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4D00D" w14:textId="4E2FFC75" w:rsidR="00DF2D8A" w:rsidRPr="00DF2D8A" w:rsidRDefault="00DF2D8A" w:rsidP="00DF2D8A">
      <w:pPr>
        <w:pStyle w:val="Ttulo2"/>
        <w:ind w:left="-567" w:firstLine="567"/>
        <w:rPr>
          <w:rFonts w:ascii="Arial" w:eastAsia="Batang" w:hAnsi="Arial" w:cs="Arial"/>
          <w:sz w:val="20"/>
        </w:rPr>
      </w:pPr>
      <w:bookmarkStart w:id="0" w:name="_Hlk210999292"/>
      <w:r w:rsidRPr="00D1144C">
        <w:rPr>
          <w:rFonts w:ascii="Arial" w:eastAsia="Batang" w:hAnsi="Arial" w:cs="Arial"/>
          <w:b/>
          <w:bCs/>
          <w:sz w:val="20"/>
        </w:rPr>
        <w:t>Medio de Recepción:</w:t>
      </w:r>
      <w:r w:rsidRPr="00DF2D8A">
        <w:rPr>
          <w:rFonts w:ascii="Arial" w:eastAsia="Batang" w:hAnsi="Arial" w:cs="Arial"/>
          <w:sz w:val="20"/>
        </w:rPr>
        <w:t xml:space="preserve"> Presencial: ___ Correo electrónico: _</w:t>
      </w:r>
      <w:r w:rsidR="00C43C1B">
        <w:rPr>
          <w:rFonts w:ascii="Arial" w:eastAsia="Batang" w:hAnsi="Arial" w:cs="Arial"/>
          <w:sz w:val="20"/>
        </w:rPr>
        <w:t>x</w:t>
      </w:r>
      <w:r w:rsidRPr="00DF2D8A">
        <w:rPr>
          <w:rFonts w:ascii="Arial" w:eastAsia="Batang" w:hAnsi="Arial" w:cs="Arial"/>
          <w:sz w:val="20"/>
        </w:rPr>
        <w:t>__ WhatsApp Institucional: ___</w:t>
      </w:r>
    </w:p>
    <w:bookmarkEnd w:id="0"/>
    <w:p w14:paraId="46A4BD03" w14:textId="77777777" w:rsidR="00D1144C" w:rsidRDefault="00D1144C" w:rsidP="002B545C">
      <w:pPr>
        <w:pStyle w:val="Ttulo2"/>
        <w:spacing w:line="240" w:lineRule="auto"/>
        <w:rPr>
          <w:rFonts w:ascii="Arial" w:hAnsi="Arial" w:cs="Arial"/>
          <w:b/>
          <w:szCs w:val="24"/>
        </w:rPr>
      </w:pPr>
    </w:p>
    <w:p w14:paraId="67953C99" w14:textId="7384BF1D" w:rsidR="00FE41E3" w:rsidRDefault="00FE41E3" w:rsidP="002B545C">
      <w:pPr>
        <w:pStyle w:val="Ttulo2"/>
        <w:spacing w:line="240" w:lineRule="auto"/>
        <w:rPr>
          <w:rFonts w:ascii="Arial" w:hAnsi="Arial" w:cs="Arial"/>
          <w:b/>
          <w:szCs w:val="24"/>
        </w:rPr>
      </w:pPr>
      <w:r w:rsidRPr="00F64C82">
        <w:rPr>
          <w:rFonts w:ascii="Arial" w:hAnsi="Arial" w:cs="Arial"/>
          <w:b/>
          <w:szCs w:val="24"/>
        </w:rPr>
        <w:t>Señale con una ‘X’ el tipo de solicitud:</w:t>
      </w:r>
    </w:p>
    <w:p w14:paraId="63429DE9" w14:textId="77777777" w:rsidR="003C4F87" w:rsidRDefault="003C4F87" w:rsidP="003C4F87">
      <w:pPr>
        <w:rPr>
          <w:lang w:val="es-ES_tradnl"/>
        </w:rPr>
      </w:pPr>
    </w:p>
    <w:tbl>
      <w:tblPr>
        <w:tblW w:w="9811" w:type="dxa"/>
        <w:tblLayout w:type="fixed"/>
        <w:tblLook w:val="01E0" w:firstRow="1" w:lastRow="1" w:firstColumn="1" w:lastColumn="1" w:noHBand="0" w:noVBand="0"/>
      </w:tblPr>
      <w:tblGrid>
        <w:gridCol w:w="1452"/>
        <w:gridCol w:w="539"/>
        <w:gridCol w:w="1348"/>
        <w:gridCol w:w="539"/>
        <w:gridCol w:w="1349"/>
        <w:gridCol w:w="539"/>
        <w:gridCol w:w="1619"/>
        <w:gridCol w:w="539"/>
        <w:gridCol w:w="1348"/>
        <w:gridCol w:w="539"/>
      </w:tblGrid>
      <w:tr w:rsidR="00832BAB" w:rsidRPr="00F64C82" w14:paraId="58752BBD" w14:textId="77777777" w:rsidTr="00DF2D8A">
        <w:trPr>
          <w:trHeight w:val="479"/>
        </w:trPr>
        <w:tc>
          <w:tcPr>
            <w:tcW w:w="1452" w:type="dxa"/>
            <w:tcBorders>
              <w:right w:val="single" w:sz="4" w:space="0" w:color="auto"/>
            </w:tcBorders>
            <w:vAlign w:val="center"/>
          </w:tcPr>
          <w:p w14:paraId="5406F15D" w14:textId="77777777" w:rsidR="0067312E" w:rsidRPr="00F64C82" w:rsidRDefault="0067312E" w:rsidP="00832BAB">
            <w:pPr>
              <w:pStyle w:val="Ttulo2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SUFICIENCIA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5919" w14:textId="77777777" w:rsidR="0067312E" w:rsidRPr="00F64C82" w:rsidRDefault="0067312E" w:rsidP="00E46E0F">
            <w:pPr>
              <w:pStyle w:val="Ttulo2"/>
              <w:ind w:right="-272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4E587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VALIDACIÓN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56E4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0436A" w14:textId="77777777" w:rsidR="0067312E" w:rsidRPr="00F64C82" w:rsidRDefault="0067312E" w:rsidP="00F64C82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CURSO DIRIGIDO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2A81" w14:textId="77777777" w:rsidR="0067312E" w:rsidRPr="00F64C82" w:rsidRDefault="0067312E" w:rsidP="00D6129B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6470B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CURSO DE ACTUALIZACIÓN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42F8" w14:textId="77777777" w:rsidR="0067312E" w:rsidRPr="00F64C82" w:rsidRDefault="0067312E" w:rsidP="00D6129B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5F2FE" w14:textId="77777777" w:rsidR="0067312E" w:rsidRPr="00F64C82" w:rsidRDefault="00EC6BEA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 xml:space="preserve">PRÁCTICA </w:t>
            </w:r>
          </w:p>
          <w:p w14:paraId="7217DE60" w14:textId="77777777" w:rsidR="0067312E" w:rsidRPr="00F64C82" w:rsidRDefault="002B545C" w:rsidP="00832BAB">
            <w:pPr>
              <w:pStyle w:val="Ttulo2"/>
              <w:jc w:val="right"/>
              <w:rPr>
                <w:rFonts w:ascii="Arial" w:hAnsi="Arial" w:cs="Arial"/>
                <w:sz w:val="12"/>
                <w:szCs w:val="12"/>
              </w:rPr>
            </w:pPr>
            <w:r w:rsidRPr="00F64C82">
              <w:rPr>
                <w:rFonts w:ascii="Arial" w:hAnsi="Arial" w:cs="Arial"/>
                <w:sz w:val="12"/>
                <w:szCs w:val="12"/>
              </w:rPr>
              <w:t>(C</w:t>
            </w:r>
            <w:r w:rsidR="00EC6BEA" w:rsidRPr="00F64C82">
              <w:rPr>
                <w:rFonts w:ascii="Arial" w:hAnsi="Arial" w:cs="Arial"/>
                <w:sz w:val="12"/>
                <w:szCs w:val="12"/>
              </w:rPr>
              <w:t>ICLO DIFERENTE AL REGULAR)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FC7E" w14:textId="27049371" w:rsidR="0067312E" w:rsidRPr="00F64C82" w:rsidRDefault="00E571B7" w:rsidP="00D6129B">
            <w:pPr>
              <w:pStyle w:val="Ttulo2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x</w:t>
            </w:r>
          </w:p>
        </w:tc>
      </w:tr>
    </w:tbl>
    <w:p w14:paraId="221BD3D2" w14:textId="77777777" w:rsidR="000D1B3A" w:rsidRPr="00F64C82" w:rsidRDefault="000D1B3A" w:rsidP="000D1B3A">
      <w:pPr>
        <w:rPr>
          <w:rFonts w:ascii="Arial" w:eastAsia="Batang" w:hAnsi="Arial" w:cs="Arial"/>
          <w:lang w:val="es-ES_tradn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87"/>
        <w:gridCol w:w="1377"/>
        <w:gridCol w:w="1530"/>
        <w:gridCol w:w="851"/>
        <w:gridCol w:w="879"/>
      </w:tblGrid>
      <w:tr w:rsidR="00832BAB" w:rsidRPr="00F64C82" w14:paraId="47ECBE3D" w14:textId="77777777" w:rsidTr="003639B1">
        <w:trPr>
          <w:trHeight w:val="305"/>
        </w:trPr>
        <w:tc>
          <w:tcPr>
            <w:tcW w:w="9776" w:type="dxa"/>
            <w:gridSpan w:val="6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099D0D2" w14:textId="77777777" w:rsidR="00832BAB" w:rsidRPr="00F64C82" w:rsidRDefault="00B14379" w:rsidP="00894FA8">
            <w:pPr>
              <w:jc w:val="center"/>
              <w:rPr>
                <w:rFonts w:ascii="Arial" w:hAnsi="Arial" w:cs="Arial"/>
                <w:b/>
                <w:lang w:val="es-ES_tradnl"/>
              </w:rPr>
            </w:pPr>
            <w:r w:rsidRPr="00F64C82">
              <w:rPr>
                <w:rFonts w:ascii="Arial" w:hAnsi="Arial" w:cs="Arial"/>
                <w:b/>
                <w:lang w:val="es-ES_tradnl"/>
              </w:rPr>
              <w:t>DATOS DEL ESTUDIANTE</w:t>
            </w:r>
          </w:p>
        </w:tc>
      </w:tr>
      <w:tr w:rsidR="000319D1" w:rsidRPr="00F64C82" w14:paraId="05D05960" w14:textId="77777777" w:rsidTr="00F64C82">
        <w:trPr>
          <w:trHeight w:val="417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4AFB9B" w14:textId="77777777" w:rsidR="000319D1" w:rsidRPr="00F64C82" w:rsidRDefault="000319D1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35428" w14:textId="01562F52" w:rsidR="000319D1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26/02/2026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E05D1F" w14:textId="77777777" w:rsidR="000319D1" w:rsidRPr="00F64C82" w:rsidRDefault="0013113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Ciclo: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6138E4" w14:textId="0456117A" w:rsidR="000319D1" w:rsidRPr="00F64C82" w:rsidRDefault="00E571B7" w:rsidP="001C6CF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2661</w:t>
            </w:r>
          </w:p>
        </w:tc>
      </w:tr>
      <w:tr w:rsidR="000D1B3A" w:rsidRPr="00F64C82" w14:paraId="0F77DA06" w14:textId="77777777" w:rsidTr="00F64C82">
        <w:trPr>
          <w:trHeight w:val="6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1637C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25AF2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9BCFE26" w14:textId="77777777" w:rsidTr="00F64C82">
        <w:trPr>
          <w:trHeight w:val="2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3BF12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Apellidos y Nombres: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F5D36E" w14:textId="26D9B3D1" w:rsidR="000D1B3A" w:rsidRPr="00F64C82" w:rsidRDefault="00E571B7" w:rsidP="00E571B7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 w:rsidRPr="00E571B7">
              <w:rPr>
                <w:rFonts w:ascii="Arial" w:hAnsi="Arial" w:cs="Arial"/>
                <w:sz w:val="20"/>
                <w:szCs w:val="20"/>
                <w:lang w:val="es-CO" w:eastAsia="es-CO"/>
              </w:rPr>
              <w:t>LEZLY DENEISE LARA VALENCIA</w:t>
            </w:r>
          </w:p>
        </w:tc>
      </w:tr>
      <w:tr w:rsidR="000D1B3A" w:rsidRPr="00F64C82" w14:paraId="20B2F755" w14:textId="77777777" w:rsidTr="00F64C82">
        <w:trPr>
          <w:trHeight w:val="6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D3D0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C0D4DD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B545C" w:rsidRPr="00F64C82" w14:paraId="7866249D" w14:textId="77777777" w:rsidTr="00F64C82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73194" w14:textId="46C48859" w:rsidR="002B545C" w:rsidRPr="00F64C82" w:rsidRDefault="002B545C" w:rsidP="002B545C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TI___/CC</w:t>
            </w:r>
            <w:r w:rsidR="00C43C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43C1B" w:rsidRPr="00C43C1B">
              <w:rPr>
                <w:rFonts w:ascii="Arial" w:hAnsi="Arial" w:cs="Arial"/>
                <w:b/>
                <w:sz w:val="20"/>
                <w:szCs w:val="20"/>
                <w:u w:val="single"/>
              </w:rPr>
              <w:t>x</w:t>
            </w:r>
            <w:r w:rsidR="00C43C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64C82">
              <w:rPr>
                <w:rFonts w:ascii="Arial" w:hAnsi="Arial" w:cs="Arial"/>
                <w:b/>
                <w:sz w:val="20"/>
                <w:szCs w:val="20"/>
              </w:rPr>
              <w:t>/CE___: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C5A8FF" w14:textId="71BACDBC" w:rsidR="002B545C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E571B7">
              <w:rPr>
                <w:rFonts w:ascii="Arial" w:hAnsi="Arial" w:cs="Arial"/>
                <w:sz w:val="20"/>
                <w:szCs w:val="20"/>
                <w:lang w:val="es-ES_tradnl"/>
              </w:rPr>
              <w:t>1000758335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11B3F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sz w:val="20"/>
                <w:szCs w:val="20"/>
                <w:lang w:val="es-ES_tradnl"/>
              </w:rPr>
              <w:t>ID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AF2D35" w14:textId="3F0EA769" w:rsidR="002B545C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E571B7">
              <w:rPr>
                <w:rFonts w:ascii="Arial" w:hAnsi="Arial" w:cs="Arial"/>
                <w:sz w:val="20"/>
                <w:szCs w:val="20"/>
                <w:lang w:val="es-ES_tradnl"/>
              </w:rPr>
              <w:t>30000085926</w:t>
            </w:r>
          </w:p>
        </w:tc>
      </w:tr>
      <w:tr w:rsidR="000D1B3A" w:rsidRPr="00F64C82" w14:paraId="733FC15B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79D7D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18107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F06F523" w14:textId="77777777" w:rsidTr="00F64C82">
        <w:trPr>
          <w:trHeight w:val="31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9C744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Facultad: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8E6007" w14:textId="4BF71054" w:rsidR="000D1B3A" w:rsidRPr="00F64C82" w:rsidRDefault="00E571B7" w:rsidP="001C6C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CIENCIAS EMPRESARIALES</w:t>
            </w:r>
          </w:p>
        </w:tc>
      </w:tr>
      <w:tr w:rsidR="000D1B3A" w:rsidRPr="00F64C82" w14:paraId="3F5B93EE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71EA6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FA577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B3A" w:rsidRPr="00F64C82" w14:paraId="5890AB1A" w14:textId="77777777" w:rsidTr="00F64C82">
        <w:trPr>
          <w:trHeight w:val="31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6F92A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Programa: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182B8" w14:textId="7D1DA0C8" w:rsidR="000D1B3A" w:rsidRPr="00F64C82" w:rsidRDefault="00E571B7" w:rsidP="00894FA8">
            <w:pPr>
              <w:rPr>
                <w:rFonts w:ascii="Arial" w:hAnsi="Arial" w:cs="Arial"/>
                <w:sz w:val="20"/>
                <w:szCs w:val="20"/>
              </w:rPr>
            </w:pPr>
            <w:r w:rsidRPr="00E571B7">
              <w:rPr>
                <w:rFonts w:ascii="Arial" w:hAnsi="Arial" w:cs="Arial"/>
                <w:sz w:val="20"/>
                <w:szCs w:val="20"/>
              </w:rPr>
              <w:t>ADMINISTRACIÓN DE NEGOCIOS</w:t>
            </w:r>
          </w:p>
        </w:tc>
      </w:tr>
      <w:tr w:rsidR="000D1B3A" w:rsidRPr="00F64C82" w14:paraId="6C0CB0FB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0F19E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4206D3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41A8831" w14:textId="77777777" w:rsidTr="00F64C82">
        <w:trPr>
          <w:trHeight w:val="4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E6F57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No(s). Teléfono(s):</w:t>
            </w: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3234A5" w14:textId="225BB648" w:rsidR="000D1B3A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E571B7">
              <w:rPr>
                <w:rFonts w:ascii="Arial" w:hAnsi="Arial" w:cs="Arial"/>
                <w:sz w:val="20"/>
                <w:szCs w:val="20"/>
                <w:lang w:val="es-ES_tradnl"/>
              </w:rPr>
              <w:t>310/807-9199</w:t>
            </w:r>
          </w:p>
        </w:tc>
      </w:tr>
      <w:tr w:rsidR="000D1B3A" w:rsidRPr="00F64C82" w14:paraId="20F342B2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78928" w14:textId="77777777" w:rsidR="000D1B3A" w:rsidRPr="00F64C82" w:rsidRDefault="000D1B3A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596B3" w14:textId="77777777" w:rsidR="000D1B3A" w:rsidRPr="00F64C82" w:rsidRDefault="000D1B3A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38768C4F" w14:textId="77777777" w:rsidTr="00F64C82">
        <w:trPr>
          <w:trHeight w:val="4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26F45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838449" w14:textId="362796CD" w:rsidR="000D1B3A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hyperlink r:id="rId7" w:history="1">
              <w:r w:rsidRPr="00376A02">
                <w:rPr>
                  <w:rStyle w:val="Hipervnculo"/>
                  <w:rFonts w:ascii="Arial" w:hAnsi="Arial" w:cs="Arial"/>
                  <w:sz w:val="20"/>
                  <w:szCs w:val="20"/>
                  <w:lang w:val="es-CO" w:eastAsia="es-CO"/>
                </w:rPr>
                <w:t>laralezly26@gmail.com</w:t>
              </w:r>
            </w:hyperlink>
            <w:r>
              <w:rPr>
                <w:rFonts w:ascii="Arial" w:hAnsi="Arial" w:cs="Arial"/>
                <w:sz w:val="20"/>
                <w:szCs w:val="20"/>
                <w:lang w:val="es-CO" w:eastAsia="es-CO"/>
              </w:rPr>
              <w:t xml:space="preserve">; </w:t>
            </w:r>
            <w:hyperlink r:id="rId8" w:history="1">
              <w:r w:rsidRPr="00376A02">
                <w:rPr>
                  <w:rStyle w:val="Hipervnculo"/>
                  <w:rFonts w:ascii="Arial" w:hAnsi="Arial" w:cs="Arial"/>
                  <w:sz w:val="20"/>
                  <w:szCs w:val="20"/>
                  <w:lang w:val="es-CO" w:eastAsia="es-CO"/>
                </w:rPr>
                <w:t>Lezly.Lara212@tau.usbmed.edu.co</w:t>
              </w:r>
            </w:hyperlink>
            <w:r>
              <w:rPr>
                <w:rFonts w:ascii="Arial" w:hAnsi="Arial" w:cs="Arial"/>
                <w:sz w:val="20"/>
                <w:szCs w:val="20"/>
                <w:lang w:val="es-CO" w:eastAsia="es-CO"/>
              </w:rPr>
              <w:t xml:space="preserve">; </w:t>
            </w:r>
          </w:p>
        </w:tc>
      </w:tr>
    </w:tbl>
    <w:p w14:paraId="36F1777C" w14:textId="77777777" w:rsidR="00047837" w:rsidRPr="00F64C82" w:rsidRDefault="00047837">
      <w:pPr>
        <w:rPr>
          <w:rFonts w:ascii="Arial" w:hAnsi="Arial" w:cs="Arial"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447"/>
        <w:gridCol w:w="2268"/>
        <w:gridCol w:w="4394"/>
      </w:tblGrid>
      <w:tr w:rsidR="00047837" w:rsidRPr="00F64C82" w14:paraId="4FE98BF3" w14:textId="77777777" w:rsidTr="003639B1">
        <w:trPr>
          <w:trHeight w:val="143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881A025" w14:textId="77777777" w:rsidR="00047837" w:rsidRPr="00F64C82" w:rsidRDefault="00B14379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DATOS DEL 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CATÁLOGO</w:t>
            </w:r>
          </w:p>
        </w:tc>
      </w:tr>
      <w:tr w:rsidR="002B545C" w:rsidRPr="00F64C82" w14:paraId="1E8A5A07" w14:textId="77777777" w:rsidTr="00F64C82">
        <w:trPr>
          <w:trHeight w:val="455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C72AAD" w14:textId="0E633F65" w:rsidR="002B545C" w:rsidRPr="00F64C82" w:rsidRDefault="003639B1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Número</w:t>
            </w:r>
            <w:r w:rsidR="002B545C" w:rsidRPr="00F64C82">
              <w:rPr>
                <w:rFonts w:ascii="Arial" w:hAnsi="Arial" w:cs="Arial"/>
                <w:b/>
                <w:sz w:val="20"/>
                <w:szCs w:val="20"/>
              </w:rPr>
              <w:t xml:space="preserve"> del catálogo: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CF80E" w14:textId="67D6AB93" w:rsidR="002B545C" w:rsidRPr="00F64C82" w:rsidRDefault="00E571B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E571B7">
              <w:rPr>
                <w:rFonts w:ascii="Arial" w:hAnsi="Arial" w:cs="Arial"/>
                <w:sz w:val="20"/>
                <w:szCs w:val="20"/>
                <w:lang w:val="es-ES_tradnl"/>
              </w:rPr>
              <w:t>71655-9M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84F652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Nombre del catálogo: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8A44AE" w14:textId="5318C62C" w:rsidR="00E571B7" w:rsidRDefault="00E571B7" w:rsidP="00E571B7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PRÁCTICA PROF - ADMON NEGOCIOS (NÙMERO DE CLASE 7344)</w:t>
            </w:r>
          </w:p>
          <w:p w14:paraId="6F6E4BAA" w14:textId="413B71D1" w:rsidR="00E571B7" w:rsidRDefault="00E571B7" w:rsidP="00E571B7">
            <w:pPr>
              <w:rPr>
                <w:rFonts w:ascii="Calibri" w:hAnsi="Calibri" w:cs="Calibri"/>
                <w:color w:val="000000"/>
                <w:sz w:val="22"/>
                <w:szCs w:val="22"/>
                <w:lang w:val="es-CO" w:eastAsia="es-CO"/>
              </w:rPr>
            </w:pPr>
          </w:p>
          <w:p w14:paraId="60EA7B55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09C93F26" w14:textId="77777777" w:rsidTr="00F64C8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C7278" w14:textId="77777777" w:rsidR="00047837" w:rsidRPr="00F64C82" w:rsidRDefault="00047837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81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03AB6" w14:textId="77777777" w:rsidR="00047837" w:rsidRPr="00F64C82" w:rsidRDefault="0004783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2388C113" w14:textId="77777777" w:rsidTr="00F64C82">
        <w:trPr>
          <w:trHeight w:val="45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83EEB" w14:textId="77777777" w:rsidR="00047837" w:rsidRPr="00F64C82" w:rsidRDefault="00EC5A68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 de Inicial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81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273FE" w14:textId="1C09ADE6" w:rsidR="00E46E0F" w:rsidRPr="00F64C82" w:rsidRDefault="00C43C1B" w:rsidP="009A65B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3/03/2026</w:t>
            </w:r>
          </w:p>
        </w:tc>
      </w:tr>
      <w:tr w:rsidR="00047837" w:rsidRPr="00F64C82" w14:paraId="679D145B" w14:textId="77777777" w:rsidTr="00F64C8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3BBA9" w14:textId="77777777" w:rsidR="00047837" w:rsidRPr="00F64C82" w:rsidRDefault="00047837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81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23205B" w14:textId="77777777" w:rsidR="00047837" w:rsidRPr="00F64C82" w:rsidRDefault="00047837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3C68C4FA" w14:textId="77777777" w:rsidTr="00F64C82">
        <w:trPr>
          <w:trHeight w:val="45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2C3F9" w14:textId="77777777" w:rsidR="00047837" w:rsidRPr="00F64C82" w:rsidRDefault="00EC5A68" w:rsidP="00A80C2A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 Final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81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C4E3ED" w14:textId="5EDACA19" w:rsidR="00047837" w:rsidRPr="00F64C82" w:rsidRDefault="00C43C1B" w:rsidP="009A65B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3/09/2026</w:t>
            </w:r>
          </w:p>
        </w:tc>
      </w:tr>
    </w:tbl>
    <w:p w14:paraId="1A598869" w14:textId="77777777" w:rsidR="00106B05" w:rsidRPr="00F64C82" w:rsidRDefault="00106B0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3260"/>
        <w:gridCol w:w="284"/>
        <w:gridCol w:w="3152"/>
      </w:tblGrid>
      <w:tr w:rsidR="00D14F8C" w:rsidRPr="00F64C82" w14:paraId="31C3851E" w14:textId="77777777" w:rsidTr="00D14F8C">
        <w:trPr>
          <w:trHeight w:val="457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2D299" w14:textId="4F4A0094" w:rsidR="00D14F8C" w:rsidRPr="00F64C82" w:rsidRDefault="00D14F8C" w:rsidP="001C6CF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 xml:space="preserve">OBSERVACIONES: </w:t>
            </w:r>
            <w:r w:rsidR="00920AE6">
              <w:rPr>
                <w:rFonts w:ascii="Arial" w:hAnsi="Arial" w:cs="Arial"/>
                <w:b/>
                <w:sz w:val="20"/>
                <w:szCs w:val="20"/>
              </w:rPr>
              <w:t>Crepes y Waffles S.A</w:t>
            </w:r>
          </w:p>
        </w:tc>
      </w:tr>
      <w:tr w:rsidR="00D14F8C" w:rsidRPr="00F64C82" w14:paraId="25C83C8C" w14:textId="77777777" w:rsidTr="00D14F8C">
        <w:trPr>
          <w:trHeight w:val="457"/>
        </w:trPr>
        <w:tc>
          <w:tcPr>
            <w:tcW w:w="992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D68C11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14F8C" w:rsidRPr="00F64C82" w14:paraId="3BB523FF" w14:textId="77777777" w:rsidTr="00D14F8C">
        <w:trPr>
          <w:trHeight w:val="220"/>
        </w:trPr>
        <w:tc>
          <w:tcPr>
            <w:tcW w:w="9923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DC78E92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14F8C" w:rsidRPr="00F64C82" w14:paraId="417512CA" w14:textId="77777777" w:rsidTr="00D14F8C">
        <w:trPr>
          <w:trHeight w:val="553"/>
        </w:trPr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8828136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046DAD98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4010FB70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76783B01" w14:textId="6994E71D" w:rsidR="00693ACE" w:rsidRDefault="00C43C1B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377E0F">
              <w:rPr>
                <w:rFonts w:ascii="Arial" w:hAnsi="Arial" w:cs="Arial"/>
                <w:b/>
                <w:bCs/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0B251E9B" wp14:editId="21F50559">
                  <wp:simplePos x="0" y="0"/>
                  <wp:positionH relativeFrom="column">
                    <wp:posOffset>603250</wp:posOffset>
                  </wp:positionH>
                  <wp:positionV relativeFrom="paragraph">
                    <wp:posOffset>10795</wp:posOffset>
                  </wp:positionV>
                  <wp:extent cx="489585" cy="861060"/>
                  <wp:effectExtent l="4763" t="0" r="0" b="0"/>
                  <wp:wrapTopAndBottom/>
                  <wp:docPr id="207329033" name="Imagen 207329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97" t="65812" r="20092" b="12532"/>
                          <a:stretch/>
                        </pic:blipFill>
                        <pic:spPr bwMode="auto">
                          <a:xfrm rot="16200000">
                            <a:off x="0" y="0"/>
                            <a:ext cx="489585" cy="861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CAEE8A" w14:textId="0CF9E362" w:rsidR="00693ACE" w:rsidRPr="00F64C82" w:rsidRDefault="00693ACE" w:rsidP="00C43C1B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DEF5C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E448458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621C6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B9A81E0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14F8C" w:rsidRPr="00F64C82" w14:paraId="66BB977D" w14:textId="77777777" w:rsidTr="00D14F8C">
        <w:trPr>
          <w:trHeight w:val="146"/>
        </w:trPr>
        <w:tc>
          <w:tcPr>
            <w:tcW w:w="294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F4C8274" w14:textId="015FF6A6" w:rsidR="00D14F8C" w:rsidRDefault="00DF2D8A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VoBo</w:t>
            </w:r>
            <w:proofErr w:type="spellEnd"/>
            <w:r w:rsidR="00691C26">
              <w:rPr>
                <w:rFonts w:ascii="Arial" w:hAnsi="Arial" w:cs="Arial"/>
                <w:b/>
                <w:sz w:val="20"/>
                <w:szCs w:val="20"/>
              </w:rPr>
              <w:t xml:space="preserve"> del</w:t>
            </w:r>
            <w:r w:rsidR="00D14F8C" w:rsidRPr="00F64C82">
              <w:rPr>
                <w:rFonts w:ascii="Arial" w:hAnsi="Arial" w:cs="Arial"/>
                <w:b/>
                <w:sz w:val="20"/>
                <w:szCs w:val="20"/>
              </w:rPr>
              <w:t xml:space="preserve"> Estudiante</w:t>
            </w:r>
          </w:p>
          <w:p w14:paraId="64401333" w14:textId="77777777" w:rsidR="00693ACE" w:rsidRDefault="00693ACE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5EB3DD" w14:textId="092D7CAC" w:rsidR="00693ACE" w:rsidRPr="00F64C82" w:rsidRDefault="00693ACE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5A16">
              <w:rPr>
                <w:rFonts w:ascii="Arial" w:hAnsi="Arial" w:cs="Arial"/>
                <w:sz w:val="20"/>
                <w:szCs w:val="20"/>
                <w:lang w:val="es-CO"/>
              </w:rPr>
              <w:t>Se adjunta solicitud del estudiante recibida por correo electrónico, en reemplazo de la firma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6EF04" w14:textId="77777777" w:rsidR="00D14F8C" w:rsidRPr="00F64C82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DBC8AE0" w14:textId="1711B7D1" w:rsidR="00D14F8C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 xml:space="preserve">Vo. Bo. </w:t>
            </w:r>
            <w:r w:rsidR="00D77ED8" w:rsidRPr="00D77ED8">
              <w:rPr>
                <w:rFonts w:ascii="Arial" w:hAnsi="Arial" w:cs="Arial"/>
                <w:b/>
                <w:sz w:val="20"/>
                <w:szCs w:val="20"/>
              </w:rPr>
              <w:t>Gestor(a) Académico(a)</w:t>
            </w:r>
            <w:r w:rsidRPr="00F64C82">
              <w:rPr>
                <w:rFonts w:ascii="Arial" w:hAnsi="Arial" w:cs="Arial"/>
                <w:b/>
                <w:sz w:val="20"/>
                <w:szCs w:val="20"/>
              </w:rPr>
              <w:t xml:space="preserve"> / Coordinador de Prácticas</w:t>
            </w:r>
          </w:p>
          <w:p w14:paraId="7E73B785" w14:textId="77777777" w:rsidR="00442FF0" w:rsidRDefault="00442FF0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57EE82" w14:textId="77777777" w:rsidR="00442FF0" w:rsidRDefault="00442FF0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AC3C1B" w14:textId="77777777" w:rsidR="00442FF0" w:rsidRPr="00F64C82" w:rsidRDefault="00442FF0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A8E82" w14:textId="77777777" w:rsidR="00D14F8C" w:rsidRPr="00F64C82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E4F1758" w14:textId="77777777" w:rsidR="00D14F8C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Registro Académico</w:t>
            </w:r>
          </w:p>
          <w:p w14:paraId="4A3EE88B" w14:textId="77777777" w:rsidR="0038235B" w:rsidRDefault="0038235B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89DBA0" w14:textId="6A6BF86E" w:rsidR="0038235B" w:rsidRPr="00F64C82" w:rsidRDefault="0038235B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4DFEAC2B" w14:textId="1CEA75AB" w:rsidR="00DF2D8A" w:rsidRPr="00DF2D8A" w:rsidRDefault="00DF2D8A" w:rsidP="00DF2D8A">
      <w:pPr>
        <w:rPr>
          <w:lang w:val="es-ES_tradnl"/>
        </w:rPr>
      </w:pPr>
    </w:p>
    <w:sectPr w:rsidR="00DF2D8A" w:rsidRPr="00DF2D8A" w:rsidSect="00106B0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2" w:h="15842" w:code="1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DE0ED" w14:textId="77777777" w:rsidR="002C1E03" w:rsidRDefault="002C1E03">
      <w:r>
        <w:separator/>
      </w:r>
    </w:p>
  </w:endnote>
  <w:endnote w:type="continuationSeparator" w:id="0">
    <w:p w14:paraId="1AAD804A" w14:textId="77777777" w:rsidR="002C1E03" w:rsidRDefault="002C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CEDD8" w14:textId="77777777" w:rsidR="00255C86" w:rsidRDefault="00255C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BDF21" w14:textId="77777777" w:rsidR="00DF2D8A" w:rsidRPr="00DF2D8A" w:rsidRDefault="00DF2D8A" w:rsidP="00DF2D8A">
    <w:pPr>
      <w:pStyle w:val="Piedepgina"/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DF2D8A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 del Sistema Bonaventuriano de Administración Documental – SIBAD</w:t>
    </w:r>
  </w:p>
  <w:p w14:paraId="3C8BAB9D" w14:textId="77777777" w:rsidR="00DF2D8A" w:rsidRPr="00DF2D8A" w:rsidRDefault="00DF2D8A" w:rsidP="00DF2D8A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F2D8A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0224EB16" w14:textId="2F1630D3" w:rsidR="00605A9A" w:rsidRPr="00DF2D8A" w:rsidRDefault="00605A9A" w:rsidP="00DF2D8A">
    <w:pPr>
      <w:pStyle w:val="Piedepgina"/>
      <w:rPr>
        <w:lang w:val="es-C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8C8" w14:textId="77777777" w:rsidR="00255C86" w:rsidRDefault="00255C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54592" w14:textId="77777777" w:rsidR="002C1E03" w:rsidRDefault="002C1E03">
      <w:r>
        <w:separator/>
      </w:r>
    </w:p>
  </w:footnote>
  <w:footnote w:type="continuationSeparator" w:id="0">
    <w:p w14:paraId="2971FBED" w14:textId="77777777" w:rsidR="002C1E03" w:rsidRDefault="002C1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1A02" w14:textId="77777777" w:rsidR="00255C86" w:rsidRDefault="00255C8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3C090" w14:textId="6582BF93" w:rsidR="002B545C" w:rsidRDefault="002B545C">
    <w:pPr>
      <w:pStyle w:val="Encabezado"/>
    </w:pPr>
  </w:p>
  <w:tbl>
    <w:tblPr>
      <w:tblpPr w:leftFromText="141" w:rightFromText="141" w:vertAnchor="text" w:horzAnchor="margin" w:tblpX="-147" w:tblpY="-358"/>
      <w:tblW w:w="508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1"/>
      <w:gridCol w:w="3384"/>
      <w:gridCol w:w="2292"/>
      <w:gridCol w:w="2180"/>
    </w:tblGrid>
    <w:tr w:rsidR="002B545C" w:rsidRPr="009C6B9E" w14:paraId="1E0AB464" w14:textId="77777777" w:rsidTr="001E13F4">
      <w:trPr>
        <w:trHeight w:val="704"/>
      </w:trPr>
      <w:tc>
        <w:tcPr>
          <w:tcW w:w="1007" w:type="pct"/>
          <w:vMerge w:val="restart"/>
          <w:shd w:val="clear" w:color="auto" w:fill="FFFFFF"/>
        </w:tcPr>
        <w:p w14:paraId="0CEF3918" w14:textId="77777777" w:rsidR="002B545C" w:rsidRPr="00796D03" w:rsidRDefault="00CC6C3D" w:rsidP="00F64C8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0B0AC2D0" wp14:editId="36E0645A">
                <wp:simplePos x="0" y="0"/>
                <wp:positionH relativeFrom="column">
                  <wp:posOffset>-1905</wp:posOffset>
                </wp:positionH>
                <wp:positionV relativeFrom="paragraph">
                  <wp:posOffset>37465</wp:posOffset>
                </wp:positionV>
                <wp:extent cx="1129937" cy="100584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9937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06E0CF5" w14:textId="77777777" w:rsidR="002B545C" w:rsidRPr="006A2453" w:rsidRDefault="002B545C" w:rsidP="00F64C8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720" w:type="pct"/>
        </w:tcPr>
        <w:p w14:paraId="28F3F889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NOMBRE DEL </w:t>
          </w:r>
          <w:r w:rsidR="001E13F4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329257F8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345816A" w14:textId="77777777" w:rsidR="002B545C" w:rsidRPr="00796D03" w:rsidRDefault="00F64C82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INSCRIPCIÓN OTROS CURSOS Y CURSO DE ACTUALIZACIÓN</w:t>
          </w:r>
        </w:p>
      </w:tc>
      <w:tc>
        <w:tcPr>
          <w:tcW w:w="1165" w:type="pct"/>
        </w:tcPr>
        <w:p w14:paraId="0C827B74" w14:textId="77777777" w:rsidR="002B545C" w:rsidRPr="00796D03" w:rsidRDefault="002B545C" w:rsidP="00F64C8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04C6D09C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5A3D9E60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8F1C170" w14:textId="2319031B" w:rsidR="002B545C" w:rsidRPr="00003839" w:rsidRDefault="00F64C82" w:rsidP="00F64C8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003839">
            <w:rPr>
              <w:rFonts w:ascii="Arial" w:hAnsi="Arial" w:cs="Arial"/>
              <w:bCs/>
              <w:sz w:val="18"/>
              <w:szCs w:val="18"/>
            </w:rPr>
            <w:t>G</w:t>
          </w:r>
          <w:r w:rsidR="00A47A0E">
            <w:rPr>
              <w:rFonts w:ascii="Arial" w:hAnsi="Arial" w:cs="Arial"/>
              <w:bCs/>
              <w:sz w:val="18"/>
              <w:szCs w:val="18"/>
            </w:rPr>
            <w:t>R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A</w:t>
          </w:r>
          <w:r w:rsidR="00255C86">
            <w:rPr>
              <w:rFonts w:ascii="Arial" w:hAnsi="Arial" w:cs="Arial"/>
              <w:bCs/>
              <w:sz w:val="18"/>
              <w:szCs w:val="18"/>
            </w:rPr>
            <w:t>.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FR</w:t>
          </w:r>
          <w:r w:rsidR="00255C86">
            <w:rPr>
              <w:rFonts w:ascii="Arial" w:hAnsi="Arial" w:cs="Arial"/>
              <w:bCs/>
              <w:sz w:val="18"/>
              <w:szCs w:val="18"/>
            </w:rPr>
            <w:t>.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04</w:t>
          </w:r>
          <w:r w:rsidR="00255C86">
            <w:rPr>
              <w:rFonts w:ascii="Arial" w:hAnsi="Arial" w:cs="Arial"/>
              <w:bCs/>
              <w:sz w:val="18"/>
              <w:szCs w:val="18"/>
            </w:rPr>
            <w:t>-</w:t>
          </w:r>
          <w:r w:rsidR="002B545C" w:rsidRPr="00003839">
            <w:rPr>
              <w:rFonts w:ascii="Arial" w:hAnsi="Arial" w:cs="Arial"/>
              <w:bCs/>
              <w:sz w:val="18"/>
              <w:szCs w:val="18"/>
            </w:rPr>
            <w:t>V</w:t>
          </w:r>
          <w:r w:rsidR="00052E49">
            <w:rPr>
              <w:rFonts w:ascii="Arial" w:hAnsi="Arial" w:cs="Arial"/>
              <w:bCs/>
              <w:sz w:val="18"/>
              <w:szCs w:val="18"/>
            </w:rPr>
            <w:t>3</w:t>
          </w:r>
        </w:p>
      </w:tc>
      <w:tc>
        <w:tcPr>
          <w:tcW w:w="1108" w:type="pct"/>
        </w:tcPr>
        <w:p w14:paraId="3D96A32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 w:rsidR="001E13F4"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6FD00BA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311D44F" w14:textId="09250850" w:rsidR="002B545C" w:rsidRPr="00003839" w:rsidRDefault="00052E49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de 2026</w:t>
          </w:r>
        </w:p>
      </w:tc>
    </w:tr>
    <w:tr w:rsidR="002B545C" w:rsidRPr="009C6B9E" w14:paraId="61EFA36D" w14:textId="77777777" w:rsidTr="001E13F4">
      <w:trPr>
        <w:trHeight w:val="825"/>
      </w:trPr>
      <w:tc>
        <w:tcPr>
          <w:tcW w:w="1007" w:type="pct"/>
          <w:vMerge/>
          <w:shd w:val="clear" w:color="auto" w:fill="FFFFFF"/>
        </w:tcPr>
        <w:p w14:paraId="1BB72411" w14:textId="77777777" w:rsidR="002B545C" w:rsidRPr="00796D03" w:rsidRDefault="002B545C" w:rsidP="00F64C82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720" w:type="pct"/>
        </w:tcPr>
        <w:p w14:paraId="5BEF5B7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0893F1E5" w14:textId="77777777" w:rsidR="001E13F4" w:rsidRDefault="001E13F4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2EB38AA0" w14:textId="77777777" w:rsidR="002B545C" w:rsidRPr="00796D03" w:rsidRDefault="002B545C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65" w:type="pct"/>
        </w:tcPr>
        <w:p w14:paraId="38D9EAF3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1B17496A" w14:textId="77777777" w:rsidR="002B545C" w:rsidRPr="00796D03" w:rsidRDefault="002B545C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 de Registro Académico</w:t>
          </w:r>
        </w:p>
      </w:tc>
      <w:tc>
        <w:tcPr>
          <w:tcW w:w="1108" w:type="pct"/>
        </w:tcPr>
        <w:p w14:paraId="676838E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245AF39F" w14:textId="77777777" w:rsidR="00C35CE5" w:rsidRDefault="00C35CE5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5040D31B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sz w:val="18"/>
              <w:szCs w:val="18"/>
            </w:rPr>
            <w:t>Dirección d</w:t>
          </w:r>
          <w:r w:rsidR="00F64C82">
            <w:rPr>
              <w:rFonts w:ascii="Arial" w:hAnsi="Arial" w:cs="Arial"/>
              <w:sz w:val="18"/>
              <w:szCs w:val="18"/>
            </w:rPr>
            <w:t>e</w:t>
          </w:r>
          <w:r w:rsidRPr="00796D03">
            <w:rPr>
              <w:rFonts w:ascii="Arial" w:hAnsi="Arial" w:cs="Arial"/>
              <w:sz w:val="18"/>
              <w:szCs w:val="18"/>
            </w:rPr>
            <w:t xml:space="preserve"> Planeación</w:t>
          </w:r>
        </w:p>
      </w:tc>
    </w:tr>
  </w:tbl>
  <w:p w14:paraId="415D66A9" w14:textId="77777777" w:rsidR="002B545C" w:rsidRDefault="002B545C" w:rsidP="00DF2D8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01B6" w14:textId="77777777" w:rsidR="00255C86" w:rsidRDefault="00255C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31E"/>
    <w:multiLevelType w:val="hybridMultilevel"/>
    <w:tmpl w:val="262CCD42"/>
    <w:lvl w:ilvl="0" w:tplc="24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1F3C"/>
    <w:multiLevelType w:val="hybridMultilevel"/>
    <w:tmpl w:val="EB408DC8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FC33D0"/>
    <w:multiLevelType w:val="hybridMultilevel"/>
    <w:tmpl w:val="2938D7A6"/>
    <w:lvl w:ilvl="0" w:tplc="6A966A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1872258256">
    <w:abstractNumId w:val="3"/>
  </w:num>
  <w:num w:numId="2" w16cid:durableId="331299159">
    <w:abstractNumId w:val="2"/>
  </w:num>
  <w:num w:numId="3" w16cid:durableId="1440683477">
    <w:abstractNumId w:val="1"/>
  </w:num>
  <w:num w:numId="4" w16cid:durableId="2000889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F7"/>
    <w:rsid w:val="0000106D"/>
    <w:rsid w:val="0000352B"/>
    <w:rsid w:val="00003839"/>
    <w:rsid w:val="00023F19"/>
    <w:rsid w:val="000250ED"/>
    <w:rsid w:val="0002684C"/>
    <w:rsid w:val="000319D1"/>
    <w:rsid w:val="00043F4B"/>
    <w:rsid w:val="00047837"/>
    <w:rsid w:val="00052E49"/>
    <w:rsid w:val="00060065"/>
    <w:rsid w:val="000673ED"/>
    <w:rsid w:val="00072FE9"/>
    <w:rsid w:val="00076765"/>
    <w:rsid w:val="00084E7F"/>
    <w:rsid w:val="000A0FD1"/>
    <w:rsid w:val="000B3AB8"/>
    <w:rsid w:val="000B6AD9"/>
    <w:rsid w:val="000B76EA"/>
    <w:rsid w:val="000D1B3A"/>
    <w:rsid w:val="000D1E6B"/>
    <w:rsid w:val="000F27C8"/>
    <w:rsid w:val="000F3853"/>
    <w:rsid w:val="00106B05"/>
    <w:rsid w:val="0013113C"/>
    <w:rsid w:val="001432AC"/>
    <w:rsid w:val="001877B8"/>
    <w:rsid w:val="001C3424"/>
    <w:rsid w:val="001C6CFD"/>
    <w:rsid w:val="001E13F4"/>
    <w:rsid w:val="00217873"/>
    <w:rsid w:val="002179DD"/>
    <w:rsid w:val="002216CE"/>
    <w:rsid w:val="002355AD"/>
    <w:rsid w:val="002406FB"/>
    <w:rsid w:val="0025485A"/>
    <w:rsid w:val="00255C86"/>
    <w:rsid w:val="0026192D"/>
    <w:rsid w:val="002650D9"/>
    <w:rsid w:val="002B545C"/>
    <w:rsid w:val="002C1E03"/>
    <w:rsid w:val="002D0A3F"/>
    <w:rsid w:val="002D5838"/>
    <w:rsid w:val="002E3528"/>
    <w:rsid w:val="003315EA"/>
    <w:rsid w:val="00347BF7"/>
    <w:rsid w:val="00357B0B"/>
    <w:rsid w:val="003639B1"/>
    <w:rsid w:val="0038235B"/>
    <w:rsid w:val="003C2221"/>
    <w:rsid w:val="003C4F87"/>
    <w:rsid w:val="00425089"/>
    <w:rsid w:val="0043596E"/>
    <w:rsid w:val="00442FF0"/>
    <w:rsid w:val="00454FE2"/>
    <w:rsid w:val="00461A3F"/>
    <w:rsid w:val="004E1012"/>
    <w:rsid w:val="00515CD2"/>
    <w:rsid w:val="00520748"/>
    <w:rsid w:val="00537135"/>
    <w:rsid w:val="005573CC"/>
    <w:rsid w:val="00594453"/>
    <w:rsid w:val="005C4D99"/>
    <w:rsid w:val="005E1DF6"/>
    <w:rsid w:val="00605A9A"/>
    <w:rsid w:val="006261BA"/>
    <w:rsid w:val="00636C11"/>
    <w:rsid w:val="00654CAE"/>
    <w:rsid w:val="0067312E"/>
    <w:rsid w:val="006877D1"/>
    <w:rsid w:val="00691C26"/>
    <w:rsid w:val="00693ACE"/>
    <w:rsid w:val="00694EAC"/>
    <w:rsid w:val="006A4273"/>
    <w:rsid w:val="006B09A2"/>
    <w:rsid w:val="00701B6B"/>
    <w:rsid w:val="00742EB1"/>
    <w:rsid w:val="007F10EB"/>
    <w:rsid w:val="007F7A3D"/>
    <w:rsid w:val="0081142D"/>
    <w:rsid w:val="00832BAB"/>
    <w:rsid w:val="00875103"/>
    <w:rsid w:val="00886F90"/>
    <w:rsid w:val="00894FA8"/>
    <w:rsid w:val="008A5444"/>
    <w:rsid w:val="008C1A80"/>
    <w:rsid w:val="00920AE6"/>
    <w:rsid w:val="00986785"/>
    <w:rsid w:val="00992BE8"/>
    <w:rsid w:val="009A65BA"/>
    <w:rsid w:val="009C6E0D"/>
    <w:rsid w:val="009D146B"/>
    <w:rsid w:val="009F6A9B"/>
    <w:rsid w:val="009F6B7E"/>
    <w:rsid w:val="00A0672E"/>
    <w:rsid w:val="00A1338F"/>
    <w:rsid w:val="00A17B50"/>
    <w:rsid w:val="00A33263"/>
    <w:rsid w:val="00A45D94"/>
    <w:rsid w:val="00A47A0E"/>
    <w:rsid w:val="00A6379B"/>
    <w:rsid w:val="00A63E54"/>
    <w:rsid w:val="00A73EF9"/>
    <w:rsid w:val="00A80C2A"/>
    <w:rsid w:val="00A90C94"/>
    <w:rsid w:val="00AC21FC"/>
    <w:rsid w:val="00AC7569"/>
    <w:rsid w:val="00AE6F2E"/>
    <w:rsid w:val="00AF2D3B"/>
    <w:rsid w:val="00AF52AE"/>
    <w:rsid w:val="00B125ED"/>
    <w:rsid w:val="00B14379"/>
    <w:rsid w:val="00B27830"/>
    <w:rsid w:val="00B5627E"/>
    <w:rsid w:val="00B93AF4"/>
    <w:rsid w:val="00BA200E"/>
    <w:rsid w:val="00BA2CC1"/>
    <w:rsid w:val="00BF3BC2"/>
    <w:rsid w:val="00C06430"/>
    <w:rsid w:val="00C35CE5"/>
    <w:rsid w:val="00C43C1B"/>
    <w:rsid w:val="00C567BE"/>
    <w:rsid w:val="00CB5FA1"/>
    <w:rsid w:val="00CC6C3D"/>
    <w:rsid w:val="00CE111E"/>
    <w:rsid w:val="00CE5BBA"/>
    <w:rsid w:val="00D061AD"/>
    <w:rsid w:val="00D07C43"/>
    <w:rsid w:val="00D1144C"/>
    <w:rsid w:val="00D14F8C"/>
    <w:rsid w:val="00D51CD6"/>
    <w:rsid w:val="00D53CB1"/>
    <w:rsid w:val="00D6129B"/>
    <w:rsid w:val="00D6540D"/>
    <w:rsid w:val="00D77B87"/>
    <w:rsid w:val="00D77ED8"/>
    <w:rsid w:val="00D81A84"/>
    <w:rsid w:val="00DC47AE"/>
    <w:rsid w:val="00DD43D4"/>
    <w:rsid w:val="00DF2D8A"/>
    <w:rsid w:val="00E0178A"/>
    <w:rsid w:val="00E05685"/>
    <w:rsid w:val="00E32866"/>
    <w:rsid w:val="00E3423E"/>
    <w:rsid w:val="00E43B0E"/>
    <w:rsid w:val="00E46E0F"/>
    <w:rsid w:val="00E51DCD"/>
    <w:rsid w:val="00E571B7"/>
    <w:rsid w:val="00E65411"/>
    <w:rsid w:val="00EB4657"/>
    <w:rsid w:val="00EB4DAE"/>
    <w:rsid w:val="00EC5A68"/>
    <w:rsid w:val="00EC6BEA"/>
    <w:rsid w:val="00EC7DBF"/>
    <w:rsid w:val="00EF1AAD"/>
    <w:rsid w:val="00F0153A"/>
    <w:rsid w:val="00F44785"/>
    <w:rsid w:val="00F51CB8"/>
    <w:rsid w:val="00F64C82"/>
    <w:rsid w:val="00F8160B"/>
    <w:rsid w:val="00F83F3D"/>
    <w:rsid w:val="00FE41E3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F9E2C0"/>
  <w15:chartTrackingRefBased/>
  <w15:docId w15:val="{8650E94A-4C9C-4F2D-B88E-8EEC2240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41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41E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41E3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Ttulo5Car">
    <w:name w:val="Título 5 Car"/>
    <w:link w:val="Ttulo5"/>
    <w:uiPriority w:val="9"/>
    <w:semiHidden/>
    <w:rsid w:val="00FE41E3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uiPriority w:val="9"/>
    <w:semiHidden/>
    <w:rsid w:val="00FE41E3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uiPriority w:val="9"/>
    <w:semiHidden/>
    <w:rsid w:val="00FE41E3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50D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50D9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B545C"/>
    <w:rPr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E57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zly.Lara212@tau.usbmed.edu.c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laralezly26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elia.vergara\Documents\1%20REGISTRO%20ACADEMICO\0%20PEOPLESOFT%20-%20Formatos\Formato%20OTROS%20EX&#193;ME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OTROS EXÁMENES (10-02-2016)</Template>
  <TotalTime>82</TotalTime>
  <Pages>2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Eroelia Vergara López</dc:creator>
  <cp:keywords/>
  <dc:description/>
  <cp:lastModifiedBy>LARA VALENCIA LEZLY DENEISE</cp:lastModifiedBy>
  <cp:revision>33</cp:revision>
  <cp:lastPrinted>2017-08-08T22:14:00Z</cp:lastPrinted>
  <dcterms:created xsi:type="dcterms:W3CDTF">2017-10-06T17:09:00Z</dcterms:created>
  <dcterms:modified xsi:type="dcterms:W3CDTF">2026-02-27T13:43:00Z</dcterms:modified>
</cp:coreProperties>
</file>