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0D38B" w14:textId="77777777" w:rsidR="005D190C" w:rsidRPr="00A268C9" w:rsidRDefault="00FE41E3" w:rsidP="005D190C">
      <w:pPr>
        <w:rPr>
          <w:rFonts w:ascii="Arial" w:hAnsi="Arial" w:cs="Arial"/>
          <w:sz w:val="20"/>
          <w:szCs w:val="20"/>
        </w:rPr>
      </w:pPr>
      <w:r w:rsidRPr="00CC4762">
        <w:rPr>
          <w:rFonts w:ascii="Arial" w:hAnsi="Arial" w:cs="Arial"/>
          <w:b/>
          <w:sz w:val="20"/>
          <w:szCs w:val="20"/>
        </w:rPr>
        <w:t>Señale con una ‘X’ el tipo de solicitud</w:t>
      </w:r>
      <w:r w:rsidRPr="00A268C9">
        <w:rPr>
          <w:rFonts w:ascii="Arial" w:hAnsi="Arial" w:cs="Arial"/>
          <w:sz w:val="20"/>
          <w:szCs w:val="20"/>
        </w:rPr>
        <w:t>:</w:t>
      </w:r>
    </w:p>
    <w:p w14:paraId="3F90557C" w14:textId="77777777" w:rsidR="005D190C" w:rsidRPr="00A268C9" w:rsidRDefault="005D190C" w:rsidP="005D190C">
      <w:pPr>
        <w:rPr>
          <w:rFonts w:ascii="Arial" w:hAnsi="Arial" w:cs="Arial"/>
          <w:sz w:val="20"/>
          <w:szCs w:val="20"/>
        </w:rPr>
      </w:pPr>
    </w:p>
    <w:tbl>
      <w:tblPr>
        <w:tblW w:w="48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74"/>
        <w:gridCol w:w="960"/>
        <w:gridCol w:w="960"/>
        <w:gridCol w:w="1452"/>
        <w:gridCol w:w="960"/>
      </w:tblGrid>
      <w:tr w:rsidR="005D190C" w:rsidRPr="00A268C9" w14:paraId="7D8B363F" w14:textId="77777777" w:rsidTr="00A268C9">
        <w:trPr>
          <w:trHeight w:val="183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2C55A8" w14:textId="77777777" w:rsidR="005D190C" w:rsidRPr="00CC4762" w:rsidRDefault="005D190C" w:rsidP="00A268C9">
            <w:pPr>
              <w:spacing w:line="276" w:lineRule="auto"/>
              <w:rPr>
                <w:rFonts w:ascii="Arial" w:hAnsi="Arial" w:cs="Arial"/>
                <w:b/>
                <w:color w:val="000000"/>
                <w:sz w:val="20"/>
                <w:szCs w:val="20"/>
                <w:lang w:val="es-CO" w:eastAsia="es-CO"/>
              </w:rPr>
            </w:pPr>
            <w:r w:rsidRPr="00CC4762">
              <w:rPr>
                <w:rFonts w:ascii="Arial" w:hAnsi="Arial" w:cs="Arial"/>
                <w:b/>
                <w:color w:val="000000"/>
                <w:sz w:val="20"/>
                <w:szCs w:val="20"/>
              </w:rPr>
              <w:t>Reintegro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DEDF2F" w14:textId="77777777" w:rsidR="005D190C" w:rsidRPr="00A268C9" w:rsidRDefault="005D190C" w:rsidP="00A268C9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268C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24B6B0" w14:textId="77777777" w:rsidR="005D190C" w:rsidRPr="00A268C9" w:rsidRDefault="005D190C" w:rsidP="00A268C9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8142A7" w14:textId="77777777" w:rsidR="005D190C" w:rsidRPr="00CC4762" w:rsidRDefault="005D190C" w:rsidP="00A268C9">
            <w:pPr>
              <w:spacing w:line="27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CC4762">
              <w:rPr>
                <w:rFonts w:ascii="Arial" w:hAnsi="Arial" w:cs="Arial"/>
                <w:b/>
                <w:color w:val="000000"/>
                <w:sz w:val="20"/>
                <w:szCs w:val="20"/>
              </w:rPr>
              <w:t>Transferencia interna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E6BA71" w14:textId="77777777" w:rsidR="005D190C" w:rsidRPr="00A268C9" w:rsidRDefault="005D190C" w:rsidP="00A268C9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268C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60AD0DBD" w14:textId="77777777" w:rsidR="005D190C" w:rsidRPr="00A268C9" w:rsidRDefault="005D190C" w:rsidP="005D190C">
      <w:pPr>
        <w:rPr>
          <w:rFonts w:ascii="Arial" w:hAnsi="Arial" w:cs="Arial"/>
          <w:sz w:val="20"/>
          <w:szCs w:val="20"/>
        </w:rPr>
      </w:pPr>
    </w:p>
    <w:p w14:paraId="69F4F96E" w14:textId="77777777" w:rsidR="00637770" w:rsidRPr="00A268C9" w:rsidRDefault="00637770" w:rsidP="00FE41E3">
      <w:pPr>
        <w:rPr>
          <w:rFonts w:ascii="Arial" w:hAnsi="Arial" w:cs="Arial"/>
          <w:sz w:val="20"/>
          <w:szCs w:val="20"/>
          <w:lang w:val="es-MX"/>
        </w:rPr>
      </w:pPr>
    </w:p>
    <w:p w14:paraId="7611CEC5" w14:textId="77777777" w:rsidR="00FE41E3" w:rsidRDefault="00FE41E3" w:rsidP="00A268C9">
      <w:pPr>
        <w:spacing w:line="360" w:lineRule="auto"/>
        <w:rPr>
          <w:rFonts w:ascii="Arial" w:hAnsi="Arial" w:cs="Arial"/>
          <w:sz w:val="20"/>
          <w:szCs w:val="20"/>
        </w:rPr>
      </w:pPr>
      <w:r w:rsidRPr="00A268C9">
        <w:rPr>
          <w:rFonts w:ascii="Arial" w:hAnsi="Arial" w:cs="Arial"/>
          <w:sz w:val="20"/>
          <w:szCs w:val="20"/>
        </w:rPr>
        <w:t>Fecha</w:t>
      </w:r>
      <w:r w:rsidR="002A0E8C" w:rsidRPr="00A268C9">
        <w:rPr>
          <w:rFonts w:ascii="Arial" w:hAnsi="Arial" w:cs="Arial"/>
          <w:sz w:val="20"/>
          <w:szCs w:val="20"/>
        </w:rPr>
        <w:t xml:space="preserve"> (dd/mm/aaaa)</w:t>
      </w:r>
      <w:r w:rsidR="000B2221" w:rsidRPr="00A268C9">
        <w:rPr>
          <w:rFonts w:ascii="Arial" w:hAnsi="Arial" w:cs="Arial"/>
          <w:sz w:val="20"/>
          <w:szCs w:val="20"/>
        </w:rPr>
        <w:t>:</w:t>
      </w:r>
      <w:r w:rsidR="00AE1BE5" w:rsidRPr="00A268C9">
        <w:rPr>
          <w:rFonts w:ascii="Arial" w:hAnsi="Arial" w:cs="Arial"/>
          <w:sz w:val="20"/>
          <w:szCs w:val="20"/>
        </w:rPr>
        <w:t xml:space="preserve"> </w:t>
      </w:r>
      <w:r w:rsidR="00FD7CCE" w:rsidRPr="00A268C9">
        <w:rPr>
          <w:rFonts w:ascii="Arial" w:hAnsi="Arial" w:cs="Arial"/>
          <w:sz w:val="20"/>
          <w:szCs w:val="20"/>
        </w:rPr>
        <w:t>________________</w:t>
      </w:r>
    </w:p>
    <w:p w14:paraId="2436454B" w14:textId="77777777" w:rsidR="00A268C9" w:rsidRPr="00A268C9" w:rsidRDefault="00A268C9" w:rsidP="00A268C9">
      <w:pPr>
        <w:spacing w:line="360" w:lineRule="auto"/>
        <w:rPr>
          <w:rFonts w:ascii="Arial" w:hAnsi="Arial" w:cs="Arial"/>
          <w:sz w:val="20"/>
          <w:szCs w:val="20"/>
        </w:rPr>
      </w:pPr>
    </w:p>
    <w:p w14:paraId="510D0D1C" w14:textId="77777777" w:rsidR="002A0E8C" w:rsidRPr="00A268C9" w:rsidRDefault="00586AAB" w:rsidP="00A268C9">
      <w:pPr>
        <w:spacing w:line="360" w:lineRule="auto"/>
        <w:jc w:val="both"/>
        <w:rPr>
          <w:rFonts w:ascii="Arial" w:hAnsi="Arial" w:cs="Arial"/>
          <w:sz w:val="20"/>
          <w:szCs w:val="20"/>
          <w:lang w:val="es-ES_tradnl"/>
        </w:rPr>
      </w:pPr>
      <w:r w:rsidRPr="00A268C9">
        <w:rPr>
          <w:rFonts w:ascii="Arial" w:hAnsi="Arial" w:cs="Arial"/>
          <w:sz w:val="20"/>
          <w:szCs w:val="20"/>
        </w:rPr>
        <w:t>Yo</w:t>
      </w:r>
      <w:r w:rsidR="002A0E8C" w:rsidRPr="00A268C9">
        <w:rPr>
          <w:rFonts w:ascii="Arial" w:hAnsi="Arial" w:cs="Arial"/>
          <w:sz w:val="20"/>
          <w:szCs w:val="20"/>
        </w:rPr>
        <w:t xml:space="preserve">, </w:t>
      </w:r>
      <w:r w:rsidR="00FD7CCE" w:rsidRPr="00A268C9">
        <w:rPr>
          <w:rFonts w:ascii="Arial" w:hAnsi="Arial" w:cs="Arial"/>
          <w:sz w:val="20"/>
          <w:szCs w:val="20"/>
          <w:u w:val="single"/>
        </w:rPr>
        <w:t>______________</w:t>
      </w:r>
      <w:r w:rsidR="002A0E8C" w:rsidRPr="00A268C9">
        <w:rPr>
          <w:rFonts w:ascii="Arial" w:hAnsi="Arial" w:cs="Arial"/>
          <w:sz w:val="20"/>
          <w:szCs w:val="20"/>
          <w:u w:val="single"/>
        </w:rPr>
        <w:t>________________</w:t>
      </w:r>
      <w:r w:rsidR="00FD7CCE" w:rsidRPr="00A268C9">
        <w:rPr>
          <w:rFonts w:ascii="Arial" w:hAnsi="Arial" w:cs="Arial"/>
          <w:sz w:val="20"/>
          <w:szCs w:val="20"/>
          <w:u w:val="single"/>
        </w:rPr>
        <w:t>___</w:t>
      </w:r>
      <w:r w:rsidR="00637C59" w:rsidRPr="00A268C9">
        <w:rPr>
          <w:rFonts w:ascii="Arial" w:hAnsi="Arial" w:cs="Arial"/>
          <w:sz w:val="20"/>
          <w:szCs w:val="20"/>
        </w:rPr>
        <w:t xml:space="preserve"> </w:t>
      </w:r>
      <w:r w:rsidR="002A0E8C" w:rsidRPr="00A268C9">
        <w:rPr>
          <w:rFonts w:ascii="Arial" w:hAnsi="Arial" w:cs="Arial"/>
          <w:sz w:val="20"/>
          <w:szCs w:val="20"/>
        </w:rPr>
        <w:t xml:space="preserve"> </w:t>
      </w:r>
      <w:r w:rsidR="00FE41E3" w:rsidRPr="00A268C9">
        <w:rPr>
          <w:rFonts w:ascii="Arial" w:hAnsi="Arial" w:cs="Arial"/>
          <w:sz w:val="20"/>
          <w:szCs w:val="20"/>
        </w:rPr>
        <w:t xml:space="preserve">identificado(a) con </w:t>
      </w:r>
      <w:r w:rsidR="003E13FE" w:rsidRPr="00A268C9">
        <w:rPr>
          <w:rFonts w:ascii="Arial" w:hAnsi="Arial" w:cs="Arial"/>
          <w:sz w:val="20"/>
          <w:szCs w:val="20"/>
        </w:rPr>
        <w:t>documento de identidad, CC</w:t>
      </w:r>
      <w:r w:rsidR="003E13FE" w:rsidRPr="00A268C9">
        <w:rPr>
          <w:rFonts w:ascii="Arial" w:hAnsi="Arial" w:cs="Arial"/>
          <w:sz w:val="20"/>
          <w:szCs w:val="20"/>
          <w:u w:val="single"/>
        </w:rPr>
        <w:t>_</w:t>
      </w:r>
      <w:r w:rsidR="002A0E8C" w:rsidRPr="00A268C9">
        <w:rPr>
          <w:rFonts w:ascii="Arial" w:hAnsi="Arial" w:cs="Arial"/>
          <w:sz w:val="20"/>
          <w:szCs w:val="20"/>
          <w:u w:val="single"/>
        </w:rPr>
        <w:t>_</w:t>
      </w:r>
      <w:r w:rsidR="003E13FE" w:rsidRPr="00A268C9">
        <w:rPr>
          <w:rFonts w:ascii="Arial" w:hAnsi="Arial" w:cs="Arial"/>
          <w:sz w:val="20"/>
          <w:szCs w:val="20"/>
          <w:u w:val="single"/>
        </w:rPr>
        <w:t>_,</w:t>
      </w:r>
      <w:r w:rsidR="003E13FE" w:rsidRPr="00A268C9">
        <w:rPr>
          <w:rFonts w:ascii="Arial" w:hAnsi="Arial" w:cs="Arial"/>
          <w:sz w:val="20"/>
          <w:szCs w:val="20"/>
        </w:rPr>
        <w:t xml:space="preserve"> CE</w:t>
      </w:r>
      <w:r w:rsidR="003E13FE" w:rsidRPr="00A268C9">
        <w:rPr>
          <w:rFonts w:ascii="Arial" w:hAnsi="Arial" w:cs="Arial"/>
          <w:sz w:val="20"/>
          <w:szCs w:val="20"/>
          <w:u w:val="single"/>
        </w:rPr>
        <w:t>_</w:t>
      </w:r>
      <w:r w:rsidR="002A0E8C" w:rsidRPr="00A268C9">
        <w:rPr>
          <w:rFonts w:ascii="Arial" w:hAnsi="Arial" w:cs="Arial"/>
          <w:sz w:val="20"/>
          <w:szCs w:val="20"/>
          <w:u w:val="single"/>
        </w:rPr>
        <w:t>_</w:t>
      </w:r>
      <w:r w:rsidR="003E13FE" w:rsidRPr="00A268C9">
        <w:rPr>
          <w:rFonts w:ascii="Arial" w:hAnsi="Arial" w:cs="Arial"/>
          <w:sz w:val="20"/>
          <w:szCs w:val="20"/>
          <w:u w:val="single"/>
        </w:rPr>
        <w:t>_,</w:t>
      </w:r>
      <w:r w:rsidR="003E13FE" w:rsidRPr="00A268C9">
        <w:rPr>
          <w:rFonts w:ascii="Arial" w:hAnsi="Arial" w:cs="Arial"/>
          <w:sz w:val="20"/>
          <w:szCs w:val="20"/>
        </w:rPr>
        <w:t xml:space="preserve"> TI</w:t>
      </w:r>
      <w:r w:rsidR="003E13FE" w:rsidRPr="00A268C9">
        <w:rPr>
          <w:rFonts w:ascii="Arial" w:hAnsi="Arial" w:cs="Arial"/>
          <w:sz w:val="20"/>
          <w:szCs w:val="20"/>
          <w:u w:val="single"/>
        </w:rPr>
        <w:t>_</w:t>
      </w:r>
      <w:r w:rsidR="002A0E8C" w:rsidRPr="00A268C9">
        <w:rPr>
          <w:rFonts w:ascii="Arial" w:hAnsi="Arial" w:cs="Arial"/>
          <w:sz w:val="20"/>
          <w:szCs w:val="20"/>
          <w:u w:val="single"/>
        </w:rPr>
        <w:t>_</w:t>
      </w:r>
      <w:r w:rsidR="003E13FE" w:rsidRPr="00A268C9">
        <w:rPr>
          <w:rFonts w:ascii="Arial" w:hAnsi="Arial" w:cs="Arial"/>
          <w:sz w:val="20"/>
          <w:szCs w:val="20"/>
          <w:u w:val="single"/>
        </w:rPr>
        <w:t>_,#</w:t>
      </w:r>
      <w:r w:rsidR="002A0E8C" w:rsidRPr="00A268C9">
        <w:rPr>
          <w:rFonts w:ascii="Arial" w:hAnsi="Arial" w:cs="Arial"/>
          <w:sz w:val="20"/>
          <w:szCs w:val="20"/>
          <w:u w:val="single"/>
        </w:rPr>
        <w:t>______</w:t>
      </w:r>
      <w:r w:rsidR="003E13FE" w:rsidRPr="00A268C9">
        <w:rPr>
          <w:rFonts w:ascii="Arial" w:hAnsi="Arial" w:cs="Arial"/>
          <w:sz w:val="20"/>
          <w:szCs w:val="20"/>
          <w:u w:val="single"/>
        </w:rPr>
        <w:t>_____________</w:t>
      </w:r>
      <w:r w:rsidR="002A0E8C" w:rsidRPr="00A268C9">
        <w:rPr>
          <w:rFonts w:ascii="Arial" w:hAnsi="Arial" w:cs="Arial"/>
          <w:sz w:val="20"/>
          <w:szCs w:val="20"/>
        </w:rPr>
        <w:t xml:space="preserve"> y con </w:t>
      </w:r>
      <w:r w:rsidR="00752F3B" w:rsidRPr="00A268C9">
        <w:rPr>
          <w:rFonts w:ascii="Arial" w:hAnsi="Arial" w:cs="Arial"/>
          <w:sz w:val="20"/>
          <w:szCs w:val="20"/>
        </w:rPr>
        <w:t>ID</w:t>
      </w:r>
      <w:r w:rsidR="002A0E8C" w:rsidRPr="00A268C9">
        <w:rPr>
          <w:rFonts w:ascii="Arial" w:hAnsi="Arial" w:cs="Arial"/>
          <w:sz w:val="20"/>
          <w:szCs w:val="20"/>
        </w:rPr>
        <w:t xml:space="preserve"> </w:t>
      </w:r>
      <w:r w:rsidR="003E13FE" w:rsidRPr="00A268C9">
        <w:rPr>
          <w:rFonts w:ascii="Arial" w:hAnsi="Arial" w:cs="Arial"/>
          <w:sz w:val="20"/>
          <w:szCs w:val="20"/>
          <w:u w:val="single"/>
        </w:rPr>
        <w:t>_</w:t>
      </w:r>
      <w:r w:rsidR="002A0E8C" w:rsidRPr="00A268C9">
        <w:rPr>
          <w:rFonts w:ascii="Arial" w:hAnsi="Arial" w:cs="Arial"/>
          <w:sz w:val="20"/>
          <w:szCs w:val="20"/>
          <w:u w:val="single"/>
        </w:rPr>
        <w:t>____</w:t>
      </w:r>
      <w:r w:rsidR="003E13FE" w:rsidRPr="00A268C9">
        <w:rPr>
          <w:rFonts w:ascii="Arial" w:hAnsi="Arial" w:cs="Arial"/>
          <w:sz w:val="20"/>
          <w:szCs w:val="20"/>
          <w:u w:val="single"/>
        </w:rPr>
        <w:t>_______________</w:t>
      </w:r>
      <w:r w:rsidR="00FE41E3" w:rsidRPr="00A268C9">
        <w:rPr>
          <w:rFonts w:ascii="Arial" w:hAnsi="Arial" w:cs="Arial"/>
          <w:sz w:val="20"/>
          <w:szCs w:val="20"/>
        </w:rPr>
        <w:t xml:space="preserve"> solicito se me acepte para continuar mis estudios en la Universidad de San Buenaventura</w:t>
      </w:r>
      <w:r w:rsidR="002A0E8C" w:rsidRPr="00A268C9">
        <w:rPr>
          <w:rFonts w:ascii="Arial" w:hAnsi="Arial" w:cs="Arial"/>
          <w:sz w:val="20"/>
          <w:szCs w:val="20"/>
        </w:rPr>
        <w:t xml:space="preserve">, </w:t>
      </w:r>
      <w:r w:rsidR="00FE41E3" w:rsidRPr="00A268C9">
        <w:rPr>
          <w:rFonts w:ascii="Arial" w:hAnsi="Arial" w:cs="Arial"/>
          <w:sz w:val="20"/>
          <w:szCs w:val="20"/>
        </w:rPr>
        <w:t xml:space="preserve">Medellín, en el programa de  </w:t>
      </w:r>
      <w:r w:rsidR="00AE1BE5" w:rsidRPr="00A268C9">
        <w:rPr>
          <w:rFonts w:ascii="Arial" w:hAnsi="Arial" w:cs="Arial"/>
          <w:sz w:val="20"/>
          <w:szCs w:val="20"/>
          <w:u w:val="single"/>
        </w:rPr>
        <w:t>_______________________________</w:t>
      </w:r>
      <w:r w:rsidR="002A0E8C" w:rsidRPr="00A268C9">
        <w:rPr>
          <w:rFonts w:ascii="Arial" w:hAnsi="Arial" w:cs="Arial"/>
          <w:sz w:val="20"/>
          <w:szCs w:val="20"/>
          <w:u w:val="single"/>
        </w:rPr>
        <w:t>__</w:t>
      </w:r>
      <w:r w:rsidR="00AE1BE5" w:rsidRPr="00A268C9">
        <w:rPr>
          <w:rFonts w:ascii="Arial" w:hAnsi="Arial" w:cs="Arial"/>
          <w:sz w:val="20"/>
          <w:szCs w:val="20"/>
          <w:u w:val="single"/>
        </w:rPr>
        <w:t>_____</w:t>
      </w:r>
      <w:r w:rsidR="002A0E8C" w:rsidRPr="00A268C9">
        <w:rPr>
          <w:rFonts w:ascii="Arial" w:hAnsi="Arial" w:cs="Arial"/>
          <w:sz w:val="20"/>
          <w:szCs w:val="20"/>
        </w:rPr>
        <w:t xml:space="preserve"> </w:t>
      </w:r>
      <w:r w:rsidR="00FE41E3" w:rsidRPr="00A268C9">
        <w:rPr>
          <w:rFonts w:ascii="Arial" w:hAnsi="Arial" w:cs="Arial"/>
          <w:sz w:val="20"/>
          <w:szCs w:val="20"/>
        </w:rPr>
        <w:t xml:space="preserve">a partir del </w:t>
      </w:r>
      <w:r w:rsidR="00482BE3" w:rsidRPr="00A268C9">
        <w:rPr>
          <w:rFonts w:ascii="Arial" w:hAnsi="Arial" w:cs="Arial"/>
          <w:sz w:val="20"/>
          <w:szCs w:val="20"/>
        </w:rPr>
        <w:t>ciclo</w:t>
      </w:r>
      <w:r w:rsidR="002A0E8C" w:rsidRPr="00A268C9">
        <w:rPr>
          <w:rFonts w:ascii="Arial" w:hAnsi="Arial" w:cs="Arial"/>
          <w:sz w:val="20"/>
          <w:szCs w:val="20"/>
        </w:rPr>
        <w:t xml:space="preserve"> académico </w:t>
      </w:r>
      <w:r w:rsidR="002A0E8C" w:rsidRPr="00A268C9">
        <w:rPr>
          <w:rFonts w:ascii="Arial" w:hAnsi="Arial" w:cs="Arial"/>
          <w:sz w:val="20"/>
          <w:szCs w:val="20"/>
          <w:u w:val="single"/>
        </w:rPr>
        <w:t>_</w:t>
      </w:r>
      <w:r w:rsidR="000B2221" w:rsidRPr="00A268C9">
        <w:rPr>
          <w:rFonts w:ascii="Arial" w:hAnsi="Arial" w:cs="Arial"/>
          <w:sz w:val="20"/>
          <w:szCs w:val="20"/>
          <w:u w:val="single"/>
        </w:rPr>
        <w:t>_____</w:t>
      </w:r>
      <w:r w:rsidR="002A0E8C" w:rsidRPr="00A268C9">
        <w:rPr>
          <w:rFonts w:ascii="Arial" w:hAnsi="Arial" w:cs="Arial"/>
          <w:sz w:val="20"/>
          <w:szCs w:val="20"/>
          <w:u w:val="single"/>
        </w:rPr>
        <w:t>_</w:t>
      </w:r>
      <w:r w:rsidR="000B2221" w:rsidRPr="00A268C9">
        <w:rPr>
          <w:rFonts w:ascii="Arial" w:hAnsi="Arial" w:cs="Arial"/>
          <w:sz w:val="20"/>
          <w:szCs w:val="20"/>
          <w:u w:val="single"/>
        </w:rPr>
        <w:t>_</w:t>
      </w:r>
      <w:r w:rsidR="002A0E8C" w:rsidRPr="00A268C9">
        <w:rPr>
          <w:rFonts w:ascii="Arial" w:hAnsi="Arial" w:cs="Arial"/>
          <w:sz w:val="20"/>
          <w:szCs w:val="20"/>
          <w:u w:val="single"/>
        </w:rPr>
        <w:t>,</w:t>
      </w:r>
      <w:r w:rsidR="002A0E8C" w:rsidRPr="00A268C9">
        <w:rPr>
          <w:rFonts w:ascii="Arial" w:hAnsi="Arial" w:cs="Arial"/>
          <w:sz w:val="20"/>
          <w:szCs w:val="20"/>
        </w:rPr>
        <w:t xml:space="preserve"> correspondiente al periodo </w:t>
      </w:r>
      <w:r w:rsidR="002A0E8C" w:rsidRPr="00A268C9">
        <w:rPr>
          <w:rFonts w:ascii="Arial" w:hAnsi="Arial" w:cs="Arial"/>
          <w:sz w:val="20"/>
          <w:szCs w:val="20"/>
          <w:u w:val="single"/>
        </w:rPr>
        <w:t>________.</w:t>
      </w:r>
      <w:r w:rsidR="002A0E8C" w:rsidRPr="00A268C9">
        <w:rPr>
          <w:rFonts w:ascii="Arial" w:hAnsi="Arial" w:cs="Arial"/>
          <w:sz w:val="20"/>
          <w:szCs w:val="20"/>
        </w:rPr>
        <w:t xml:space="preserve"> (l</w:t>
      </w:r>
      <w:r w:rsidR="002A0E8C" w:rsidRPr="00A268C9">
        <w:rPr>
          <w:rFonts w:ascii="Arial" w:hAnsi="Arial" w:cs="Arial"/>
          <w:sz w:val="20"/>
          <w:szCs w:val="20"/>
          <w:lang w:val="es-ES_tradnl"/>
        </w:rPr>
        <w:t>a solicitud solo aplica para un ciclo y periodo académico</w:t>
      </w:r>
      <w:r w:rsidR="005D190C" w:rsidRPr="00A268C9">
        <w:rPr>
          <w:rFonts w:ascii="Arial" w:hAnsi="Arial" w:cs="Arial"/>
          <w:sz w:val="20"/>
          <w:szCs w:val="20"/>
        </w:rPr>
        <w:t xml:space="preserve"> relacionado</w:t>
      </w:r>
      <w:r w:rsidR="002A0E8C" w:rsidRPr="00A268C9">
        <w:rPr>
          <w:rFonts w:ascii="Arial" w:hAnsi="Arial" w:cs="Arial"/>
          <w:sz w:val="20"/>
          <w:szCs w:val="20"/>
        </w:rPr>
        <w:t>).</w:t>
      </w:r>
    </w:p>
    <w:p w14:paraId="7CBCD438" w14:textId="77777777" w:rsidR="00FE41E3" w:rsidRPr="00A268C9" w:rsidRDefault="00FE41E3" w:rsidP="00A268C9">
      <w:pPr>
        <w:spacing w:line="360" w:lineRule="auto"/>
        <w:jc w:val="both"/>
        <w:rPr>
          <w:rFonts w:ascii="Arial" w:hAnsi="Arial" w:cs="Arial"/>
          <w:sz w:val="20"/>
          <w:szCs w:val="20"/>
          <w:lang w:val="es-ES_tradnl"/>
        </w:rPr>
      </w:pPr>
    </w:p>
    <w:p w14:paraId="73265B81" w14:textId="77777777" w:rsidR="00A268C9" w:rsidRDefault="00A268C9" w:rsidP="00A268C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1916B1C" w14:textId="77777777" w:rsidR="005D190C" w:rsidRPr="00A268C9" w:rsidRDefault="00FE41E3" w:rsidP="00A268C9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A268C9">
        <w:rPr>
          <w:rFonts w:ascii="Arial" w:hAnsi="Arial" w:cs="Arial"/>
          <w:sz w:val="20"/>
          <w:szCs w:val="20"/>
        </w:rPr>
        <w:t>Si procede de otro programa de la Universidad de San Buenaventura</w:t>
      </w:r>
      <w:r w:rsidR="005D190C" w:rsidRPr="00A268C9">
        <w:rPr>
          <w:rFonts w:ascii="Arial" w:hAnsi="Arial" w:cs="Arial"/>
          <w:sz w:val="20"/>
          <w:szCs w:val="20"/>
        </w:rPr>
        <w:t xml:space="preserve">, </w:t>
      </w:r>
      <w:r w:rsidRPr="00A268C9">
        <w:rPr>
          <w:rFonts w:ascii="Arial" w:hAnsi="Arial" w:cs="Arial"/>
          <w:sz w:val="20"/>
          <w:szCs w:val="20"/>
        </w:rPr>
        <w:t xml:space="preserve">Medellín, </w:t>
      </w:r>
      <w:r w:rsidR="005D190C" w:rsidRPr="00A268C9">
        <w:rPr>
          <w:rFonts w:ascii="Arial" w:hAnsi="Arial" w:cs="Arial"/>
          <w:sz w:val="20"/>
          <w:szCs w:val="20"/>
        </w:rPr>
        <w:t xml:space="preserve">mencione el nombre completo del programa de origen </w:t>
      </w:r>
    </w:p>
    <w:p w14:paraId="62C6E5C4" w14:textId="77777777" w:rsidR="00FE41E3" w:rsidRPr="00A268C9" w:rsidRDefault="005D190C" w:rsidP="00A268C9">
      <w:pPr>
        <w:spacing w:line="360" w:lineRule="auto"/>
        <w:jc w:val="both"/>
        <w:rPr>
          <w:rFonts w:ascii="Arial" w:hAnsi="Arial" w:cs="Arial"/>
          <w:sz w:val="20"/>
          <w:szCs w:val="20"/>
          <w:u w:val="single"/>
        </w:rPr>
      </w:pPr>
      <w:r w:rsidRPr="00A268C9">
        <w:rPr>
          <w:rFonts w:ascii="Arial" w:hAnsi="Arial" w:cs="Arial"/>
          <w:sz w:val="20"/>
          <w:szCs w:val="20"/>
          <w:u w:val="single"/>
        </w:rPr>
        <w:t>________________</w:t>
      </w:r>
      <w:r w:rsidR="00FE41E3" w:rsidRPr="00A268C9">
        <w:rPr>
          <w:rFonts w:ascii="Arial" w:hAnsi="Arial" w:cs="Arial"/>
          <w:sz w:val="20"/>
          <w:szCs w:val="20"/>
          <w:u w:val="single"/>
        </w:rPr>
        <w:t>_____________________________________________</w:t>
      </w:r>
      <w:r w:rsidR="00A268C9" w:rsidRPr="00A268C9">
        <w:rPr>
          <w:rFonts w:ascii="Arial" w:hAnsi="Arial" w:cs="Arial"/>
          <w:sz w:val="20"/>
          <w:szCs w:val="20"/>
          <w:u w:val="single"/>
        </w:rPr>
        <w:t>______</w:t>
      </w:r>
      <w:r w:rsidR="00FE41E3" w:rsidRPr="00A268C9">
        <w:rPr>
          <w:rFonts w:ascii="Arial" w:hAnsi="Arial" w:cs="Arial"/>
          <w:sz w:val="20"/>
          <w:szCs w:val="20"/>
          <w:u w:val="single"/>
        </w:rPr>
        <w:t>___________________</w:t>
      </w:r>
    </w:p>
    <w:p w14:paraId="03696CD2" w14:textId="77777777" w:rsidR="005D190C" w:rsidRPr="00A268C9" w:rsidRDefault="005D190C" w:rsidP="00A268C9">
      <w:pPr>
        <w:pStyle w:val="Ttulo2"/>
        <w:rPr>
          <w:rFonts w:ascii="Arial" w:hAnsi="Arial" w:cs="Arial"/>
          <w:sz w:val="20"/>
          <w:lang w:val="es-MX"/>
        </w:rPr>
      </w:pPr>
    </w:p>
    <w:p w14:paraId="7E8054E1" w14:textId="77777777" w:rsidR="005D190C" w:rsidRPr="00A268C9" w:rsidRDefault="005D190C" w:rsidP="00A268C9"/>
    <w:p w14:paraId="41D28D02" w14:textId="77777777" w:rsidR="00B44611" w:rsidRDefault="005D190C" w:rsidP="00A268C9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A268C9">
        <w:rPr>
          <w:rFonts w:ascii="Arial" w:hAnsi="Arial" w:cs="Arial"/>
          <w:sz w:val="20"/>
          <w:szCs w:val="20"/>
        </w:rPr>
        <w:t>Si procede de la Sede u otra S</w:t>
      </w:r>
      <w:r w:rsidR="00983976" w:rsidRPr="00A268C9">
        <w:rPr>
          <w:rFonts w:ascii="Arial" w:hAnsi="Arial" w:cs="Arial"/>
          <w:sz w:val="20"/>
          <w:szCs w:val="20"/>
        </w:rPr>
        <w:t xml:space="preserve">eccional, </w:t>
      </w:r>
      <w:r w:rsidRPr="00A268C9">
        <w:rPr>
          <w:rFonts w:ascii="Arial" w:hAnsi="Arial" w:cs="Arial"/>
          <w:sz w:val="20"/>
          <w:szCs w:val="20"/>
        </w:rPr>
        <w:t xml:space="preserve">mencione </w:t>
      </w:r>
      <w:r w:rsidR="00983976" w:rsidRPr="00A268C9">
        <w:rPr>
          <w:rFonts w:ascii="Arial" w:hAnsi="Arial" w:cs="Arial"/>
          <w:sz w:val="20"/>
          <w:szCs w:val="20"/>
        </w:rPr>
        <w:t xml:space="preserve">el nombre del Programa y la ciudad: </w:t>
      </w:r>
    </w:p>
    <w:p w14:paraId="1C453C78" w14:textId="3E684958" w:rsidR="00983976" w:rsidRPr="00A268C9" w:rsidRDefault="00A268C9" w:rsidP="00A268C9">
      <w:pPr>
        <w:spacing w:line="360" w:lineRule="auto"/>
        <w:jc w:val="both"/>
        <w:rPr>
          <w:rFonts w:ascii="Arial" w:hAnsi="Arial" w:cs="Arial"/>
          <w:sz w:val="20"/>
          <w:szCs w:val="20"/>
          <w:lang w:val="es-ES_tradnl"/>
        </w:rPr>
      </w:pPr>
      <w:r w:rsidRPr="004E161E">
        <w:rPr>
          <w:rFonts w:ascii="Arial" w:hAnsi="Arial" w:cs="Arial"/>
          <w:sz w:val="20"/>
          <w:szCs w:val="20"/>
          <w:u w:val="single"/>
          <w:lang w:val="es-ES_tradnl"/>
        </w:rPr>
        <w:t>______________</w:t>
      </w:r>
      <w:r w:rsidR="00983976" w:rsidRPr="00A268C9">
        <w:rPr>
          <w:rFonts w:ascii="Arial" w:hAnsi="Arial" w:cs="Arial"/>
          <w:sz w:val="20"/>
          <w:szCs w:val="20"/>
          <w:u w:val="single"/>
          <w:lang w:val="es-ES_tradnl"/>
        </w:rPr>
        <w:t>________________________________________________________________________</w:t>
      </w:r>
    </w:p>
    <w:p w14:paraId="272D7D78" w14:textId="77777777" w:rsidR="00637770" w:rsidRPr="00A268C9" w:rsidRDefault="00637770" w:rsidP="00FE41E3">
      <w:pPr>
        <w:rPr>
          <w:rFonts w:ascii="Arial" w:hAnsi="Arial" w:cs="Arial"/>
          <w:sz w:val="20"/>
          <w:szCs w:val="20"/>
          <w:lang w:val="es-ES_tradnl"/>
        </w:rPr>
      </w:pPr>
    </w:p>
    <w:p w14:paraId="21A1B483" w14:textId="77777777" w:rsidR="00FE41E3" w:rsidRPr="00A268C9" w:rsidRDefault="00FE41E3" w:rsidP="00FE41E3">
      <w:pPr>
        <w:pStyle w:val="Encabezado"/>
        <w:spacing w:line="480" w:lineRule="auto"/>
        <w:rPr>
          <w:rFonts w:ascii="Arial" w:hAnsi="Arial" w:cs="Arial"/>
          <w:sz w:val="20"/>
          <w:szCs w:val="20"/>
          <w:u w:val="single"/>
        </w:rPr>
      </w:pPr>
      <w:r w:rsidRPr="00A268C9">
        <w:rPr>
          <w:rFonts w:ascii="Arial" w:hAnsi="Arial" w:cs="Arial"/>
          <w:b/>
          <w:sz w:val="20"/>
          <w:szCs w:val="20"/>
        </w:rPr>
        <w:t>Observaciones:</w:t>
      </w:r>
      <w:r w:rsidRPr="00A268C9">
        <w:rPr>
          <w:rFonts w:ascii="Arial" w:hAnsi="Arial" w:cs="Arial"/>
          <w:sz w:val="20"/>
          <w:szCs w:val="20"/>
        </w:rPr>
        <w:t xml:space="preserve"> </w:t>
      </w:r>
      <w:r w:rsidR="00A268C9" w:rsidRPr="00A268C9">
        <w:rPr>
          <w:rFonts w:ascii="Arial" w:hAnsi="Arial" w:cs="Arial"/>
          <w:sz w:val="20"/>
          <w:szCs w:val="20"/>
          <w:u w:val="single"/>
        </w:rPr>
        <w:t>_________</w:t>
      </w:r>
      <w:r w:rsidRPr="00A268C9">
        <w:rPr>
          <w:rFonts w:ascii="Arial" w:hAnsi="Arial" w:cs="Arial"/>
          <w:sz w:val="20"/>
          <w:szCs w:val="20"/>
          <w:u w:val="single"/>
        </w:rPr>
        <w:t>__________________________________________________</w:t>
      </w:r>
      <w:r w:rsidR="005625E9" w:rsidRPr="00A268C9">
        <w:rPr>
          <w:rFonts w:ascii="Arial" w:hAnsi="Arial" w:cs="Arial"/>
          <w:sz w:val="20"/>
          <w:szCs w:val="20"/>
          <w:u w:val="single"/>
        </w:rPr>
        <w:t>___________________________</w:t>
      </w:r>
    </w:p>
    <w:p w14:paraId="5396B970" w14:textId="77777777" w:rsidR="00FE41E3" w:rsidRPr="00A268C9" w:rsidRDefault="00FE41E3" w:rsidP="00FE41E3">
      <w:pPr>
        <w:pStyle w:val="Encabezado"/>
        <w:spacing w:line="480" w:lineRule="auto"/>
        <w:rPr>
          <w:rFonts w:ascii="Arial" w:hAnsi="Arial" w:cs="Arial"/>
          <w:sz w:val="20"/>
          <w:szCs w:val="20"/>
          <w:u w:val="single"/>
        </w:rPr>
      </w:pPr>
      <w:r w:rsidRPr="00A268C9">
        <w:rPr>
          <w:rFonts w:ascii="Arial" w:hAnsi="Arial" w:cs="Arial"/>
          <w:sz w:val="20"/>
          <w:szCs w:val="20"/>
          <w:u w:val="single"/>
        </w:rPr>
        <w:t>_________</w:t>
      </w:r>
      <w:r w:rsidR="00A268C9" w:rsidRPr="00A268C9">
        <w:rPr>
          <w:rFonts w:ascii="Arial" w:hAnsi="Arial" w:cs="Arial"/>
          <w:sz w:val="20"/>
          <w:szCs w:val="20"/>
          <w:u w:val="single"/>
        </w:rPr>
        <w:t>________</w:t>
      </w:r>
      <w:r w:rsidRPr="00A268C9">
        <w:rPr>
          <w:rFonts w:ascii="Arial" w:hAnsi="Arial" w:cs="Arial"/>
          <w:sz w:val="20"/>
          <w:szCs w:val="20"/>
          <w:u w:val="single"/>
        </w:rPr>
        <w:t>_____________________________________________________________________</w:t>
      </w:r>
    </w:p>
    <w:p w14:paraId="5854F233" w14:textId="77777777" w:rsidR="00637770" w:rsidRPr="00A268C9" w:rsidRDefault="00637770" w:rsidP="00637770">
      <w:pPr>
        <w:pStyle w:val="Encabezado"/>
        <w:spacing w:line="480" w:lineRule="auto"/>
        <w:rPr>
          <w:rFonts w:ascii="Arial" w:hAnsi="Arial" w:cs="Arial"/>
          <w:sz w:val="20"/>
          <w:szCs w:val="20"/>
          <w:u w:val="single"/>
        </w:rPr>
      </w:pPr>
      <w:r w:rsidRPr="00A268C9">
        <w:rPr>
          <w:rFonts w:ascii="Arial" w:hAnsi="Arial" w:cs="Arial"/>
          <w:sz w:val="20"/>
          <w:szCs w:val="20"/>
          <w:u w:val="single"/>
        </w:rPr>
        <w:t>_________________</w:t>
      </w:r>
      <w:r w:rsidR="00A268C9" w:rsidRPr="00A268C9">
        <w:rPr>
          <w:rFonts w:ascii="Arial" w:hAnsi="Arial" w:cs="Arial"/>
          <w:sz w:val="20"/>
          <w:szCs w:val="20"/>
          <w:u w:val="single"/>
        </w:rPr>
        <w:t>________</w:t>
      </w:r>
      <w:r w:rsidRPr="00A268C9">
        <w:rPr>
          <w:rFonts w:ascii="Arial" w:hAnsi="Arial" w:cs="Arial"/>
          <w:sz w:val="20"/>
          <w:szCs w:val="20"/>
          <w:u w:val="single"/>
        </w:rPr>
        <w:t>_____________________________________________________________</w:t>
      </w:r>
    </w:p>
    <w:p w14:paraId="4DDC79AD" w14:textId="77777777" w:rsidR="00FE41E3" w:rsidRPr="00A268C9" w:rsidRDefault="00FE41E3" w:rsidP="00FE41E3">
      <w:pPr>
        <w:rPr>
          <w:rFonts w:ascii="Arial" w:hAnsi="Arial" w:cs="Arial"/>
          <w:sz w:val="20"/>
          <w:szCs w:val="20"/>
          <w:lang w:val="es-MX"/>
        </w:rPr>
      </w:pPr>
    </w:p>
    <w:p w14:paraId="1E34B1F3" w14:textId="77777777" w:rsidR="00637770" w:rsidRPr="00A268C9" w:rsidRDefault="00637770" w:rsidP="0068299E">
      <w:pPr>
        <w:ind w:firstLine="708"/>
        <w:rPr>
          <w:rFonts w:ascii="Arial" w:hAnsi="Arial" w:cs="Arial"/>
          <w:sz w:val="20"/>
          <w:szCs w:val="20"/>
          <w:lang w:val="es-MX"/>
        </w:rPr>
      </w:pPr>
    </w:p>
    <w:p w14:paraId="669B716B" w14:textId="3167EFBB" w:rsidR="00637770" w:rsidRPr="00A268C9" w:rsidRDefault="00652C4D" w:rsidP="00FE41E3">
      <w:pPr>
        <w:rPr>
          <w:rFonts w:ascii="Arial" w:hAnsi="Arial" w:cs="Arial"/>
          <w:sz w:val="20"/>
          <w:szCs w:val="20"/>
        </w:rPr>
      </w:pPr>
      <w:r w:rsidRPr="00D75FD6">
        <w:rPr>
          <w:rFonts w:ascii="Arial" w:hAnsi="Arial" w:cs="Arial"/>
          <w:b/>
          <w:bCs/>
          <w:sz w:val="20"/>
          <w:szCs w:val="20"/>
          <w:lang w:val="es-MX"/>
        </w:rPr>
        <w:t>Aprobación</w:t>
      </w:r>
      <w:r w:rsidR="00A268C9" w:rsidRPr="00D75FD6">
        <w:rPr>
          <w:rFonts w:ascii="Arial" w:hAnsi="Arial" w:cs="Arial"/>
          <w:b/>
          <w:bCs/>
          <w:sz w:val="20"/>
          <w:szCs w:val="20"/>
          <w:lang w:val="es-MX"/>
        </w:rPr>
        <w:t xml:space="preserve"> del estudiante</w:t>
      </w:r>
      <w:r w:rsidR="00FE41E3" w:rsidRPr="00D75FD6">
        <w:rPr>
          <w:rFonts w:ascii="Arial" w:hAnsi="Arial" w:cs="Arial"/>
          <w:b/>
          <w:bCs/>
          <w:sz w:val="20"/>
          <w:szCs w:val="20"/>
          <w:lang w:val="es-MX"/>
        </w:rPr>
        <w:t>:</w:t>
      </w:r>
      <w:r w:rsidR="009E3728">
        <w:rPr>
          <w:rFonts w:ascii="Arial" w:hAnsi="Arial" w:cs="Arial"/>
          <w:sz w:val="20"/>
          <w:szCs w:val="20"/>
          <w:lang w:val="es-MX"/>
        </w:rPr>
        <w:t xml:space="preserve"> Se adjunta solicitud del estudiante </w:t>
      </w:r>
      <w:r w:rsidR="0018129B">
        <w:rPr>
          <w:rFonts w:ascii="Arial" w:hAnsi="Arial" w:cs="Arial"/>
          <w:sz w:val="20"/>
          <w:szCs w:val="20"/>
          <w:lang w:val="es-MX"/>
        </w:rPr>
        <w:t>recibida por correo electrónico, en reemplazo          de la firma</w:t>
      </w:r>
    </w:p>
    <w:p w14:paraId="745B1446" w14:textId="77777777" w:rsidR="00637770" w:rsidRPr="00A268C9" w:rsidRDefault="00637770" w:rsidP="00FE41E3">
      <w:pPr>
        <w:rPr>
          <w:rFonts w:ascii="Arial" w:hAnsi="Arial" w:cs="Arial"/>
          <w:sz w:val="20"/>
          <w:szCs w:val="20"/>
        </w:rPr>
      </w:pPr>
    </w:p>
    <w:p w14:paraId="6525ABAD" w14:textId="77777777" w:rsidR="00637770" w:rsidRPr="00A268C9" w:rsidRDefault="00637770" w:rsidP="00637770">
      <w:pPr>
        <w:pStyle w:val="Encabezado"/>
        <w:spacing w:line="480" w:lineRule="auto"/>
        <w:rPr>
          <w:rFonts w:ascii="Arial" w:hAnsi="Arial" w:cs="Arial"/>
          <w:sz w:val="20"/>
          <w:szCs w:val="20"/>
        </w:rPr>
      </w:pPr>
      <w:r w:rsidRPr="00A268C9">
        <w:rPr>
          <w:rFonts w:ascii="Arial" w:hAnsi="Arial" w:cs="Arial"/>
          <w:sz w:val="20"/>
          <w:szCs w:val="20"/>
        </w:rPr>
        <w:t>Tel. Res</w:t>
      </w:r>
      <w:r w:rsidR="00A268C9">
        <w:rPr>
          <w:rFonts w:ascii="Arial" w:hAnsi="Arial" w:cs="Arial"/>
          <w:sz w:val="20"/>
          <w:szCs w:val="20"/>
        </w:rPr>
        <w:t>idencia</w:t>
      </w:r>
      <w:r w:rsidR="00FE41E3" w:rsidRPr="00A268C9">
        <w:rPr>
          <w:rFonts w:ascii="Arial" w:hAnsi="Arial" w:cs="Arial"/>
          <w:sz w:val="20"/>
          <w:szCs w:val="20"/>
        </w:rPr>
        <w:t xml:space="preserve">: </w:t>
      </w:r>
      <w:r w:rsidR="00AE1BE5" w:rsidRPr="00A268C9">
        <w:rPr>
          <w:rFonts w:ascii="Arial" w:hAnsi="Arial" w:cs="Arial"/>
          <w:sz w:val="20"/>
          <w:szCs w:val="20"/>
          <w:u w:val="single"/>
        </w:rPr>
        <w:t>______________</w:t>
      </w:r>
      <w:r w:rsidRPr="00A268C9">
        <w:rPr>
          <w:rFonts w:ascii="Arial" w:hAnsi="Arial" w:cs="Arial"/>
          <w:sz w:val="20"/>
          <w:szCs w:val="20"/>
        </w:rPr>
        <w:t xml:space="preserve">Tel. Oficina: </w:t>
      </w:r>
      <w:r w:rsidRPr="00A268C9">
        <w:rPr>
          <w:rFonts w:ascii="Arial" w:hAnsi="Arial" w:cs="Arial"/>
          <w:sz w:val="20"/>
          <w:szCs w:val="20"/>
        </w:rPr>
        <w:tab/>
      </w:r>
      <w:r w:rsidRPr="00A268C9">
        <w:rPr>
          <w:rFonts w:ascii="Arial" w:hAnsi="Arial" w:cs="Arial"/>
          <w:sz w:val="20"/>
          <w:szCs w:val="20"/>
          <w:u w:val="single"/>
        </w:rPr>
        <w:t>___________________</w:t>
      </w:r>
      <w:r w:rsidR="00BE1C5D">
        <w:rPr>
          <w:rFonts w:ascii="Arial" w:hAnsi="Arial" w:cs="Arial"/>
          <w:sz w:val="20"/>
          <w:szCs w:val="20"/>
        </w:rPr>
        <w:t xml:space="preserve"> </w:t>
      </w:r>
      <w:r w:rsidRPr="00A268C9">
        <w:rPr>
          <w:rFonts w:ascii="Arial" w:hAnsi="Arial" w:cs="Arial"/>
          <w:sz w:val="20"/>
          <w:szCs w:val="20"/>
        </w:rPr>
        <w:t xml:space="preserve">Celular: </w:t>
      </w:r>
      <w:r w:rsidR="000B2221" w:rsidRPr="00A268C9">
        <w:rPr>
          <w:rFonts w:ascii="Arial" w:hAnsi="Arial" w:cs="Arial"/>
          <w:sz w:val="20"/>
          <w:szCs w:val="20"/>
          <w:u w:val="single"/>
        </w:rPr>
        <w:t>___________________</w:t>
      </w:r>
    </w:p>
    <w:p w14:paraId="7137FB90" w14:textId="77777777" w:rsidR="00FE41E3" w:rsidRPr="00A268C9" w:rsidRDefault="00FE41E3" w:rsidP="00FE41E3">
      <w:pPr>
        <w:pStyle w:val="Encabezado"/>
        <w:rPr>
          <w:rFonts w:ascii="Arial" w:hAnsi="Arial" w:cs="Arial"/>
          <w:sz w:val="20"/>
          <w:szCs w:val="20"/>
        </w:rPr>
      </w:pPr>
      <w:r w:rsidRPr="00A268C9">
        <w:rPr>
          <w:rFonts w:ascii="Arial" w:hAnsi="Arial" w:cs="Arial"/>
          <w:sz w:val="20"/>
          <w:szCs w:val="20"/>
        </w:rPr>
        <w:t>Correo Electrónico (1):</w:t>
      </w:r>
      <w:r w:rsidR="000B2221" w:rsidRPr="00A268C9">
        <w:rPr>
          <w:rFonts w:ascii="Arial" w:hAnsi="Arial" w:cs="Arial"/>
          <w:sz w:val="20"/>
          <w:szCs w:val="20"/>
          <w:u w:val="single"/>
        </w:rPr>
        <w:t>_______________________</w:t>
      </w:r>
    </w:p>
    <w:p w14:paraId="0BBABCDA" w14:textId="77777777" w:rsidR="00FE41E3" w:rsidRPr="00A268C9" w:rsidRDefault="00FE41E3" w:rsidP="00FE41E3">
      <w:pPr>
        <w:pStyle w:val="Encabezado"/>
        <w:rPr>
          <w:rFonts w:ascii="Arial" w:hAnsi="Arial" w:cs="Arial"/>
          <w:sz w:val="20"/>
          <w:szCs w:val="20"/>
        </w:rPr>
      </w:pPr>
    </w:p>
    <w:p w14:paraId="15EB9C4A" w14:textId="77777777" w:rsidR="00FE41E3" w:rsidRPr="00A268C9" w:rsidRDefault="00FE41E3" w:rsidP="00FE41E3">
      <w:pPr>
        <w:pStyle w:val="Encabezado"/>
        <w:rPr>
          <w:rFonts w:ascii="Arial" w:hAnsi="Arial" w:cs="Arial"/>
          <w:sz w:val="20"/>
          <w:szCs w:val="20"/>
          <w:u w:val="single"/>
        </w:rPr>
      </w:pPr>
      <w:r w:rsidRPr="00A268C9">
        <w:rPr>
          <w:rFonts w:ascii="Arial" w:hAnsi="Arial" w:cs="Arial"/>
          <w:sz w:val="20"/>
          <w:szCs w:val="20"/>
        </w:rPr>
        <w:t xml:space="preserve">Correo Electrónico (2): </w:t>
      </w:r>
      <w:r w:rsidR="000B2221" w:rsidRPr="00A268C9">
        <w:rPr>
          <w:rFonts w:ascii="Arial" w:hAnsi="Arial" w:cs="Arial"/>
          <w:sz w:val="20"/>
          <w:szCs w:val="20"/>
          <w:u w:val="single"/>
        </w:rPr>
        <w:t>_______________________</w:t>
      </w:r>
    </w:p>
    <w:p w14:paraId="06631EEB" w14:textId="26358548" w:rsidR="00FE41E3" w:rsidRPr="00A268C9" w:rsidRDefault="00752F3B" w:rsidP="00FE41E3">
      <w:pPr>
        <w:pStyle w:val="Ttulo5"/>
        <w:shd w:val="clear" w:color="auto" w:fill="C0C0C0"/>
        <w:jc w:val="center"/>
        <w:rPr>
          <w:rFonts w:ascii="Arial" w:hAnsi="Arial" w:cs="Arial"/>
          <w:i w:val="0"/>
          <w:sz w:val="20"/>
          <w:szCs w:val="20"/>
        </w:rPr>
      </w:pPr>
      <w:r w:rsidRPr="00A268C9">
        <w:rPr>
          <w:rFonts w:ascii="Arial" w:hAnsi="Arial" w:cs="Arial"/>
          <w:i w:val="0"/>
          <w:sz w:val="20"/>
          <w:szCs w:val="20"/>
        </w:rPr>
        <w:lastRenderedPageBreak/>
        <w:t xml:space="preserve">ESPACIO </w:t>
      </w:r>
      <w:r w:rsidR="00FE41E3" w:rsidRPr="00A268C9">
        <w:rPr>
          <w:rFonts w:ascii="Arial" w:hAnsi="Arial" w:cs="Arial"/>
          <w:i w:val="0"/>
          <w:sz w:val="20"/>
          <w:szCs w:val="20"/>
        </w:rPr>
        <w:t xml:space="preserve">PARA SER DILIGENCIADO POR </w:t>
      </w:r>
      <w:r w:rsidR="008B6B74">
        <w:rPr>
          <w:rFonts w:ascii="Arial" w:hAnsi="Arial" w:cs="Arial"/>
          <w:i w:val="0"/>
          <w:sz w:val="20"/>
          <w:szCs w:val="20"/>
        </w:rPr>
        <w:t>LOS GESTORES ACADÉMICOS</w:t>
      </w:r>
    </w:p>
    <w:p w14:paraId="23A5CA08" w14:textId="77777777" w:rsidR="00FE41E3" w:rsidRPr="00A268C9" w:rsidRDefault="00FE41E3" w:rsidP="00FE41E3">
      <w:pPr>
        <w:pStyle w:val="Ttulo5"/>
        <w:shd w:val="clear" w:color="auto" w:fill="C0C0C0"/>
        <w:jc w:val="center"/>
        <w:rPr>
          <w:rFonts w:ascii="Arial" w:hAnsi="Arial" w:cs="Arial"/>
          <w:i w:val="0"/>
          <w:sz w:val="20"/>
          <w:szCs w:val="20"/>
        </w:rPr>
      </w:pPr>
      <w:r w:rsidRPr="00A268C9">
        <w:rPr>
          <w:rFonts w:ascii="Arial" w:hAnsi="Arial" w:cs="Arial"/>
          <w:i w:val="0"/>
          <w:sz w:val="20"/>
          <w:szCs w:val="20"/>
        </w:rPr>
        <w:t>RESPUESTA   A   LA   SOLICITUD</w:t>
      </w:r>
    </w:p>
    <w:p w14:paraId="2A445246" w14:textId="77777777" w:rsidR="00FE41E3" w:rsidRPr="00A268C9" w:rsidRDefault="00FE41E3" w:rsidP="00FE41E3">
      <w:pPr>
        <w:rPr>
          <w:rFonts w:ascii="Arial" w:hAnsi="Arial" w:cs="Arial"/>
          <w:sz w:val="20"/>
          <w:szCs w:val="20"/>
        </w:rPr>
      </w:pPr>
    </w:p>
    <w:p w14:paraId="1A151834" w14:textId="77777777" w:rsidR="00DD7071" w:rsidRPr="00A268C9" w:rsidRDefault="0089358E" w:rsidP="00482BE3">
      <w:pPr>
        <w:rPr>
          <w:rFonts w:ascii="Arial" w:hAnsi="Arial" w:cs="Arial"/>
          <w:b/>
          <w:sz w:val="20"/>
          <w:szCs w:val="20"/>
          <w:lang w:val="es-MX"/>
        </w:rPr>
      </w:pPr>
      <w:r w:rsidRPr="00A268C9">
        <w:rPr>
          <w:rFonts w:ascii="Arial" w:hAnsi="Arial" w:cs="Arial"/>
          <w:b/>
          <w:sz w:val="20"/>
          <w:szCs w:val="20"/>
          <w:lang w:val="es-MX"/>
        </w:rPr>
        <w:t>Solicitud Aprobada: _</w:t>
      </w:r>
      <w:r w:rsidR="003E13FE" w:rsidRPr="00A268C9">
        <w:rPr>
          <w:rFonts w:ascii="Arial" w:hAnsi="Arial" w:cs="Arial"/>
          <w:b/>
          <w:sz w:val="20"/>
          <w:szCs w:val="20"/>
          <w:lang w:val="es-MX"/>
        </w:rPr>
        <w:t>__</w:t>
      </w:r>
      <w:r w:rsidRPr="00A268C9">
        <w:rPr>
          <w:rFonts w:ascii="Arial" w:hAnsi="Arial" w:cs="Arial"/>
          <w:b/>
          <w:sz w:val="20"/>
          <w:szCs w:val="20"/>
          <w:lang w:val="es-MX"/>
        </w:rPr>
        <w:t>_</w:t>
      </w:r>
      <w:r w:rsidR="0026258A" w:rsidRPr="00A268C9">
        <w:rPr>
          <w:rFonts w:ascii="Arial" w:hAnsi="Arial" w:cs="Arial"/>
          <w:b/>
          <w:sz w:val="20"/>
          <w:szCs w:val="20"/>
          <w:lang w:val="es-MX"/>
        </w:rPr>
        <w:t>_</w:t>
      </w:r>
      <w:r w:rsidR="003E13FE" w:rsidRPr="00A268C9">
        <w:rPr>
          <w:rFonts w:ascii="Arial" w:hAnsi="Arial" w:cs="Arial"/>
          <w:b/>
          <w:sz w:val="20"/>
          <w:szCs w:val="20"/>
          <w:lang w:val="es-MX"/>
        </w:rPr>
        <w:t>Plan de estudios</w:t>
      </w:r>
      <w:r w:rsidR="0026258A" w:rsidRPr="00A268C9">
        <w:rPr>
          <w:rFonts w:ascii="Arial" w:hAnsi="Arial" w:cs="Arial"/>
          <w:b/>
          <w:sz w:val="20"/>
          <w:szCs w:val="20"/>
          <w:lang w:val="es-MX"/>
        </w:rPr>
        <w:t xml:space="preserve">: </w:t>
      </w:r>
      <w:r w:rsidR="00AE1BE5" w:rsidRPr="00A268C9">
        <w:rPr>
          <w:rFonts w:ascii="Arial" w:hAnsi="Arial" w:cs="Arial"/>
          <w:b/>
          <w:sz w:val="20"/>
          <w:szCs w:val="20"/>
          <w:u w:val="single"/>
          <w:lang w:val="es-MX"/>
        </w:rPr>
        <w:t>_________</w:t>
      </w:r>
      <w:r w:rsidR="00FE41E3" w:rsidRPr="00A268C9">
        <w:rPr>
          <w:rFonts w:ascii="Arial" w:hAnsi="Arial" w:cs="Arial"/>
          <w:b/>
          <w:sz w:val="20"/>
          <w:szCs w:val="20"/>
          <w:lang w:val="es-MX"/>
        </w:rPr>
        <w:t xml:space="preserve">Cohorte </w:t>
      </w:r>
      <w:r w:rsidR="003E13FE" w:rsidRPr="00A268C9">
        <w:rPr>
          <w:rFonts w:ascii="Arial" w:hAnsi="Arial" w:cs="Arial"/>
          <w:b/>
          <w:sz w:val="20"/>
          <w:szCs w:val="20"/>
          <w:lang w:val="es-MX"/>
        </w:rPr>
        <w:t>(para postgrados)</w:t>
      </w:r>
      <w:r w:rsidR="00FE41E3" w:rsidRPr="00A268C9">
        <w:rPr>
          <w:rFonts w:ascii="Arial" w:hAnsi="Arial" w:cs="Arial"/>
          <w:b/>
          <w:sz w:val="20"/>
          <w:szCs w:val="20"/>
          <w:lang w:val="es-MX"/>
        </w:rPr>
        <w:t xml:space="preserve"> </w:t>
      </w:r>
      <w:r w:rsidR="003E13FE" w:rsidRPr="00A268C9">
        <w:rPr>
          <w:rFonts w:ascii="Arial" w:hAnsi="Arial" w:cs="Arial"/>
          <w:b/>
          <w:sz w:val="20"/>
          <w:szCs w:val="20"/>
          <w:lang w:val="es-MX"/>
        </w:rPr>
        <w:t>_</w:t>
      </w:r>
      <w:r w:rsidR="00FE41E3" w:rsidRPr="00A268C9">
        <w:rPr>
          <w:rFonts w:ascii="Arial" w:hAnsi="Arial" w:cs="Arial"/>
          <w:b/>
          <w:sz w:val="20"/>
          <w:szCs w:val="20"/>
          <w:lang w:val="es-MX"/>
        </w:rPr>
        <w:t>____        Solicitud No Aprobada: ____</w:t>
      </w:r>
    </w:p>
    <w:p w14:paraId="364E5563" w14:textId="77777777" w:rsidR="00A268C9" w:rsidRDefault="00A268C9" w:rsidP="003E13FE">
      <w:pPr>
        <w:jc w:val="both"/>
        <w:rPr>
          <w:rFonts w:ascii="Arial" w:hAnsi="Arial" w:cs="Arial"/>
          <w:sz w:val="20"/>
          <w:szCs w:val="20"/>
          <w:lang w:val="es-MX"/>
        </w:rPr>
      </w:pPr>
    </w:p>
    <w:p w14:paraId="762E9047" w14:textId="77777777" w:rsidR="00A268C9" w:rsidRDefault="00A268C9" w:rsidP="003E13FE">
      <w:pPr>
        <w:jc w:val="both"/>
        <w:rPr>
          <w:rFonts w:ascii="Arial" w:hAnsi="Arial" w:cs="Arial"/>
          <w:sz w:val="20"/>
          <w:szCs w:val="20"/>
          <w:lang w:val="es-MX"/>
        </w:rPr>
      </w:pPr>
    </w:p>
    <w:p w14:paraId="7361E169" w14:textId="77777777" w:rsidR="00FE41E3" w:rsidRPr="00A268C9" w:rsidRDefault="003E13FE" w:rsidP="003E13FE">
      <w:pPr>
        <w:jc w:val="both"/>
        <w:rPr>
          <w:rFonts w:ascii="Arial" w:hAnsi="Arial" w:cs="Arial"/>
          <w:sz w:val="20"/>
          <w:szCs w:val="20"/>
          <w:lang w:val="es-MX"/>
        </w:rPr>
      </w:pPr>
      <w:r w:rsidRPr="00A268C9">
        <w:rPr>
          <w:rFonts w:ascii="Arial" w:hAnsi="Arial" w:cs="Arial"/>
          <w:sz w:val="20"/>
          <w:szCs w:val="20"/>
          <w:lang w:val="es-MX"/>
        </w:rPr>
        <w:t>En caso de un condicionamiento especial o plan de transición, l</w:t>
      </w:r>
      <w:r w:rsidR="00FE41E3" w:rsidRPr="00A268C9">
        <w:rPr>
          <w:rFonts w:ascii="Arial" w:hAnsi="Arial" w:cs="Arial"/>
          <w:sz w:val="20"/>
          <w:szCs w:val="20"/>
          <w:lang w:val="es-MX"/>
        </w:rPr>
        <w:t>os siguientes cursos deben ser matriculad</w:t>
      </w:r>
      <w:r w:rsidRPr="00A268C9">
        <w:rPr>
          <w:rFonts w:ascii="Arial" w:hAnsi="Arial" w:cs="Arial"/>
          <w:sz w:val="20"/>
          <w:szCs w:val="20"/>
          <w:lang w:val="es-MX"/>
        </w:rPr>
        <w:t>o</w:t>
      </w:r>
      <w:r w:rsidR="00FE41E3" w:rsidRPr="00A268C9">
        <w:rPr>
          <w:rFonts w:ascii="Arial" w:hAnsi="Arial" w:cs="Arial"/>
          <w:sz w:val="20"/>
          <w:szCs w:val="20"/>
          <w:lang w:val="es-MX"/>
        </w:rPr>
        <w:t xml:space="preserve">s obligatoriamente en este </w:t>
      </w:r>
      <w:r w:rsidR="00482BE3" w:rsidRPr="00A268C9">
        <w:rPr>
          <w:rFonts w:ascii="Arial" w:hAnsi="Arial" w:cs="Arial"/>
          <w:sz w:val="20"/>
          <w:szCs w:val="20"/>
          <w:lang w:val="es-MX"/>
        </w:rPr>
        <w:t>ciclo</w:t>
      </w:r>
      <w:r w:rsidRPr="00A268C9">
        <w:rPr>
          <w:rFonts w:ascii="Arial" w:hAnsi="Arial" w:cs="Arial"/>
          <w:sz w:val="20"/>
          <w:szCs w:val="20"/>
          <w:lang w:val="es-MX"/>
        </w:rPr>
        <w:t>:</w:t>
      </w:r>
    </w:p>
    <w:p w14:paraId="0D116F76" w14:textId="77777777" w:rsidR="00FE41E3" w:rsidRPr="00A268C9" w:rsidRDefault="00FE41E3" w:rsidP="00FE41E3">
      <w:pPr>
        <w:rPr>
          <w:rFonts w:ascii="Arial" w:hAnsi="Arial" w:cs="Arial"/>
          <w:b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30"/>
        <w:gridCol w:w="1730"/>
        <w:gridCol w:w="4986"/>
        <w:gridCol w:w="1801"/>
      </w:tblGrid>
      <w:tr w:rsidR="00A268C9" w:rsidRPr="00A268C9" w14:paraId="6D97D3E6" w14:textId="77777777" w:rsidTr="00A268C9">
        <w:tc>
          <w:tcPr>
            <w:tcW w:w="844" w:type="pct"/>
          </w:tcPr>
          <w:p w14:paraId="70EDAE26" w14:textId="77777777" w:rsidR="00A268C9" w:rsidRPr="00A268C9" w:rsidRDefault="00A268C9" w:rsidP="00A268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Número del catálogo</w:t>
            </w:r>
          </w:p>
        </w:tc>
        <w:tc>
          <w:tcPr>
            <w:tcW w:w="844" w:type="pct"/>
            <w:vAlign w:val="center"/>
          </w:tcPr>
          <w:p w14:paraId="693ECF0E" w14:textId="77777777" w:rsidR="00A268C9" w:rsidRPr="00A268C9" w:rsidRDefault="00A268C9" w:rsidP="00A268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268C9">
              <w:rPr>
                <w:rFonts w:ascii="Arial" w:hAnsi="Arial" w:cs="Arial"/>
                <w:b/>
                <w:sz w:val="20"/>
                <w:szCs w:val="20"/>
              </w:rPr>
              <w:t>Numero de clase</w:t>
            </w:r>
          </w:p>
        </w:tc>
        <w:tc>
          <w:tcPr>
            <w:tcW w:w="2433" w:type="pct"/>
            <w:vAlign w:val="center"/>
          </w:tcPr>
          <w:p w14:paraId="299A319E" w14:textId="77777777" w:rsidR="00A268C9" w:rsidRPr="00A268C9" w:rsidRDefault="00A268C9" w:rsidP="00A268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268C9">
              <w:rPr>
                <w:rFonts w:ascii="Arial" w:hAnsi="Arial" w:cs="Arial"/>
                <w:b/>
                <w:sz w:val="20"/>
                <w:szCs w:val="20"/>
              </w:rPr>
              <w:t>Nombre de la Asignatura</w:t>
            </w:r>
          </w:p>
        </w:tc>
        <w:tc>
          <w:tcPr>
            <w:tcW w:w="879" w:type="pct"/>
            <w:vAlign w:val="center"/>
          </w:tcPr>
          <w:p w14:paraId="1B6E3299" w14:textId="77777777" w:rsidR="00A268C9" w:rsidRPr="00A268C9" w:rsidRDefault="00A268C9" w:rsidP="00A268C9">
            <w:pPr>
              <w:pStyle w:val="Ttulo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268C9">
              <w:rPr>
                <w:rFonts w:ascii="Arial" w:hAnsi="Arial" w:cs="Arial"/>
                <w:sz w:val="20"/>
                <w:szCs w:val="20"/>
              </w:rPr>
              <w:t>Nivel</w:t>
            </w:r>
          </w:p>
        </w:tc>
      </w:tr>
      <w:tr w:rsidR="00A268C9" w:rsidRPr="00A268C9" w14:paraId="6C9D36BD" w14:textId="77777777" w:rsidTr="00A268C9">
        <w:tc>
          <w:tcPr>
            <w:tcW w:w="844" w:type="pct"/>
          </w:tcPr>
          <w:p w14:paraId="74A900DC" w14:textId="77777777" w:rsidR="00A268C9" w:rsidRPr="00A268C9" w:rsidRDefault="00A268C9" w:rsidP="00A657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4" w:type="pct"/>
          </w:tcPr>
          <w:p w14:paraId="1292DDC1" w14:textId="77777777" w:rsidR="00A268C9" w:rsidRPr="00A268C9" w:rsidRDefault="00A268C9" w:rsidP="00A657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3" w:type="pct"/>
          </w:tcPr>
          <w:p w14:paraId="2751E2E5" w14:textId="77777777" w:rsidR="00A268C9" w:rsidRPr="00A268C9" w:rsidRDefault="00A268C9" w:rsidP="00A6578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9" w:type="pct"/>
          </w:tcPr>
          <w:p w14:paraId="0B7A445C" w14:textId="77777777" w:rsidR="00A268C9" w:rsidRPr="00A268C9" w:rsidRDefault="00A268C9" w:rsidP="00A657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268C9" w:rsidRPr="00A268C9" w14:paraId="0C4784A4" w14:textId="77777777" w:rsidTr="00A268C9">
        <w:tc>
          <w:tcPr>
            <w:tcW w:w="844" w:type="pct"/>
          </w:tcPr>
          <w:p w14:paraId="6649EF23" w14:textId="77777777" w:rsidR="00A268C9" w:rsidRPr="00A268C9" w:rsidRDefault="00A268C9" w:rsidP="00A657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4" w:type="pct"/>
          </w:tcPr>
          <w:p w14:paraId="3D6802EF" w14:textId="77777777" w:rsidR="00A268C9" w:rsidRPr="00A268C9" w:rsidRDefault="00A268C9" w:rsidP="00A657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3" w:type="pct"/>
          </w:tcPr>
          <w:p w14:paraId="5A454FE8" w14:textId="77777777" w:rsidR="00A268C9" w:rsidRPr="00A268C9" w:rsidRDefault="00A268C9" w:rsidP="00A6578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9" w:type="pct"/>
          </w:tcPr>
          <w:p w14:paraId="30176341" w14:textId="77777777" w:rsidR="00A268C9" w:rsidRPr="00A268C9" w:rsidRDefault="00A268C9" w:rsidP="00A657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268C9" w:rsidRPr="00A268C9" w14:paraId="02BEA987" w14:textId="77777777" w:rsidTr="00A268C9">
        <w:tc>
          <w:tcPr>
            <w:tcW w:w="844" w:type="pct"/>
          </w:tcPr>
          <w:p w14:paraId="2EB83AC1" w14:textId="77777777" w:rsidR="00A268C9" w:rsidRPr="00A268C9" w:rsidRDefault="00A268C9" w:rsidP="00A657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4" w:type="pct"/>
          </w:tcPr>
          <w:p w14:paraId="6CB2DA46" w14:textId="77777777" w:rsidR="00A268C9" w:rsidRPr="00A268C9" w:rsidRDefault="00A268C9" w:rsidP="00A657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3" w:type="pct"/>
          </w:tcPr>
          <w:p w14:paraId="246C994E" w14:textId="77777777" w:rsidR="00A268C9" w:rsidRPr="00A268C9" w:rsidRDefault="00A268C9" w:rsidP="00A6578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9" w:type="pct"/>
          </w:tcPr>
          <w:p w14:paraId="75421222" w14:textId="77777777" w:rsidR="00A268C9" w:rsidRPr="00A268C9" w:rsidRDefault="00A268C9" w:rsidP="00A657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268C9" w:rsidRPr="00A268C9" w14:paraId="7D540532" w14:textId="77777777" w:rsidTr="00A268C9">
        <w:tc>
          <w:tcPr>
            <w:tcW w:w="844" w:type="pct"/>
          </w:tcPr>
          <w:p w14:paraId="677A473A" w14:textId="77777777" w:rsidR="00A268C9" w:rsidRPr="00A268C9" w:rsidRDefault="00A268C9" w:rsidP="00A657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4" w:type="pct"/>
          </w:tcPr>
          <w:p w14:paraId="590B7C33" w14:textId="77777777" w:rsidR="00A268C9" w:rsidRPr="00A268C9" w:rsidRDefault="00A268C9" w:rsidP="00A657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3" w:type="pct"/>
          </w:tcPr>
          <w:p w14:paraId="28A8923C" w14:textId="77777777" w:rsidR="00A268C9" w:rsidRPr="00A268C9" w:rsidRDefault="00A268C9" w:rsidP="00A6578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9" w:type="pct"/>
          </w:tcPr>
          <w:p w14:paraId="65FEDC3D" w14:textId="77777777" w:rsidR="00A268C9" w:rsidRPr="00A268C9" w:rsidRDefault="00A268C9" w:rsidP="00A657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38D8" w:rsidRPr="00A268C9" w14:paraId="3C30C63F" w14:textId="77777777" w:rsidTr="00A268C9">
        <w:tc>
          <w:tcPr>
            <w:tcW w:w="844" w:type="pct"/>
          </w:tcPr>
          <w:p w14:paraId="1B5844BB" w14:textId="77777777" w:rsidR="00AC38D8" w:rsidRPr="00A268C9" w:rsidRDefault="00AC38D8" w:rsidP="00A657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4" w:type="pct"/>
          </w:tcPr>
          <w:p w14:paraId="24516D43" w14:textId="77777777" w:rsidR="00AC38D8" w:rsidRPr="00A268C9" w:rsidRDefault="00AC38D8" w:rsidP="00A657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3" w:type="pct"/>
          </w:tcPr>
          <w:p w14:paraId="62D96713" w14:textId="77777777" w:rsidR="00AC38D8" w:rsidRPr="00A268C9" w:rsidRDefault="00AC38D8" w:rsidP="00A6578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9" w:type="pct"/>
          </w:tcPr>
          <w:p w14:paraId="49542589" w14:textId="77777777" w:rsidR="00AC38D8" w:rsidRPr="00A268C9" w:rsidRDefault="00AC38D8" w:rsidP="00A657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38D8" w:rsidRPr="00A268C9" w14:paraId="09586004" w14:textId="77777777" w:rsidTr="00A268C9">
        <w:tc>
          <w:tcPr>
            <w:tcW w:w="844" w:type="pct"/>
          </w:tcPr>
          <w:p w14:paraId="363231AF" w14:textId="77777777" w:rsidR="00AC38D8" w:rsidRPr="00A268C9" w:rsidRDefault="00AC38D8" w:rsidP="00A657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4" w:type="pct"/>
          </w:tcPr>
          <w:p w14:paraId="3EA8D566" w14:textId="77777777" w:rsidR="00AC38D8" w:rsidRPr="00A268C9" w:rsidRDefault="00AC38D8" w:rsidP="00A657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3" w:type="pct"/>
          </w:tcPr>
          <w:p w14:paraId="6E0F8730" w14:textId="77777777" w:rsidR="00AC38D8" w:rsidRPr="00A268C9" w:rsidRDefault="00AC38D8" w:rsidP="00A6578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9" w:type="pct"/>
          </w:tcPr>
          <w:p w14:paraId="64C2342C" w14:textId="77777777" w:rsidR="00AC38D8" w:rsidRPr="00A268C9" w:rsidRDefault="00AC38D8" w:rsidP="00A657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E683FBD" w14:textId="77777777" w:rsidR="00FE41E3" w:rsidRPr="00A268C9" w:rsidRDefault="00FE41E3" w:rsidP="00FE41E3">
      <w:pPr>
        <w:ind w:left="426"/>
        <w:rPr>
          <w:rFonts w:ascii="Arial" w:hAnsi="Arial" w:cs="Arial"/>
          <w:sz w:val="20"/>
          <w:szCs w:val="20"/>
          <w:lang w:val="es-MX"/>
        </w:rPr>
      </w:pPr>
    </w:p>
    <w:p w14:paraId="2061F7AD" w14:textId="77777777" w:rsidR="004537FC" w:rsidRPr="00A268C9" w:rsidRDefault="004537FC" w:rsidP="00FE41E3">
      <w:pPr>
        <w:ind w:left="426"/>
        <w:rPr>
          <w:rFonts w:ascii="Arial" w:hAnsi="Arial" w:cs="Arial"/>
          <w:sz w:val="20"/>
          <w:szCs w:val="20"/>
          <w:lang w:val="es-MX"/>
        </w:rPr>
      </w:pPr>
    </w:p>
    <w:p w14:paraId="69675C4C" w14:textId="77777777" w:rsidR="009D7177" w:rsidRPr="00A268C9" w:rsidRDefault="009D7177" w:rsidP="009D7177">
      <w:pPr>
        <w:rPr>
          <w:rFonts w:ascii="Arial" w:hAnsi="Arial" w:cs="Arial"/>
          <w:b/>
          <w:sz w:val="20"/>
          <w:szCs w:val="20"/>
        </w:rPr>
      </w:pPr>
      <w:r w:rsidRPr="00A268C9">
        <w:rPr>
          <w:rFonts w:ascii="Arial" w:hAnsi="Arial" w:cs="Arial"/>
          <w:b/>
          <w:sz w:val="20"/>
          <w:szCs w:val="20"/>
        </w:rPr>
        <w:t xml:space="preserve">Importante al aceptar la solicitud de REINTEGRO: </w:t>
      </w:r>
    </w:p>
    <w:p w14:paraId="3D4CAF25" w14:textId="77777777" w:rsidR="009D7177" w:rsidRPr="00A268C9" w:rsidRDefault="009D7177" w:rsidP="009D7177">
      <w:pPr>
        <w:rPr>
          <w:rFonts w:ascii="Arial" w:hAnsi="Arial" w:cs="Arial"/>
          <w:sz w:val="20"/>
          <w:szCs w:val="20"/>
        </w:rPr>
      </w:pPr>
    </w:p>
    <w:p w14:paraId="41E7E89F" w14:textId="77777777" w:rsidR="009D7177" w:rsidRPr="00AC38D8" w:rsidRDefault="009D7177" w:rsidP="00AC38D8">
      <w:pPr>
        <w:pStyle w:val="Prrafodelista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AC38D8">
        <w:rPr>
          <w:rFonts w:ascii="Arial" w:hAnsi="Arial" w:cs="Arial"/>
          <w:sz w:val="20"/>
          <w:szCs w:val="20"/>
        </w:rPr>
        <w:t>Revisar el Reglamento Estudiantil – Artículos del 48 al 50</w:t>
      </w:r>
      <w:r w:rsidR="003E13FE" w:rsidRPr="00AC38D8">
        <w:rPr>
          <w:rFonts w:ascii="Arial" w:hAnsi="Arial" w:cs="Arial"/>
          <w:sz w:val="20"/>
          <w:szCs w:val="20"/>
        </w:rPr>
        <w:t xml:space="preserve"> y 112</w:t>
      </w:r>
      <w:r w:rsidRPr="00AC38D8">
        <w:rPr>
          <w:rFonts w:ascii="Arial" w:hAnsi="Arial" w:cs="Arial"/>
          <w:sz w:val="20"/>
          <w:szCs w:val="20"/>
        </w:rPr>
        <w:t>.</w:t>
      </w:r>
    </w:p>
    <w:p w14:paraId="78D3EEDB" w14:textId="77777777" w:rsidR="009D7177" w:rsidRPr="00A268C9" w:rsidRDefault="009D7177" w:rsidP="00AC38D8">
      <w:pPr>
        <w:rPr>
          <w:rFonts w:ascii="Arial" w:hAnsi="Arial" w:cs="Arial"/>
          <w:sz w:val="20"/>
          <w:szCs w:val="20"/>
        </w:rPr>
      </w:pPr>
    </w:p>
    <w:p w14:paraId="757F3241" w14:textId="77777777" w:rsidR="009D7177" w:rsidRPr="00AC38D8" w:rsidRDefault="009D7177" w:rsidP="00AC38D8">
      <w:pPr>
        <w:pStyle w:val="Prrafodelista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AC38D8">
        <w:rPr>
          <w:rFonts w:ascii="Arial" w:hAnsi="Arial" w:cs="Arial"/>
          <w:sz w:val="20"/>
          <w:szCs w:val="20"/>
        </w:rPr>
        <w:t>Hacer claridad sobre los requisitos de grado que debe cumplir el estudiante.</w:t>
      </w:r>
    </w:p>
    <w:p w14:paraId="2BB7DAA1" w14:textId="77777777" w:rsidR="009D7177" w:rsidRPr="00A268C9" w:rsidRDefault="009D7177" w:rsidP="00AC38D8">
      <w:pPr>
        <w:pStyle w:val="Prrafodelista"/>
        <w:rPr>
          <w:rFonts w:ascii="Arial" w:hAnsi="Arial" w:cs="Arial"/>
          <w:sz w:val="20"/>
          <w:szCs w:val="20"/>
        </w:rPr>
      </w:pPr>
    </w:p>
    <w:p w14:paraId="474B256F" w14:textId="5716B968" w:rsidR="009D7177" w:rsidRPr="00AC38D8" w:rsidRDefault="009D7177" w:rsidP="00AC38D8">
      <w:pPr>
        <w:pStyle w:val="Prrafodelista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AC38D8">
        <w:rPr>
          <w:rFonts w:ascii="Arial" w:hAnsi="Arial" w:cs="Arial"/>
          <w:sz w:val="20"/>
          <w:szCs w:val="20"/>
        </w:rPr>
        <w:t xml:space="preserve">Indicarle al estudiante que debe entregar en la Oficina de Registro Académico, una foto reciente, 3 X 4, en fondo </w:t>
      </w:r>
      <w:r w:rsidR="008B6B74">
        <w:rPr>
          <w:rFonts w:ascii="Arial" w:hAnsi="Arial" w:cs="Arial"/>
          <w:sz w:val="20"/>
          <w:szCs w:val="20"/>
        </w:rPr>
        <w:t>blanco</w:t>
      </w:r>
      <w:r w:rsidRPr="00AC38D8">
        <w:rPr>
          <w:rFonts w:ascii="Arial" w:hAnsi="Arial" w:cs="Arial"/>
          <w:sz w:val="20"/>
          <w:szCs w:val="20"/>
        </w:rPr>
        <w:t xml:space="preserve">, </w:t>
      </w:r>
      <w:r w:rsidR="00616C4D">
        <w:rPr>
          <w:rFonts w:ascii="Arial" w:hAnsi="Arial" w:cs="Arial"/>
          <w:sz w:val="20"/>
          <w:szCs w:val="20"/>
        </w:rPr>
        <w:t xml:space="preserve">y la factura del valor correspondiente por lo Derechos Pecuniarios </w:t>
      </w:r>
      <w:r w:rsidRPr="00AC38D8">
        <w:rPr>
          <w:rFonts w:ascii="Arial" w:hAnsi="Arial" w:cs="Arial"/>
          <w:sz w:val="20"/>
          <w:szCs w:val="20"/>
        </w:rPr>
        <w:t>para la actualización del carné estudiantil</w:t>
      </w:r>
      <w:r w:rsidR="001D3431">
        <w:rPr>
          <w:rFonts w:ascii="Arial" w:hAnsi="Arial" w:cs="Arial"/>
          <w:sz w:val="20"/>
          <w:szCs w:val="20"/>
        </w:rPr>
        <w:t xml:space="preserve"> (si es necesario)</w:t>
      </w:r>
      <w:r w:rsidRPr="00AC38D8">
        <w:rPr>
          <w:rFonts w:ascii="Arial" w:hAnsi="Arial" w:cs="Arial"/>
          <w:sz w:val="20"/>
          <w:szCs w:val="20"/>
        </w:rPr>
        <w:t>.</w:t>
      </w:r>
    </w:p>
    <w:p w14:paraId="28E7F016" w14:textId="77777777" w:rsidR="009D7177" w:rsidRPr="00A268C9" w:rsidRDefault="009D7177" w:rsidP="009D7177">
      <w:pPr>
        <w:rPr>
          <w:rFonts w:ascii="Arial" w:hAnsi="Arial" w:cs="Arial"/>
          <w:sz w:val="20"/>
          <w:szCs w:val="20"/>
        </w:rPr>
      </w:pPr>
    </w:p>
    <w:p w14:paraId="64F250E2" w14:textId="77777777" w:rsidR="009D7177" w:rsidRPr="00A268C9" w:rsidRDefault="009D7177" w:rsidP="00FE41E3">
      <w:pPr>
        <w:ind w:left="708"/>
        <w:rPr>
          <w:rFonts w:ascii="Arial" w:hAnsi="Arial" w:cs="Arial"/>
          <w:sz w:val="20"/>
          <w:szCs w:val="20"/>
        </w:rPr>
      </w:pPr>
    </w:p>
    <w:p w14:paraId="3F15E696" w14:textId="77777777" w:rsidR="00FE41E3" w:rsidRPr="00A268C9" w:rsidRDefault="00FE41E3" w:rsidP="003E13FE">
      <w:pPr>
        <w:spacing w:line="360" w:lineRule="auto"/>
        <w:rPr>
          <w:rFonts w:ascii="Arial" w:hAnsi="Arial" w:cs="Arial"/>
          <w:sz w:val="20"/>
          <w:szCs w:val="20"/>
        </w:rPr>
      </w:pPr>
      <w:r w:rsidRPr="00A268C9">
        <w:rPr>
          <w:rFonts w:ascii="Arial" w:hAnsi="Arial" w:cs="Arial"/>
          <w:b/>
          <w:sz w:val="20"/>
          <w:szCs w:val="20"/>
        </w:rPr>
        <w:t>Observaciones:</w:t>
      </w:r>
      <w:r w:rsidRPr="00A268C9">
        <w:rPr>
          <w:rFonts w:ascii="Arial" w:hAnsi="Arial" w:cs="Arial"/>
          <w:sz w:val="20"/>
          <w:szCs w:val="20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63BE554" w14:textId="77777777" w:rsidR="00DD7071" w:rsidRPr="00A268C9" w:rsidRDefault="00DD7071" w:rsidP="00FE41E3">
      <w:pPr>
        <w:rPr>
          <w:rFonts w:ascii="Arial" w:hAnsi="Arial" w:cs="Arial"/>
          <w:b/>
          <w:sz w:val="20"/>
          <w:szCs w:val="20"/>
        </w:rPr>
      </w:pPr>
    </w:p>
    <w:p w14:paraId="02D9A362" w14:textId="77777777" w:rsidR="00FE41E3" w:rsidRPr="00A268C9" w:rsidRDefault="00FE41E3" w:rsidP="00FE41E3">
      <w:pPr>
        <w:rPr>
          <w:rFonts w:ascii="Arial" w:hAnsi="Arial" w:cs="Arial"/>
          <w:b/>
          <w:sz w:val="20"/>
          <w:szCs w:val="20"/>
        </w:rPr>
      </w:pPr>
      <w:r w:rsidRPr="00A268C9">
        <w:rPr>
          <w:rFonts w:ascii="Arial" w:hAnsi="Arial" w:cs="Arial"/>
          <w:sz w:val="20"/>
          <w:szCs w:val="20"/>
        </w:rPr>
        <w:t>_________________________</w:t>
      </w:r>
      <w:r w:rsidR="005625E9" w:rsidRPr="00A268C9">
        <w:rPr>
          <w:rFonts w:ascii="Arial" w:hAnsi="Arial" w:cs="Arial"/>
          <w:sz w:val="20"/>
          <w:szCs w:val="20"/>
        </w:rPr>
        <w:t>_____</w:t>
      </w:r>
      <w:r w:rsidRPr="00A268C9">
        <w:rPr>
          <w:rFonts w:ascii="Arial" w:hAnsi="Arial" w:cs="Arial"/>
          <w:b/>
          <w:sz w:val="20"/>
          <w:szCs w:val="20"/>
        </w:rPr>
        <w:tab/>
      </w:r>
      <w:r w:rsidRPr="00A268C9">
        <w:rPr>
          <w:rFonts w:ascii="Arial" w:hAnsi="Arial" w:cs="Arial"/>
          <w:b/>
          <w:sz w:val="20"/>
          <w:szCs w:val="20"/>
        </w:rPr>
        <w:tab/>
      </w:r>
      <w:r w:rsidR="005625E9" w:rsidRPr="00A268C9">
        <w:rPr>
          <w:rFonts w:ascii="Arial" w:hAnsi="Arial" w:cs="Arial"/>
          <w:b/>
          <w:sz w:val="20"/>
          <w:szCs w:val="20"/>
        </w:rPr>
        <w:t xml:space="preserve">                </w:t>
      </w:r>
      <w:r w:rsidRPr="00A268C9">
        <w:rPr>
          <w:rFonts w:ascii="Arial" w:hAnsi="Arial" w:cs="Arial"/>
          <w:sz w:val="20"/>
          <w:szCs w:val="20"/>
        </w:rPr>
        <w:t>________________________</w:t>
      </w:r>
      <w:r w:rsidR="005625E9" w:rsidRPr="00A268C9">
        <w:rPr>
          <w:rFonts w:ascii="Arial" w:hAnsi="Arial" w:cs="Arial"/>
          <w:sz w:val="20"/>
          <w:szCs w:val="20"/>
        </w:rPr>
        <w:t>_____</w:t>
      </w:r>
    </w:p>
    <w:p w14:paraId="725D8E3C" w14:textId="673AC987" w:rsidR="003E13FE" w:rsidRPr="00A268C9" w:rsidRDefault="00FE41E3" w:rsidP="003E13FE">
      <w:pPr>
        <w:pStyle w:val="Ttulo7"/>
        <w:spacing w:before="0"/>
        <w:rPr>
          <w:rFonts w:ascii="Arial" w:hAnsi="Arial" w:cs="Arial"/>
          <w:sz w:val="20"/>
          <w:szCs w:val="20"/>
        </w:rPr>
      </w:pPr>
      <w:r w:rsidRPr="00A268C9">
        <w:rPr>
          <w:rFonts w:ascii="Arial" w:hAnsi="Arial" w:cs="Arial"/>
          <w:b/>
          <w:sz w:val="20"/>
          <w:szCs w:val="20"/>
        </w:rPr>
        <w:t xml:space="preserve">Nombre del </w:t>
      </w:r>
      <w:r w:rsidR="00616C4D">
        <w:rPr>
          <w:rFonts w:ascii="Arial" w:hAnsi="Arial" w:cs="Arial"/>
          <w:b/>
          <w:sz w:val="20"/>
          <w:szCs w:val="20"/>
        </w:rPr>
        <w:t>Gestor(a) Académico(a)</w:t>
      </w:r>
      <w:r w:rsidRPr="00A268C9">
        <w:rPr>
          <w:rFonts w:ascii="Arial" w:hAnsi="Arial" w:cs="Arial"/>
          <w:sz w:val="20"/>
          <w:szCs w:val="20"/>
        </w:rPr>
        <w:t xml:space="preserve"> </w:t>
      </w:r>
      <w:r w:rsidRPr="00A268C9">
        <w:rPr>
          <w:rFonts w:ascii="Arial" w:hAnsi="Arial" w:cs="Arial"/>
          <w:sz w:val="20"/>
          <w:szCs w:val="20"/>
        </w:rPr>
        <w:tab/>
      </w:r>
      <w:r w:rsidRPr="00A268C9">
        <w:rPr>
          <w:rFonts w:ascii="Arial" w:hAnsi="Arial" w:cs="Arial"/>
          <w:sz w:val="20"/>
          <w:szCs w:val="20"/>
        </w:rPr>
        <w:tab/>
      </w:r>
      <w:r w:rsidR="005625E9" w:rsidRPr="00A268C9">
        <w:rPr>
          <w:rFonts w:ascii="Arial" w:hAnsi="Arial" w:cs="Arial"/>
          <w:sz w:val="20"/>
          <w:szCs w:val="20"/>
        </w:rPr>
        <w:t xml:space="preserve"> </w:t>
      </w:r>
      <w:r w:rsidRPr="00A268C9">
        <w:rPr>
          <w:rFonts w:ascii="Arial" w:hAnsi="Arial" w:cs="Arial"/>
          <w:sz w:val="20"/>
          <w:szCs w:val="20"/>
        </w:rPr>
        <w:tab/>
        <w:t xml:space="preserve">    </w:t>
      </w:r>
      <w:r w:rsidR="00A1163F">
        <w:rPr>
          <w:rFonts w:ascii="Arial" w:hAnsi="Arial" w:cs="Arial"/>
          <w:b/>
          <w:sz w:val="20"/>
          <w:szCs w:val="20"/>
        </w:rPr>
        <w:t>VoBo</w:t>
      </w:r>
      <w:r w:rsidRPr="00A268C9">
        <w:rPr>
          <w:rFonts w:ascii="Arial" w:hAnsi="Arial" w:cs="Arial"/>
          <w:b/>
          <w:sz w:val="20"/>
          <w:szCs w:val="20"/>
        </w:rPr>
        <w:t xml:space="preserve"> del </w:t>
      </w:r>
      <w:r w:rsidR="00616C4D">
        <w:rPr>
          <w:rFonts w:ascii="Arial" w:hAnsi="Arial" w:cs="Arial"/>
          <w:b/>
          <w:sz w:val="20"/>
          <w:szCs w:val="20"/>
        </w:rPr>
        <w:t>Gestor(a) Académico(a)</w:t>
      </w:r>
      <w:r w:rsidRPr="00A268C9">
        <w:rPr>
          <w:rFonts w:ascii="Arial" w:hAnsi="Arial" w:cs="Arial"/>
          <w:sz w:val="20"/>
          <w:szCs w:val="20"/>
        </w:rPr>
        <w:tab/>
      </w:r>
    </w:p>
    <w:p w14:paraId="0A269760" w14:textId="77777777" w:rsidR="003E13FE" w:rsidRPr="00A268C9" w:rsidRDefault="003E13FE" w:rsidP="003E13FE">
      <w:pPr>
        <w:pStyle w:val="Ttulo7"/>
        <w:spacing w:before="0"/>
        <w:rPr>
          <w:rFonts w:ascii="Arial" w:hAnsi="Arial" w:cs="Arial"/>
          <w:sz w:val="20"/>
          <w:szCs w:val="20"/>
        </w:rPr>
      </w:pPr>
    </w:p>
    <w:p w14:paraId="058A06EF" w14:textId="77777777" w:rsidR="007B4EB6" w:rsidRDefault="00FE41E3" w:rsidP="007E761A">
      <w:pPr>
        <w:pStyle w:val="Ttulo7"/>
        <w:spacing w:before="0"/>
        <w:rPr>
          <w:rFonts w:ascii="Arial" w:hAnsi="Arial" w:cs="Arial"/>
          <w:b/>
          <w:sz w:val="20"/>
          <w:szCs w:val="20"/>
        </w:rPr>
      </w:pPr>
      <w:r w:rsidRPr="00A268C9">
        <w:rPr>
          <w:rFonts w:ascii="Arial" w:hAnsi="Arial" w:cs="Arial"/>
          <w:b/>
          <w:sz w:val="20"/>
          <w:szCs w:val="20"/>
        </w:rPr>
        <w:t>CONOZCO</w:t>
      </w:r>
      <w:r w:rsidR="0054674A">
        <w:rPr>
          <w:rFonts w:ascii="Arial" w:hAnsi="Arial" w:cs="Arial"/>
          <w:b/>
          <w:sz w:val="20"/>
          <w:szCs w:val="20"/>
        </w:rPr>
        <w:t xml:space="preserve"> </w:t>
      </w:r>
      <w:r w:rsidRPr="00A268C9">
        <w:rPr>
          <w:rFonts w:ascii="Arial" w:hAnsi="Arial" w:cs="Arial"/>
          <w:b/>
          <w:sz w:val="20"/>
          <w:szCs w:val="20"/>
        </w:rPr>
        <w:t>Y ACEPTO:</w:t>
      </w:r>
    </w:p>
    <w:p w14:paraId="1B38B620" w14:textId="77777777" w:rsidR="0057076B" w:rsidRPr="00A268C9" w:rsidRDefault="007B4EB6" w:rsidP="007E761A">
      <w:pPr>
        <w:pStyle w:val="Ttulo7"/>
        <w:spacing w:before="0"/>
        <w:rPr>
          <w:rFonts w:ascii="Arial" w:eastAsia="Batang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(Solicitante) </w:t>
      </w:r>
      <w:r w:rsidR="00FE41E3" w:rsidRPr="00A268C9">
        <w:rPr>
          <w:rFonts w:ascii="Arial" w:hAnsi="Arial" w:cs="Arial"/>
          <w:b/>
          <w:sz w:val="20"/>
          <w:szCs w:val="20"/>
        </w:rPr>
        <w:t>________</w:t>
      </w:r>
      <w:r w:rsidR="00E32866" w:rsidRPr="00A268C9">
        <w:rPr>
          <w:rFonts w:ascii="Arial" w:hAnsi="Arial" w:cs="Arial"/>
          <w:b/>
          <w:sz w:val="20"/>
          <w:szCs w:val="20"/>
        </w:rPr>
        <w:t>____________________</w:t>
      </w:r>
      <w:r w:rsidR="005625E9" w:rsidRPr="00A268C9">
        <w:rPr>
          <w:rFonts w:ascii="Arial" w:hAnsi="Arial" w:cs="Arial"/>
          <w:b/>
          <w:sz w:val="20"/>
          <w:szCs w:val="20"/>
        </w:rPr>
        <w:t>___</w:t>
      </w:r>
      <w:r w:rsidR="00FE41E3" w:rsidRPr="00A268C9">
        <w:rPr>
          <w:rFonts w:ascii="Arial" w:hAnsi="Arial" w:cs="Arial"/>
          <w:b/>
          <w:sz w:val="20"/>
          <w:szCs w:val="20"/>
        </w:rPr>
        <w:t xml:space="preserve"> Fecha: _________</w:t>
      </w:r>
      <w:r w:rsidR="00637770" w:rsidRPr="00A268C9">
        <w:rPr>
          <w:rFonts w:ascii="Arial" w:hAnsi="Arial" w:cs="Arial"/>
          <w:b/>
          <w:sz w:val="20"/>
          <w:szCs w:val="20"/>
        </w:rPr>
        <w:t>_________</w:t>
      </w:r>
      <w:r w:rsidR="00FE41E3" w:rsidRPr="00A268C9">
        <w:rPr>
          <w:rFonts w:ascii="Arial" w:hAnsi="Arial" w:cs="Arial"/>
          <w:b/>
          <w:sz w:val="20"/>
          <w:szCs w:val="20"/>
        </w:rPr>
        <w:t>________</w:t>
      </w:r>
    </w:p>
    <w:sectPr w:rsidR="0057076B" w:rsidRPr="00A268C9" w:rsidSect="007E761A">
      <w:headerReference w:type="default" r:id="rId7"/>
      <w:footerReference w:type="default" r:id="rId8"/>
      <w:pgSz w:w="12242" w:h="15842" w:code="1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4C0F30" w14:textId="77777777" w:rsidR="00DE08F1" w:rsidRDefault="00DE08F1">
      <w:r>
        <w:separator/>
      </w:r>
    </w:p>
  </w:endnote>
  <w:endnote w:type="continuationSeparator" w:id="0">
    <w:p w14:paraId="63CA8C2A" w14:textId="77777777" w:rsidR="00DE08F1" w:rsidRDefault="00DE08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A9186" w14:textId="77777777" w:rsidR="00AF0E56" w:rsidRPr="00AF0E56" w:rsidRDefault="00AF0E56" w:rsidP="00AF0E56">
    <w:pPr>
      <w:pStyle w:val="Piedepgina"/>
      <w:rPr>
        <w:rFonts w:asciiTheme="minorHAnsi" w:hAnsiTheme="minorHAnsi" w:cstheme="minorHAnsi"/>
        <w:b/>
        <w:bCs/>
        <w:color w:val="ED7D31" w:themeColor="accent2"/>
        <w:sz w:val="20"/>
        <w:szCs w:val="20"/>
      </w:rPr>
    </w:pPr>
    <w:r w:rsidRPr="00AF0E56">
      <w:rPr>
        <w:rFonts w:asciiTheme="minorHAnsi" w:hAnsiTheme="minorHAnsi" w:cstheme="minorHAnsi"/>
        <w:b/>
        <w:bCs/>
        <w:color w:val="ED7D31" w:themeColor="accent2"/>
        <w:sz w:val="20"/>
        <w:szCs w:val="20"/>
      </w:rPr>
      <w:t>Este es un documento electrónico gestionado a través del Sistema Bonaventuriano de Administración Documental – SIBAD</w:t>
    </w:r>
  </w:p>
  <w:p w14:paraId="4BCD9F1D" w14:textId="77777777" w:rsidR="00AF0E56" w:rsidRPr="00AF0E56" w:rsidRDefault="00AF0E56" w:rsidP="00AF0E56">
    <w:pPr>
      <w:pStyle w:val="Piedepgina"/>
      <w:jc w:val="center"/>
      <w:rPr>
        <w:rFonts w:asciiTheme="minorHAnsi" w:hAnsiTheme="minorHAnsi" w:cstheme="minorHAnsi"/>
        <w:sz w:val="18"/>
        <w:szCs w:val="18"/>
        <w:lang w:val="es-CO"/>
      </w:rPr>
    </w:pPr>
    <w:r w:rsidRPr="00AF0E56">
      <w:rPr>
        <w:rFonts w:asciiTheme="minorHAnsi" w:hAnsiTheme="minorHAnsi" w:cstheme="minorHAnsi"/>
        <w:sz w:val="18"/>
        <w:szCs w:val="18"/>
      </w:rPr>
      <w:t>Su trazabilidad puede ser confirmada consultando el número de radicado en el sistema o en el expediente electrónico correspondiente.</w:t>
    </w:r>
  </w:p>
  <w:p w14:paraId="27AB7586" w14:textId="77777777" w:rsidR="00EE1495" w:rsidRPr="00EE1495" w:rsidRDefault="00EE1495">
    <w:pPr>
      <w:pStyle w:val="Piedepgina"/>
      <w:rPr>
        <w:lang w:val="es-C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087F5A" w14:textId="77777777" w:rsidR="00DE08F1" w:rsidRDefault="00DE08F1">
      <w:r>
        <w:separator/>
      </w:r>
    </w:p>
  </w:footnote>
  <w:footnote w:type="continuationSeparator" w:id="0">
    <w:p w14:paraId="285C2E33" w14:textId="77777777" w:rsidR="00DE08F1" w:rsidRDefault="00DE08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57CC2" w14:textId="77777777" w:rsidR="003E13FE" w:rsidRDefault="003E13FE">
    <w:pPr>
      <w:pStyle w:val="Encabezado"/>
    </w:pPr>
  </w:p>
  <w:tbl>
    <w:tblPr>
      <w:tblpPr w:leftFromText="141" w:rightFromText="141" w:vertAnchor="text" w:horzAnchor="margin" w:tblpY="-358"/>
      <w:tblW w:w="5004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133"/>
      <w:gridCol w:w="3392"/>
      <w:gridCol w:w="2414"/>
      <w:gridCol w:w="2316"/>
    </w:tblGrid>
    <w:tr w:rsidR="00CC4762" w:rsidRPr="009C6B9E" w14:paraId="7CABC2CF" w14:textId="77777777" w:rsidTr="005625E9">
      <w:trPr>
        <w:trHeight w:val="756"/>
      </w:trPr>
      <w:tc>
        <w:tcPr>
          <w:tcW w:w="1040" w:type="pct"/>
          <w:vMerge w:val="restart"/>
          <w:shd w:val="clear" w:color="auto" w:fill="FFFFFF"/>
        </w:tcPr>
        <w:p w14:paraId="633FD971" w14:textId="77777777" w:rsidR="00CC4762" w:rsidRPr="00796D03" w:rsidRDefault="00CC4762" w:rsidP="00CC4762">
          <w:pPr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>
            <w:rPr>
              <w:rFonts w:ascii="Arial" w:hAnsi="Arial" w:cs="Arial"/>
              <w:b/>
              <w:noProof/>
              <w:sz w:val="16"/>
              <w:szCs w:val="16"/>
              <w:lang w:val="es-CO" w:eastAsia="es-CO"/>
            </w:rPr>
            <w:drawing>
              <wp:anchor distT="0" distB="0" distL="114300" distR="114300" simplePos="0" relativeHeight="251660288" behindDoc="0" locked="0" layoutInCell="1" allowOverlap="1" wp14:anchorId="5F6EBE67" wp14:editId="368B5B65">
                <wp:simplePos x="0" y="0"/>
                <wp:positionH relativeFrom="column">
                  <wp:posOffset>53975</wp:posOffset>
                </wp:positionH>
                <wp:positionV relativeFrom="paragraph">
                  <wp:posOffset>52705</wp:posOffset>
                </wp:positionV>
                <wp:extent cx="1082040" cy="963203"/>
                <wp:effectExtent l="0" t="0" r="0" b="8890"/>
                <wp:wrapNone/>
                <wp:docPr id="6" name="Imagen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-vertical2018 (002)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2040" cy="96320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2385C262" w14:textId="77777777" w:rsidR="00CC4762" w:rsidRPr="006A2453" w:rsidRDefault="00CC4762" w:rsidP="00CC4762">
          <w:pPr>
            <w:jc w:val="center"/>
            <w:rPr>
              <w:rFonts w:ascii="Arial" w:hAnsi="Arial" w:cs="Arial"/>
              <w:b/>
              <w:sz w:val="16"/>
              <w:szCs w:val="16"/>
            </w:rPr>
          </w:pPr>
        </w:p>
      </w:tc>
      <w:tc>
        <w:tcPr>
          <w:tcW w:w="1654" w:type="pct"/>
        </w:tcPr>
        <w:p w14:paraId="5D7EE684" w14:textId="77777777" w:rsidR="00CC4762" w:rsidRPr="005625E9" w:rsidRDefault="00CC4762" w:rsidP="00CC4762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 w:rsidRPr="005625E9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NOMBRE DEL DOCUMENTO</w:t>
          </w:r>
        </w:p>
        <w:p w14:paraId="685E49A4" w14:textId="77777777" w:rsidR="00CC4762" w:rsidRPr="005625E9" w:rsidRDefault="00CC4762" w:rsidP="00CC4762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</w:p>
        <w:p w14:paraId="043C03CE" w14:textId="77777777" w:rsidR="00CC4762" w:rsidRPr="005625E9" w:rsidRDefault="00CC4762" w:rsidP="00CC4762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5625E9">
            <w:rPr>
              <w:rFonts w:ascii="Arial" w:hAnsi="Arial" w:cs="Arial"/>
              <w:b/>
              <w:sz w:val="18"/>
              <w:szCs w:val="18"/>
            </w:rPr>
            <w:t>REINTEGRO Y TRANSFERENCIA INTERNA</w:t>
          </w:r>
        </w:p>
      </w:tc>
      <w:tc>
        <w:tcPr>
          <w:tcW w:w="1177" w:type="pct"/>
        </w:tcPr>
        <w:p w14:paraId="0D6AA68B" w14:textId="77777777" w:rsidR="00CC4762" w:rsidRPr="00F65BB2" w:rsidRDefault="00CC4762" w:rsidP="00CC4762">
          <w:pPr>
            <w:autoSpaceDE w:val="0"/>
            <w:autoSpaceDN w:val="0"/>
            <w:adjustRightInd w:val="0"/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 w:rsidRPr="00F65BB2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CÓDIGO DEL</w:t>
          </w:r>
        </w:p>
        <w:p w14:paraId="4F83D885" w14:textId="77777777" w:rsidR="00CC4762" w:rsidRPr="00F65BB2" w:rsidRDefault="00CC4762" w:rsidP="00CC4762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 w:rsidRPr="00F65BB2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DOCUMENTO</w:t>
          </w:r>
        </w:p>
        <w:p w14:paraId="10163EBC" w14:textId="77777777" w:rsidR="00CC4762" w:rsidRPr="00F65BB2" w:rsidRDefault="00CC4762" w:rsidP="00CC4762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</w:p>
        <w:p w14:paraId="407172A9" w14:textId="46979201" w:rsidR="00CC4762" w:rsidRPr="00F65BB2" w:rsidRDefault="00CC4762" w:rsidP="00CC4762">
          <w:pPr>
            <w:jc w:val="center"/>
            <w:rPr>
              <w:rFonts w:ascii="Arial" w:hAnsi="Arial" w:cs="Arial"/>
              <w:bCs/>
              <w:sz w:val="18"/>
              <w:szCs w:val="18"/>
            </w:rPr>
          </w:pPr>
          <w:r w:rsidRPr="00F65BB2">
            <w:rPr>
              <w:rFonts w:ascii="Arial" w:hAnsi="Arial" w:cs="Arial"/>
              <w:bCs/>
              <w:sz w:val="18"/>
              <w:szCs w:val="18"/>
            </w:rPr>
            <w:t>G</w:t>
          </w:r>
          <w:r w:rsidR="006563DB">
            <w:rPr>
              <w:rFonts w:ascii="Arial" w:hAnsi="Arial" w:cs="Arial"/>
              <w:bCs/>
              <w:sz w:val="18"/>
              <w:szCs w:val="18"/>
            </w:rPr>
            <w:t>R</w:t>
          </w:r>
          <w:r w:rsidRPr="00F65BB2">
            <w:rPr>
              <w:rFonts w:ascii="Arial" w:hAnsi="Arial" w:cs="Arial"/>
              <w:bCs/>
              <w:sz w:val="18"/>
              <w:szCs w:val="18"/>
            </w:rPr>
            <w:t>A</w:t>
          </w:r>
          <w:r w:rsidR="00AD22B8">
            <w:rPr>
              <w:rFonts w:ascii="Arial" w:hAnsi="Arial" w:cs="Arial"/>
              <w:bCs/>
              <w:sz w:val="18"/>
              <w:szCs w:val="18"/>
            </w:rPr>
            <w:t>.</w:t>
          </w:r>
          <w:r w:rsidRPr="00F65BB2">
            <w:rPr>
              <w:rFonts w:ascii="Arial" w:hAnsi="Arial" w:cs="Arial"/>
              <w:bCs/>
              <w:sz w:val="18"/>
              <w:szCs w:val="18"/>
            </w:rPr>
            <w:t>FR</w:t>
          </w:r>
          <w:r w:rsidR="00AD22B8">
            <w:rPr>
              <w:rFonts w:ascii="Arial" w:hAnsi="Arial" w:cs="Arial"/>
              <w:bCs/>
              <w:sz w:val="18"/>
              <w:szCs w:val="18"/>
            </w:rPr>
            <w:t>.</w:t>
          </w:r>
          <w:r w:rsidRPr="00F65BB2">
            <w:rPr>
              <w:rFonts w:ascii="Arial" w:hAnsi="Arial" w:cs="Arial"/>
              <w:bCs/>
              <w:sz w:val="18"/>
              <w:szCs w:val="18"/>
            </w:rPr>
            <w:t>02</w:t>
          </w:r>
          <w:r w:rsidR="00AD22B8">
            <w:rPr>
              <w:rFonts w:ascii="Arial" w:hAnsi="Arial" w:cs="Arial"/>
              <w:bCs/>
              <w:sz w:val="18"/>
              <w:szCs w:val="18"/>
            </w:rPr>
            <w:t>-</w:t>
          </w:r>
          <w:r w:rsidRPr="00F65BB2">
            <w:rPr>
              <w:rFonts w:ascii="Arial" w:hAnsi="Arial" w:cs="Arial"/>
              <w:bCs/>
              <w:sz w:val="18"/>
              <w:szCs w:val="18"/>
            </w:rPr>
            <w:t>V</w:t>
          </w:r>
          <w:r w:rsidR="00976F62">
            <w:rPr>
              <w:rFonts w:ascii="Arial" w:hAnsi="Arial" w:cs="Arial"/>
              <w:bCs/>
              <w:sz w:val="18"/>
              <w:szCs w:val="18"/>
            </w:rPr>
            <w:t>4</w:t>
          </w:r>
        </w:p>
      </w:tc>
      <w:tc>
        <w:tcPr>
          <w:tcW w:w="1129" w:type="pct"/>
        </w:tcPr>
        <w:p w14:paraId="5B48985B" w14:textId="77777777" w:rsidR="00CC4762" w:rsidRPr="00F65BB2" w:rsidRDefault="00CC4762" w:rsidP="00CC4762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F65BB2">
            <w:rPr>
              <w:rFonts w:ascii="Arial" w:hAnsi="Arial" w:cs="Arial"/>
              <w:b/>
              <w:sz w:val="18"/>
              <w:szCs w:val="18"/>
            </w:rPr>
            <w:t>FECHA DE APROBACIÓN</w:t>
          </w:r>
        </w:p>
        <w:p w14:paraId="0B09C888" w14:textId="77777777" w:rsidR="00CC4762" w:rsidRPr="00F65BB2" w:rsidRDefault="00CC4762" w:rsidP="00CC4762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</w:p>
        <w:p w14:paraId="115ECB59" w14:textId="14F30EE3" w:rsidR="00CC4762" w:rsidRPr="00F65BB2" w:rsidRDefault="00976F62" w:rsidP="00CC4762">
          <w:pPr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Febrero 2026</w:t>
          </w:r>
        </w:p>
      </w:tc>
    </w:tr>
    <w:tr w:rsidR="003E13FE" w:rsidRPr="009C6B9E" w14:paraId="3D9C4C68" w14:textId="77777777" w:rsidTr="005625E9">
      <w:trPr>
        <w:trHeight w:val="869"/>
      </w:trPr>
      <w:tc>
        <w:tcPr>
          <w:tcW w:w="1040" w:type="pct"/>
          <w:vMerge/>
          <w:shd w:val="clear" w:color="auto" w:fill="FFFFFF"/>
        </w:tcPr>
        <w:p w14:paraId="645D8937" w14:textId="77777777" w:rsidR="003E13FE" w:rsidRPr="00796D03" w:rsidRDefault="003E13FE" w:rsidP="003E13FE">
          <w:pPr>
            <w:rPr>
              <w:rFonts w:ascii="Arial" w:hAnsi="Arial" w:cs="Arial"/>
              <w:b/>
              <w:bCs/>
              <w:sz w:val="20"/>
              <w:szCs w:val="20"/>
            </w:rPr>
          </w:pPr>
        </w:p>
      </w:tc>
      <w:tc>
        <w:tcPr>
          <w:tcW w:w="1654" w:type="pct"/>
        </w:tcPr>
        <w:p w14:paraId="7365F34C" w14:textId="77777777" w:rsidR="003E13FE" w:rsidRPr="005625E9" w:rsidRDefault="003E13FE" w:rsidP="003E13FE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 w:rsidRPr="005625E9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ELABORÓ</w:t>
          </w:r>
        </w:p>
        <w:p w14:paraId="29338F2A" w14:textId="77777777" w:rsidR="003E13FE" w:rsidRPr="005625E9" w:rsidRDefault="003E13FE" w:rsidP="003E13FE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</w:p>
        <w:p w14:paraId="3A080F1B" w14:textId="77777777" w:rsidR="003E13FE" w:rsidRPr="005625E9" w:rsidRDefault="003E13FE" w:rsidP="003E13FE">
          <w:pPr>
            <w:jc w:val="center"/>
            <w:rPr>
              <w:rFonts w:ascii="Arial" w:hAnsi="Arial" w:cs="Arial"/>
              <w:sz w:val="18"/>
              <w:szCs w:val="18"/>
            </w:rPr>
          </w:pPr>
          <w:r w:rsidRPr="005625E9">
            <w:rPr>
              <w:rFonts w:ascii="Arial" w:hAnsi="Arial" w:cs="Arial"/>
              <w:sz w:val="18"/>
              <w:szCs w:val="18"/>
            </w:rPr>
            <w:t xml:space="preserve">Auxiliar de Registro Académico </w:t>
          </w:r>
        </w:p>
      </w:tc>
      <w:tc>
        <w:tcPr>
          <w:tcW w:w="1177" w:type="pct"/>
        </w:tcPr>
        <w:p w14:paraId="62385845" w14:textId="77777777" w:rsidR="003E13FE" w:rsidRDefault="002A0E8C" w:rsidP="003E13FE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2A0E8C">
            <w:rPr>
              <w:rFonts w:ascii="Arial" w:hAnsi="Arial" w:cs="Arial"/>
              <w:b/>
              <w:sz w:val="18"/>
              <w:szCs w:val="18"/>
            </w:rPr>
            <w:t>REVISÓ</w:t>
          </w:r>
        </w:p>
        <w:p w14:paraId="269F4AA0" w14:textId="77777777" w:rsidR="002A0E8C" w:rsidRDefault="002A0E8C" w:rsidP="003E13FE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</w:p>
        <w:p w14:paraId="47FEA3C2" w14:textId="648A0802" w:rsidR="002A0E8C" w:rsidRPr="002A0E8C" w:rsidRDefault="004E161E" w:rsidP="003E13FE">
          <w:pPr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Director</w:t>
          </w:r>
          <w:r w:rsidR="002A0E8C" w:rsidRPr="002A0E8C">
            <w:rPr>
              <w:rFonts w:ascii="Arial" w:hAnsi="Arial" w:cs="Arial"/>
              <w:sz w:val="18"/>
              <w:szCs w:val="18"/>
            </w:rPr>
            <w:t xml:space="preserve"> de Registro académico</w:t>
          </w:r>
        </w:p>
      </w:tc>
      <w:tc>
        <w:tcPr>
          <w:tcW w:w="1129" w:type="pct"/>
        </w:tcPr>
        <w:p w14:paraId="0EDD15D5" w14:textId="77777777" w:rsidR="003E13FE" w:rsidRPr="005625E9" w:rsidRDefault="003E13FE" w:rsidP="003E13FE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5625E9">
            <w:rPr>
              <w:rFonts w:ascii="Arial" w:hAnsi="Arial" w:cs="Arial"/>
              <w:b/>
              <w:sz w:val="18"/>
              <w:szCs w:val="18"/>
            </w:rPr>
            <w:t>APROBÓ</w:t>
          </w:r>
        </w:p>
        <w:p w14:paraId="529B4360" w14:textId="77777777" w:rsidR="003E13FE" w:rsidRPr="005625E9" w:rsidRDefault="003E13FE" w:rsidP="003E13FE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</w:p>
        <w:p w14:paraId="2974A027" w14:textId="77777777" w:rsidR="0075348D" w:rsidRPr="005625E9" w:rsidRDefault="0075348D" w:rsidP="003E13FE">
          <w:pPr>
            <w:jc w:val="center"/>
            <w:rPr>
              <w:rFonts w:ascii="Arial" w:hAnsi="Arial" w:cs="Arial"/>
              <w:sz w:val="18"/>
              <w:szCs w:val="18"/>
            </w:rPr>
          </w:pPr>
          <w:r w:rsidRPr="005625E9">
            <w:rPr>
              <w:rFonts w:ascii="Arial" w:hAnsi="Arial" w:cs="Arial"/>
              <w:sz w:val="18"/>
              <w:szCs w:val="18"/>
            </w:rPr>
            <w:t>Asistente Profesional</w:t>
          </w:r>
        </w:p>
        <w:p w14:paraId="7A30CFAE" w14:textId="77777777" w:rsidR="003E13FE" w:rsidRPr="005625E9" w:rsidRDefault="003E13FE" w:rsidP="003E13FE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5625E9">
            <w:rPr>
              <w:rFonts w:ascii="Arial" w:hAnsi="Arial" w:cs="Arial"/>
              <w:sz w:val="18"/>
              <w:szCs w:val="18"/>
            </w:rPr>
            <w:t>Dirección de Planeación</w:t>
          </w:r>
        </w:p>
      </w:tc>
    </w:tr>
  </w:tbl>
  <w:p w14:paraId="302C17E9" w14:textId="77777777" w:rsidR="003E13FE" w:rsidRDefault="003E13FE" w:rsidP="005625E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7531E"/>
    <w:multiLevelType w:val="hybridMultilevel"/>
    <w:tmpl w:val="262CCD42"/>
    <w:lvl w:ilvl="0" w:tplc="240A000D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D108A7"/>
    <w:multiLevelType w:val="hybridMultilevel"/>
    <w:tmpl w:val="64103EF0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041F3C"/>
    <w:multiLevelType w:val="hybridMultilevel"/>
    <w:tmpl w:val="EB408DC8"/>
    <w:lvl w:ilvl="0" w:tplc="24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5FC33D0"/>
    <w:multiLevelType w:val="hybridMultilevel"/>
    <w:tmpl w:val="2938D7A6"/>
    <w:lvl w:ilvl="0" w:tplc="6A966A5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444D2E"/>
    <w:multiLevelType w:val="hybridMultilevel"/>
    <w:tmpl w:val="240EB3DE"/>
    <w:lvl w:ilvl="0" w:tplc="D17E5368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5" w15:restartNumberingAfterBreak="0">
    <w:nsid w:val="516131C4"/>
    <w:multiLevelType w:val="hybridMultilevel"/>
    <w:tmpl w:val="B9826A4E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6825415">
    <w:abstractNumId w:val="4"/>
  </w:num>
  <w:num w:numId="2" w16cid:durableId="1170483343">
    <w:abstractNumId w:val="3"/>
  </w:num>
  <w:num w:numId="3" w16cid:durableId="1746998660">
    <w:abstractNumId w:val="2"/>
  </w:num>
  <w:num w:numId="4" w16cid:durableId="1612204407">
    <w:abstractNumId w:val="0"/>
  </w:num>
  <w:num w:numId="5" w16cid:durableId="896017634">
    <w:abstractNumId w:val="5"/>
  </w:num>
  <w:num w:numId="6" w16cid:durableId="18152979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0675"/>
    <w:rsid w:val="0000352B"/>
    <w:rsid w:val="00043F4B"/>
    <w:rsid w:val="00060065"/>
    <w:rsid w:val="00076765"/>
    <w:rsid w:val="00084E7F"/>
    <w:rsid w:val="000A0FD1"/>
    <w:rsid w:val="000B2221"/>
    <w:rsid w:val="000B3AB8"/>
    <w:rsid w:val="000B6AD9"/>
    <w:rsid w:val="000B76EA"/>
    <w:rsid w:val="000C567A"/>
    <w:rsid w:val="000E26D7"/>
    <w:rsid w:val="00123774"/>
    <w:rsid w:val="00141A19"/>
    <w:rsid w:val="00145942"/>
    <w:rsid w:val="0018129B"/>
    <w:rsid w:val="001877B8"/>
    <w:rsid w:val="001A6700"/>
    <w:rsid w:val="001D3431"/>
    <w:rsid w:val="00210A31"/>
    <w:rsid w:val="002179DD"/>
    <w:rsid w:val="0025485A"/>
    <w:rsid w:val="0026192D"/>
    <w:rsid w:val="0026258A"/>
    <w:rsid w:val="00282824"/>
    <w:rsid w:val="002A0E8C"/>
    <w:rsid w:val="002A36AC"/>
    <w:rsid w:val="002B12FA"/>
    <w:rsid w:val="002D0A3F"/>
    <w:rsid w:val="002F3469"/>
    <w:rsid w:val="00304D96"/>
    <w:rsid w:val="00330675"/>
    <w:rsid w:val="003315EA"/>
    <w:rsid w:val="003C2221"/>
    <w:rsid w:val="003E13FE"/>
    <w:rsid w:val="003F4076"/>
    <w:rsid w:val="00400609"/>
    <w:rsid w:val="004537FC"/>
    <w:rsid w:val="00454FE2"/>
    <w:rsid w:val="00457DF9"/>
    <w:rsid w:val="00473D86"/>
    <w:rsid w:val="00482BE3"/>
    <w:rsid w:val="004D1D45"/>
    <w:rsid w:val="004D575C"/>
    <w:rsid w:val="004E161E"/>
    <w:rsid w:val="00515CD2"/>
    <w:rsid w:val="00520748"/>
    <w:rsid w:val="00537135"/>
    <w:rsid w:val="0054674A"/>
    <w:rsid w:val="005573CC"/>
    <w:rsid w:val="005625E9"/>
    <w:rsid w:val="0057076B"/>
    <w:rsid w:val="005725A7"/>
    <w:rsid w:val="00575AD1"/>
    <w:rsid w:val="00586AAB"/>
    <w:rsid w:val="00594453"/>
    <w:rsid w:val="005953C9"/>
    <w:rsid w:val="005A79DB"/>
    <w:rsid w:val="005D190C"/>
    <w:rsid w:val="005E1DF6"/>
    <w:rsid w:val="005F56A3"/>
    <w:rsid w:val="00616C4D"/>
    <w:rsid w:val="006261BA"/>
    <w:rsid w:val="00637770"/>
    <w:rsid w:val="00637C59"/>
    <w:rsid w:val="00652C4D"/>
    <w:rsid w:val="006563DB"/>
    <w:rsid w:val="00661B04"/>
    <w:rsid w:val="0068299E"/>
    <w:rsid w:val="006877D1"/>
    <w:rsid w:val="00694EAC"/>
    <w:rsid w:val="006A4273"/>
    <w:rsid w:val="006D0173"/>
    <w:rsid w:val="00701B6B"/>
    <w:rsid w:val="007156C0"/>
    <w:rsid w:val="007506E8"/>
    <w:rsid w:val="00752F3B"/>
    <w:rsid w:val="0075348D"/>
    <w:rsid w:val="007B4EB6"/>
    <w:rsid w:val="007B5FD4"/>
    <w:rsid w:val="007C44B5"/>
    <w:rsid w:val="007E761A"/>
    <w:rsid w:val="0081142D"/>
    <w:rsid w:val="0083503B"/>
    <w:rsid w:val="008516B3"/>
    <w:rsid w:val="00875103"/>
    <w:rsid w:val="0089358E"/>
    <w:rsid w:val="008B0E64"/>
    <w:rsid w:val="008B6B74"/>
    <w:rsid w:val="008D1062"/>
    <w:rsid w:val="00976F62"/>
    <w:rsid w:val="00983976"/>
    <w:rsid w:val="00986785"/>
    <w:rsid w:val="009C0525"/>
    <w:rsid w:val="009C6E0D"/>
    <w:rsid w:val="009D7177"/>
    <w:rsid w:val="009E3728"/>
    <w:rsid w:val="009F38A6"/>
    <w:rsid w:val="009F6B7E"/>
    <w:rsid w:val="00A002D9"/>
    <w:rsid w:val="00A1163F"/>
    <w:rsid w:val="00A1338F"/>
    <w:rsid w:val="00A17B50"/>
    <w:rsid w:val="00A268C9"/>
    <w:rsid w:val="00A5416A"/>
    <w:rsid w:val="00A60513"/>
    <w:rsid w:val="00A6379B"/>
    <w:rsid w:val="00A63E54"/>
    <w:rsid w:val="00A65780"/>
    <w:rsid w:val="00A73EF9"/>
    <w:rsid w:val="00AB49FD"/>
    <w:rsid w:val="00AB4C2C"/>
    <w:rsid w:val="00AC38D8"/>
    <w:rsid w:val="00AC7569"/>
    <w:rsid w:val="00AD22B8"/>
    <w:rsid w:val="00AE1BE5"/>
    <w:rsid w:val="00AE6F2E"/>
    <w:rsid w:val="00AF0E56"/>
    <w:rsid w:val="00AF2D3B"/>
    <w:rsid w:val="00AF52AE"/>
    <w:rsid w:val="00B0738A"/>
    <w:rsid w:val="00B125ED"/>
    <w:rsid w:val="00B27830"/>
    <w:rsid w:val="00B44611"/>
    <w:rsid w:val="00B5627E"/>
    <w:rsid w:val="00B84706"/>
    <w:rsid w:val="00BA14DB"/>
    <w:rsid w:val="00BA2CC1"/>
    <w:rsid w:val="00BC0B89"/>
    <w:rsid w:val="00BE1C5D"/>
    <w:rsid w:val="00BF31D2"/>
    <w:rsid w:val="00C06430"/>
    <w:rsid w:val="00C62C44"/>
    <w:rsid w:val="00C7698F"/>
    <w:rsid w:val="00CB5FA1"/>
    <w:rsid w:val="00CC4762"/>
    <w:rsid w:val="00CD0C65"/>
    <w:rsid w:val="00CE111E"/>
    <w:rsid w:val="00CE5BBA"/>
    <w:rsid w:val="00D07C43"/>
    <w:rsid w:val="00D3210E"/>
    <w:rsid w:val="00D53CB1"/>
    <w:rsid w:val="00D6540D"/>
    <w:rsid w:val="00D75FD6"/>
    <w:rsid w:val="00D77B87"/>
    <w:rsid w:val="00DC47AE"/>
    <w:rsid w:val="00DD43D4"/>
    <w:rsid w:val="00DD7071"/>
    <w:rsid w:val="00DE08F1"/>
    <w:rsid w:val="00E0178A"/>
    <w:rsid w:val="00E157F4"/>
    <w:rsid w:val="00E24AF2"/>
    <w:rsid w:val="00E32866"/>
    <w:rsid w:val="00E3423E"/>
    <w:rsid w:val="00E43B0E"/>
    <w:rsid w:val="00E514A7"/>
    <w:rsid w:val="00E65411"/>
    <w:rsid w:val="00EB0040"/>
    <w:rsid w:val="00EB4DAE"/>
    <w:rsid w:val="00EE1495"/>
    <w:rsid w:val="00EF1AAD"/>
    <w:rsid w:val="00EF30DE"/>
    <w:rsid w:val="00F0153A"/>
    <w:rsid w:val="00F05C7B"/>
    <w:rsid w:val="00F065D1"/>
    <w:rsid w:val="00F46FEB"/>
    <w:rsid w:val="00F51CB8"/>
    <w:rsid w:val="00F65BB2"/>
    <w:rsid w:val="00F669E7"/>
    <w:rsid w:val="00F8160B"/>
    <w:rsid w:val="00F83F3D"/>
    <w:rsid w:val="00FD178E"/>
    <w:rsid w:val="00FD7CCE"/>
    <w:rsid w:val="00FE41E3"/>
    <w:rsid w:val="00FE7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D42B82E"/>
  <w15:chartTrackingRefBased/>
  <w15:docId w15:val="{3FA8527C-5C66-4F58-9445-81F40B690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084E7F"/>
    <w:pPr>
      <w:keepNext/>
      <w:spacing w:line="360" w:lineRule="auto"/>
      <w:jc w:val="both"/>
      <w:outlineLvl w:val="1"/>
    </w:pPr>
    <w:rPr>
      <w:rFonts w:ascii="Arial Narrow" w:hAnsi="Arial Narrow"/>
      <w:szCs w:val="20"/>
      <w:lang w:val="es-ES_tradn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E41E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E41E3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FE41E3"/>
    <w:pPr>
      <w:spacing w:before="240" w:after="60"/>
      <w:outlineLvl w:val="6"/>
    </w:pPr>
    <w:rPr>
      <w:rFonts w:ascii="Calibri" w:hAnsi="Calibri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A637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rsid w:val="00A6379B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A6379B"/>
    <w:pPr>
      <w:tabs>
        <w:tab w:val="center" w:pos="4252"/>
        <w:tab w:val="right" w:pos="8504"/>
      </w:tabs>
    </w:pPr>
  </w:style>
  <w:style w:type="character" w:customStyle="1" w:styleId="Ttulo2Car">
    <w:name w:val="Título 2 Car"/>
    <w:link w:val="Ttulo2"/>
    <w:rsid w:val="00084E7F"/>
    <w:rPr>
      <w:rFonts w:ascii="Arial Narrow" w:hAnsi="Arial Narrow"/>
      <w:sz w:val="24"/>
      <w:lang w:val="es-ES_tradnl" w:eastAsia="es-ES"/>
    </w:rPr>
  </w:style>
  <w:style w:type="character" w:styleId="Hipervnculo">
    <w:name w:val="Hyperlink"/>
    <w:rsid w:val="00084E7F"/>
    <w:rPr>
      <w:color w:val="0000FF"/>
      <w:u w:val="single"/>
    </w:rPr>
  </w:style>
  <w:style w:type="character" w:customStyle="1" w:styleId="Ttulo5Car">
    <w:name w:val="Título 5 Car"/>
    <w:link w:val="Ttulo5"/>
    <w:uiPriority w:val="9"/>
    <w:semiHidden/>
    <w:rsid w:val="00FE41E3"/>
    <w:rPr>
      <w:rFonts w:ascii="Calibri" w:eastAsia="Times New Roman" w:hAnsi="Calibri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link w:val="Ttulo6"/>
    <w:uiPriority w:val="9"/>
    <w:semiHidden/>
    <w:rsid w:val="00FE41E3"/>
    <w:rPr>
      <w:rFonts w:ascii="Calibri" w:eastAsia="Times New Roman" w:hAnsi="Calibri" w:cs="Times New Roman"/>
      <w:b/>
      <w:bCs/>
      <w:sz w:val="22"/>
      <w:szCs w:val="22"/>
      <w:lang w:val="es-ES" w:eastAsia="es-ES"/>
    </w:rPr>
  </w:style>
  <w:style w:type="character" w:customStyle="1" w:styleId="Ttulo7Car">
    <w:name w:val="Título 7 Car"/>
    <w:link w:val="Ttulo7"/>
    <w:uiPriority w:val="9"/>
    <w:rsid w:val="00FE41E3"/>
    <w:rPr>
      <w:rFonts w:ascii="Calibri" w:eastAsia="Times New Roman" w:hAnsi="Calibri" w:cs="Times New Roman"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9D7177"/>
    <w:pPr>
      <w:ind w:left="708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4537F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537FC"/>
    <w:rPr>
      <w:rFonts w:ascii="Segoe UI" w:hAnsi="Segoe UI" w:cs="Segoe UI"/>
      <w:sz w:val="18"/>
      <w:szCs w:val="18"/>
      <w:lang w:val="es-ES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3E13FE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737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roelia.vergara\Documents\1%20REGISTRO%20ACADEMICO\0%20AS&#205;S%20-%20Formatos\Formato%20REINTEGRO%20Y%20TRANSF.%20INTERN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Formato REINTEGRO Y TRANSF. INTERNA</Template>
  <TotalTime>0</TotalTime>
  <Pages>2</Pages>
  <Words>460</Words>
  <Characters>2533</Characters>
  <Application>Microsoft Office Word</Application>
  <DocSecurity>4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NOMBRE:</vt:lpstr>
    </vt:vector>
  </TitlesOfParts>
  <Company>Universidad San Buenaventura</Company>
  <LinksUpToDate>false</LinksUpToDate>
  <CharactersWithSpaces>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NOMBRE:</dc:title>
  <dc:subject/>
  <dc:creator>Sirley Gamboa Cano</dc:creator>
  <cp:keywords/>
  <dc:description/>
  <cp:lastModifiedBy>Mónica Taborda Piedrahita</cp:lastModifiedBy>
  <cp:revision>2</cp:revision>
  <cp:lastPrinted>2017-07-04T14:35:00Z</cp:lastPrinted>
  <dcterms:created xsi:type="dcterms:W3CDTF">2026-04-07T14:14:00Z</dcterms:created>
  <dcterms:modified xsi:type="dcterms:W3CDTF">2026-04-07T14:14:00Z</dcterms:modified>
</cp:coreProperties>
</file>