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93DF" w14:textId="13C5CF2F" w:rsidR="009C4ACA" w:rsidRDefault="009C4ACA" w:rsidP="006A1FE2">
      <w:pPr>
        <w:jc w:val="both"/>
        <w:rPr>
          <w:rFonts w:ascii="Arial" w:eastAsia="Batang" w:hAnsi="Arial" w:cs="Arial"/>
          <w:sz w:val="20"/>
        </w:rPr>
      </w:pPr>
      <w:r w:rsidRPr="000F7239">
        <w:rPr>
          <w:rFonts w:ascii="Arial" w:eastAsia="Batang" w:hAnsi="Arial" w:cs="Arial"/>
          <w:b/>
          <w:bCs/>
          <w:sz w:val="20"/>
        </w:rPr>
        <w:t>Medio de Recepción:</w:t>
      </w:r>
      <w:r w:rsidRPr="00A548CA">
        <w:rPr>
          <w:rFonts w:ascii="Arial" w:eastAsia="Batang" w:hAnsi="Arial" w:cs="Arial"/>
          <w:sz w:val="20"/>
        </w:rPr>
        <w:t xml:space="preserve"> Presencial: ___</w:t>
      </w:r>
      <w:r>
        <w:rPr>
          <w:rFonts w:ascii="Arial" w:eastAsia="Batang" w:hAnsi="Arial" w:cs="Arial"/>
          <w:sz w:val="20"/>
        </w:rPr>
        <w:t xml:space="preserve"> Correo</w:t>
      </w:r>
      <w:r w:rsidRPr="00A548CA">
        <w:rPr>
          <w:rFonts w:ascii="Arial" w:eastAsia="Batang" w:hAnsi="Arial" w:cs="Arial"/>
          <w:sz w:val="20"/>
        </w:rPr>
        <w:t xml:space="preserve"> electrónico: ___ WhatsApp Institucional: ___</w:t>
      </w:r>
    </w:p>
    <w:p w14:paraId="28B5D143" w14:textId="77777777" w:rsidR="009C4ACA" w:rsidRDefault="009C4ACA" w:rsidP="006A1FE2">
      <w:pPr>
        <w:jc w:val="both"/>
        <w:rPr>
          <w:rFonts w:ascii="Arial" w:hAnsi="Arial"/>
          <w:sz w:val="20"/>
          <w:szCs w:val="22"/>
        </w:rPr>
      </w:pPr>
    </w:p>
    <w:p w14:paraId="316C620B" w14:textId="775F5CF1" w:rsidR="006A1FE2" w:rsidRDefault="006A1FE2" w:rsidP="006A1FE2">
      <w:pPr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Señores</w:t>
      </w:r>
    </w:p>
    <w:p w14:paraId="7653C586" w14:textId="77777777" w:rsidR="009C4ACA" w:rsidRPr="007737FC" w:rsidRDefault="009C4ACA" w:rsidP="006A1FE2">
      <w:pPr>
        <w:jc w:val="both"/>
        <w:rPr>
          <w:rFonts w:ascii="Arial" w:hAnsi="Arial"/>
          <w:sz w:val="20"/>
          <w:szCs w:val="22"/>
        </w:rPr>
      </w:pPr>
    </w:p>
    <w:p w14:paraId="25FA0D19" w14:textId="77777777" w:rsidR="00C7161C" w:rsidRPr="007737FC" w:rsidRDefault="006A1FE2" w:rsidP="006A1FE2">
      <w:pPr>
        <w:jc w:val="both"/>
        <w:rPr>
          <w:rFonts w:ascii="Arial" w:hAnsi="Arial"/>
          <w:color w:val="FF0000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Facultad de</w:t>
      </w:r>
      <w:r w:rsidR="00C7161C" w:rsidRPr="007737FC">
        <w:rPr>
          <w:rFonts w:ascii="Arial" w:hAnsi="Arial"/>
          <w:sz w:val="20"/>
          <w:szCs w:val="22"/>
        </w:rPr>
        <w:t xml:space="preserve"> _________________________</w:t>
      </w:r>
      <w:r w:rsidR="001671F6" w:rsidRPr="007737FC">
        <w:rPr>
          <w:rFonts w:ascii="Arial" w:hAnsi="Arial"/>
          <w:sz w:val="20"/>
          <w:szCs w:val="22"/>
        </w:rPr>
        <w:t>_______</w:t>
      </w:r>
      <w:r w:rsidRPr="007737FC">
        <w:rPr>
          <w:rFonts w:ascii="Arial" w:hAnsi="Arial"/>
          <w:sz w:val="20"/>
          <w:szCs w:val="22"/>
        </w:rPr>
        <w:t xml:space="preserve">, </w:t>
      </w:r>
      <w:r w:rsidR="008E5145">
        <w:rPr>
          <w:rFonts w:ascii="Arial" w:hAnsi="Arial"/>
          <w:sz w:val="20"/>
          <w:szCs w:val="22"/>
        </w:rPr>
        <w:t xml:space="preserve">         CID</w:t>
      </w:r>
      <w:r w:rsidR="00DA15AB" w:rsidRPr="007737FC">
        <w:rPr>
          <w:rFonts w:ascii="Arial" w:hAnsi="Arial"/>
          <w:sz w:val="20"/>
          <w:szCs w:val="22"/>
        </w:rPr>
        <w:t>E</w:t>
      </w:r>
      <w:r w:rsidR="008E5145">
        <w:rPr>
          <w:rFonts w:ascii="Arial" w:hAnsi="Arial"/>
          <w:sz w:val="20"/>
          <w:szCs w:val="22"/>
        </w:rPr>
        <w:t>H</w:t>
      </w:r>
      <w:r w:rsidRPr="007737FC">
        <w:rPr>
          <w:rFonts w:ascii="Arial" w:hAnsi="Arial"/>
          <w:sz w:val="20"/>
          <w:szCs w:val="22"/>
        </w:rPr>
        <w:t xml:space="preserve"> </w:t>
      </w:r>
      <w:r w:rsidRPr="007737FC">
        <w:rPr>
          <w:rFonts w:ascii="Arial" w:hAnsi="Arial"/>
          <w:b/>
          <w:sz w:val="20"/>
          <w:szCs w:val="22"/>
        </w:rPr>
        <w:t>(   )</w:t>
      </w:r>
      <w:r w:rsidR="00C7161C" w:rsidRPr="007737FC">
        <w:rPr>
          <w:rFonts w:ascii="Arial" w:hAnsi="Arial"/>
          <w:b/>
          <w:sz w:val="20"/>
          <w:szCs w:val="22"/>
        </w:rPr>
        <w:t xml:space="preserve"> </w:t>
      </w:r>
      <w:r w:rsidR="001671F6" w:rsidRPr="007737FC">
        <w:rPr>
          <w:rFonts w:ascii="Arial" w:hAnsi="Arial"/>
          <w:b/>
          <w:sz w:val="20"/>
          <w:szCs w:val="22"/>
        </w:rPr>
        <w:t xml:space="preserve">      </w:t>
      </w:r>
      <w:r w:rsidR="008E5145">
        <w:rPr>
          <w:rFonts w:ascii="Arial" w:hAnsi="Arial"/>
          <w:b/>
          <w:sz w:val="20"/>
          <w:szCs w:val="22"/>
        </w:rPr>
        <w:t xml:space="preserve">     </w:t>
      </w:r>
      <w:r w:rsidR="001671F6" w:rsidRPr="007737FC">
        <w:rPr>
          <w:rFonts w:ascii="Arial" w:hAnsi="Arial"/>
          <w:b/>
          <w:sz w:val="20"/>
          <w:szCs w:val="22"/>
        </w:rPr>
        <w:t xml:space="preserve"> </w:t>
      </w:r>
      <w:r w:rsidR="00C7161C" w:rsidRPr="007737FC">
        <w:rPr>
          <w:rFonts w:ascii="Arial" w:hAnsi="Arial"/>
          <w:sz w:val="20"/>
          <w:szCs w:val="22"/>
        </w:rPr>
        <w:t xml:space="preserve">Bienestar Institucional </w:t>
      </w:r>
      <w:r w:rsidR="00C7161C" w:rsidRPr="007737FC">
        <w:rPr>
          <w:rFonts w:ascii="Arial" w:hAnsi="Arial"/>
          <w:b/>
          <w:sz w:val="20"/>
          <w:szCs w:val="22"/>
        </w:rPr>
        <w:t>(   )</w:t>
      </w:r>
    </w:p>
    <w:p w14:paraId="04D54E67" w14:textId="77777777" w:rsidR="00096C42" w:rsidRDefault="00096C4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062D827D" w14:textId="77777777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Fecha: __________________________________</w:t>
      </w:r>
    </w:p>
    <w:p w14:paraId="1AF3AA50" w14:textId="77777777" w:rsidR="00A17900" w:rsidRPr="007737FC" w:rsidRDefault="00996891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>Yo,</w:t>
      </w:r>
      <w:r w:rsidR="006A1FE2" w:rsidRPr="007737FC">
        <w:rPr>
          <w:rFonts w:ascii="Arial" w:hAnsi="Arial"/>
          <w:sz w:val="20"/>
          <w:szCs w:val="22"/>
        </w:rPr>
        <w:t>______________________________________</w:t>
      </w:r>
      <w:r w:rsidR="005B5172" w:rsidRPr="007737FC">
        <w:rPr>
          <w:rFonts w:ascii="Arial" w:hAnsi="Arial"/>
          <w:sz w:val="20"/>
          <w:szCs w:val="22"/>
        </w:rPr>
        <w:t>__________</w:t>
      </w:r>
      <w:r w:rsidR="006A1FE2" w:rsidRPr="007737FC">
        <w:rPr>
          <w:rFonts w:ascii="Arial" w:hAnsi="Arial"/>
          <w:sz w:val="20"/>
          <w:szCs w:val="22"/>
        </w:rPr>
        <w:t>__</w:t>
      </w:r>
      <w:r w:rsidR="005B5172" w:rsidRPr="007737FC">
        <w:rPr>
          <w:rFonts w:ascii="Arial" w:hAnsi="Arial"/>
          <w:sz w:val="20"/>
          <w:szCs w:val="22"/>
        </w:rPr>
        <w:t>_______</w:t>
      </w:r>
      <w:r>
        <w:rPr>
          <w:rFonts w:ascii="Arial" w:hAnsi="Arial"/>
          <w:sz w:val="20"/>
          <w:szCs w:val="22"/>
        </w:rPr>
        <w:t>______________________</w:t>
      </w:r>
      <w:r w:rsidR="00E77080">
        <w:rPr>
          <w:rFonts w:ascii="Arial" w:hAnsi="Arial"/>
          <w:sz w:val="20"/>
          <w:szCs w:val="22"/>
        </w:rPr>
        <w:t>_ C.C.____________T.I.________________C.E.</w:t>
      </w:r>
      <w:r w:rsidR="00DA15AB" w:rsidRPr="007737FC">
        <w:rPr>
          <w:rFonts w:ascii="Arial" w:hAnsi="Arial"/>
          <w:sz w:val="20"/>
          <w:szCs w:val="22"/>
        </w:rPr>
        <w:t>____</w:t>
      </w:r>
      <w:r w:rsidR="006A1FE2" w:rsidRPr="007737FC">
        <w:rPr>
          <w:rFonts w:ascii="Arial" w:hAnsi="Arial"/>
          <w:sz w:val="20"/>
          <w:szCs w:val="22"/>
        </w:rPr>
        <w:t>_________</w:t>
      </w:r>
      <w:r w:rsidR="005B5172" w:rsidRPr="007737FC">
        <w:rPr>
          <w:rFonts w:ascii="Arial" w:hAnsi="Arial"/>
          <w:sz w:val="20"/>
          <w:szCs w:val="22"/>
        </w:rPr>
        <w:t>___</w:t>
      </w:r>
      <w:r w:rsidR="00E77080">
        <w:rPr>
          <w:rFonts w:ascii="Arial" w:hAnsi="Arial"/>
          <w:sz w:val="20"/>
          <w:szCs w:val="22"/>
        </w:rPr>
        <w:t>________</w:t>
      </w:r>
      <w:r w:rsidR="006A1FE2" w:rsidRPr="007737FC">
        <w:rPr>
          <w:rFonts w:ascii="Arial" w:hAnsi="Arial"/>
          <w:sz w:val="20"/>
          <w:szCs w:val="22"/>
        </w:rPr>
        <w:t>, estudiante del programa   ____________________</w:t>
      </w:r>
      <w:r w:rsidR="005B5172" w:rsidRPr="007737FC">
        <w:rPr>
          <w:rFonts w:ascii="Arial" w:hAnsi="Arial"/>
          <w:sz w:val="20"/>
          <w:szCs w:val="22"/>
        </w:rPr>
        <w:t>_</w:t>
      </w:r>
      <w:r w:rsidR="006A1FE2" w:rsidRPr="007737FC">
        <w:rPr>
          <w:rFonts w:ascii="Arial" w:hAnsi="Arial"/>
          <w:sz w:val="20"/>
          <w:szCs w:val="22"/>
        </w:rPr>
        <w:t>_____________________________,</w:t>
      </w:r>
      <w:r w:rsidR="00096C42">
        <w:rPr>
          <w:rFonts w:ascii="Arial" w:hAnsi="Arial"/>
          <w:sz w:val="20"/>
          <w:szCs w:val="22"/>
        </w:rPr>
        <w:t xml:space="preserve"> </w:t>
      </w:r>
      <w:r w:rsidR="006A1FE2" w:rsidRPr="007737FC">
        <w:rPr>
          <w:rFonts w:ascii="Arial" w:hAnsi="Arial"/>
          <w:sz w:val="20"/>
          <w:szCs w:val="22"/>
        </w:rPr>
        <w:t xml:space="preserve">nivel______ </w:t>
      </w:r>
      <w:r w:rsidR="00DA15AB" w:rsidRPr="007737FC">
        <w:rPr>
          <w:rFonts w:ascii="Arial" w:hAnsi="Arial"/>
          <w:sz w:val="20"/>
          <w:szCs w:val="22"/>
        </w:rPr>
        <w:t>ID</w:t>
      </w:r>
      <w:r w:rsidR="006A1FE2" w:rsidRPr="007737FC">
        <w:rPr>
          <w:rFonts w:ascii="Arial" w:hAnsi="Arial"/>
          <w:sz w:val="20"/>
          <w:szCs w:val="22"/>
        </w:rPr>
        <w:t xml:space="preserve"> ______________</w:t>
      </w:r>
      <w:r w:rsidR="00DA15AB" w:rsidRPr="007737FC">
        <w:rPr>
          <w:rFonts w:ascii="Arial" w:hAnsi="Arial"/>
          <w:sz w:val="20"/>
          <w:szCs w:val="22"/>
        </w:rPr>
        <w:t>____</w:t>
      </w:r>
      <w:r w:rsidR="006A1FE2" w:rsidRPr="007737FC">
        <w:rPr>
          <w:rFonts w:ascii="Arial" w:hAnsi="Arial"/>
          <w:sz w:val="20"/>
          <w:szCs w:val="22"/>
        </w:rPr>
        <w:t>_, solicito  a ustedes</w:t>
      </w:r>
      <w:r w:rsidR="00A17900" w:rsidRPr="007737FC">
        <w:rPr>
          <w:rFonts w:ascii="Arial" w:hAnsi="Arial"/>
          <w:sz w:val="20"/>
          <w:szCs w:val="22"/>
        </w:rPr>
        <w:t>:</w:t>
      </w:r>
    </w:p>
    <w:p w14:paraId="10D97BAF" w14:textId="77777777" w:rsidR="00A17900" w:rsidRPr="007737FC" w:rsidRDefault="00C1166C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noProof/>
          <w:sz w:val="20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43D875" wp14:editId="00D3F28D">
                <wp:simplePos x="0" y="0"/>
                <wp:positionH relativeFrom="column">
                  <wp:posOffset>-60960</wp:posOffset>
                </wp:positionH>
                <wp:positionV relativeFrom="paragraph">
                  <wp:posOffset>226060</wp:posOffset>
                </wp:positionV>
                <wp:extent cx="228600" cy="190500"/>
                <wp:effectExtent l="15240" t="16510" r="13335" b="1206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791A3" id="Rectangle 2" o:spid="_x0000_s1026" style="position:absolute;margin-left:-4.8pt;margin-top:17.8pt;width:18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" strokeweight="1.5pt"/>
            </w:pict>
          </mc:Fallback>
        </mc:AlternateContent>
      </w:r>
    </w:p>
    <w:p w14:paraId="026A9A08" w14:textId="77777777" w:rsidR="005B5172" w:rsidRPr="007737FC" w:rsidRDefault="00A17900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 xml:space="preserve">      L</w:t>
      </w:r>
      <w:r w:rsidR="006A1FE2" w:rsidRPr="007737FC">
        <w:rPr>
          <w:rFonts w:ascii="Arial" w:hAnsi="Arial"/>
          <w:sz w:val="20"/>
          <w:szCs w:val="22"/>
        </w:rPr>
        <w:t xml:space="preserve">a cancelación </w:t>
      </w:r>
      <w:r w:rsidR="00C7161C" w:rsidRPr="007737FC">
        <w:rPr>
          <w:rFonts w:ascii="Arial" w:hAnsi="Arial"/>
          <w:sz w:val="20"/>
          <w:szCs w:val="22"/>
        </w:rPr>
        <w:t>del curso</w:t>
      </w:r>
      <w:r w:rsidR="001671F6" w:rsidRPr="007737FC">
        <w:rPr>
          <w:rFonts w:ascii="Arial" w:hAnsi="Arial"/>
          <w:sz w:val="20"/>
          <w:szCs w:val="22"/>
        </w:rPr>
        <w:t>:</w:t>
      </w:r>
      <w:r w:rsidR="006A1FE2" w:rsidRPr="007737FC">
        <w:rPr>
          <w:rFonts w:ascii="Arial" w:hAnsi="Arial"/>
          <w:sz w:val="20"/>
          <w:szCs w:val="22"/>
        </w:rPr>
        <w:t xml:space="preserve"> ______________________</w:t>
      </w:r>
      <w:r w:rsidR="00982447" w:rsidRPr="007737FC">
        <w:rPr>
          <w:rFonts w:ascii="Arial" w:hAnsi="Arial"/>
          <w:sz w:val="20"/>
          <w:szCs w:val="22"/>
        </w:rPr>
        <w:t>______________</w:t>
      </w:r>
      <w:r w:rsidR="00C7161C" w:rsidRPr="007737FC">
        <w:rPr>
          <w:rFonts w:ascii="Arial" w:hAnsi="Arial"/>
          <w:sz w:val="20"/>
          <w:szCs w:val="22"/>
        </w:rPr>
        <w:t>__________</w:t>
      </w:r>
      <w:r w:rsidR="00982447" w:rsidRPr="007737FC">
        <w:rPr>
          <w:rFonts w:ascii="Arial" w:hAnsi="Arial"/>
          <w:sz w:val="20"/>
          <w:szCs w:val="22"/>
        </w:rPr>
        <w:t>____</w:t>
      </w:r>
      <w:r w:rsidR="005B5172" w:rsidRPr="007737FC">
        <w:rPr>
          <w:rFonts w:ascii="Arial" w:hAnsi="Arial"/>
          <w:sz w:val="20"/>
          <w:szCs w:val="22"/>
        </w:rPr>
        <w:t>_</w:t>
      </w:r>
      <w:r w:rsidR="00982447" w:rsidRPr="007737FC">
        <w:rPr>
          <w:rFonts w:ascii="Arial" w:hAnsi="Arial"/>
          <w:sz w:val="20"/>
          <w:szCs w:val="22"/>
        </w:rPr>
        <w:t>__</w:t>
      </w:r>
      <w:r w:rsidRPr="007737FC">
        <w:rPr>
          <w:rFonts w:ascii="Arial" w:hAnsi="Arial"/>
          <w:sz w:val="20"/>
          <w:szCs w:val="22"/>
        </w:rPr>
        <w:t xml:space="preserve">  </w:t>
      </w:r>
    </w:p>
    <w:p w14:paraId="4EA3D3E3" w14:textId="77777777" w:rsidR="006A1FE2" w:rsidRPr="007737FC" w:rsidRDefault="005B5172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 xml:space="preserve">      </w:t>
      </w:r>
      <w:r w:rsidR="00E77080">
        <w:rPr>
          <w:rFonts w:ascii="Arial" w:hAnsi="Arial"/>
          <w:sz w:val="20"/>
          <w:szCs w:val="22"/>
        </w:rPr>
        <w:t>Número Catálogo__</w:t>
      </w:r>
      <w:r w:rsidR="00A17900" w:rsidRPr="007737FC">
        <w:rPr>
          <w:rFonts w:ascii="Arial" w:hAnsi="Arial"/>
          <w:sz w:val="20"/>
          <w:szCs w:val="22"/>
        </w:rPr>
        <w:t xml:space="preserve"> ___</w:t>
      </w:r>
      <w:r w:rsidRPr="007737FC">
        <w:rPr>
          <w:rFonts w:ascii="Arial" w:hAnsi="Arial"/>
          <w:sz w:val="20"/>
          <w:szCs w:val="22"/>
        </w:rPr>
        <w:t>___</w:t>
      </w:r>
      <w:r w:rsidR="00E77080">
        <w:rPr>
          <w:rFonts w:ascii="Arial" w:hAnsi="Arial"/>
          <w:sz w:val="20"/>
          <w:szCs w:val="22"/>
        </w:rPr>
        <w:t>__ Número Clase _________</w:t>
      </w:r>
      <w:r w:rsidR="006A1FE2" w:rsidRPr="007737FC">
        <w:rPr>
          <w:rFonts w:ascii="Arial" w:hAnsi="Arial"/>
          <w:sz w:val="20"/>
          <w:szCs w:val="22"/>
        </w:rPr>
        <w:t xml:space="preserve"> </w:t>
      </w:r>
    </w:p>
    <w:p w14:paraId="7E048108" w14:textId="77777777" w:rsidR="00627339" w:rsidRPr="007737FC" w:rsidRDefault="00627339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0DD71163" w14:textId="77777777" w:rsidR="005B5172" w:rsidRPr="007737FC" w:rsidRDefault="00C1166C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noProof/>
          <w:sz w:val="20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0CAA04" wp14:editId="26E34E65">
                <wp:simplePos x="0" y="0"/>
                <wp:positionH relativeFrom="column">
                  <wp:posOffset>-51435</wp:posOffset>
                </wp:positionH>
                <wp:positionV relativeFrom="paragraph">
                  <wp:posOffset>-1905</wp:posOffset>
                </wp:positionV>
                <wp:extent cx="228600" cy="190500"/>
                <wp:effectExtent l="15240" t="17145" r="13335" b="1143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58AED" id="Rectangle 3" o:spid="_x0000_s1026" style="position:absolute;margin-left:-4.05pt;margin-top:-.15pt;width:18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" strokeweight="1.5pt"/>
            </w:pict>
          </mc:Fallback>
        </mc:AlternateContent>
      </w:r>
      <w:r w:rsidR="00E77080">
        <w:rPr>
          <w:rFonts w:ascii="Arial" w:hAnsi="Arial"/>
          <w:sz w:val="20"/>
          <w:szCs w:val="22"/>
        </w:rPr>
        <w:t xml:space="preserve">      La cancelación del ciclo</w:t>
      </w:r>
      <w:r w:rsidR="00A17900" w:rsidRPr="007737FC">
        <w:rPr>
          <w:rFonts w:ascii="Arial" w:hAnsi="Arial"/>
          <w:sz w:val="20"/>
          <w:szCs w:val="22"/>
        </w:rPr>
        <w:t xml:space="preserve"> académico ___________________, por motivo:</w:t>
      </w:r>
      <w:r w:rsidR="005B5172" w:rsidRPr="007737FC">
        <w:rPr>
          <w:rFonts w:ascii="Arial" w:hAnsi="Arial"/>
          <w:sz w:val="20"/>
          <w:szCs w:val="22"/>
        </w:rPr>
        <w:t xml:space="preserve">   </w:t>
      </w:r>
      <w:r w:rsidR="00A17900" w:rsidRPr="007737FC">
        <w:rPr>
          <w:rFonts w:ascii="Arial" w:hAnsi="Arial"/>
          <w:sz w:val="20"/>
          <w:szCs w:val="22"/>
        </w:rPr>
        <w:t xml:space="preserve"> Familiar ___, Laboral ___, </w:t>
      </w:r>
    </w:p>
    <w:p w14:paraId="0EC2B1A6" w14:textId="77777777" w:rsidR="005B5172" w:rsidRPr="007737FC" w:rsidRDefault="005B5172" w:rsidP="006A1FE2">
      <w:pPr>
        <w:spacing w:line="360" w:lineRule="auto"/>
        <w:jc w:val="both"/>
        <w:rPr>
          <w:rFonts w:ascii="Arial" w:hAnsi="Arial"/>
          <w:sz w:val="18"/>
          <w:szCs w:val="19"/>
        </w:rPr>
      </w:pPr>
      <w:r w:rsidRPr="007737FC">
        <w:rPr>
          <w:rFonts w:ascii="Arial" w:hAnsi="Arial"/>
          <w:sz w:val="18"/>
          <w:szCs w:val="19"/>
        </w:rPr>
        <w:t xml:space="preserve">       </w:t>
      </w:r>
      <w:r w:rsidR="00A17900" w:rsidRPr="007737FC">
        <w:rPr>
          <w:rFonts w:ascii="Arial" w:hAnsi="Arial"/>
          <w:sz w:val="18"/>
          <w:szCs w:val="19"/>
        </w:rPr>
        <w:t xml:space="preserve">Económico ___, Salud ___, Otros estudios ___, Cambio de ciudad ___, Calidad Académica ___, Otro ___, </w:t>
      </w:r>
    </w:p>
    <w:p w14:paraId="5E25E6FF" w14:textId="50E8C7E6" w:rsidR="00A17900" w:rsidRPr="007737FC" w:rsidRDefault="005B517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18"/>
          <w:szCs w:val="19"/>
        </w:rPr>
        <w:t xml:space="preserve">      </w:t>
      </w:r>
      <w:r w:rsidR="000F7239">
        <w:rPr>
          <w:rFonts w:ascii="Arial" w:hAnsi="Arial"/>
          <w:sz w:val="18"/>
          <w:szCs w:val="19"/>
        </w:rPr>
        <w:t>¿</w:t>
      </w:r>
      <w:r w:rsidR="00A17900" w:rsidRPr="007737FC">
        <w:rPr>
          <w:rFonts w:ascii="Arial" w:hAnsi="Arial"/>
          <w:sz w:val="18"/>
          <w:szCs w:val="19"/>
        </w:rPr>
        <w:t>Cuál?</w:t>
      </w:r>
      <w:r w:rsidR="00A17900" w:rsidRPr="007737FC">
        <w:rPr>
          <w:rFonts w:ascii="Arial" w:hAnsi="Arial"/>
          <w:sz w:val="20"/>
          <w:szCs w:val="22"/>
        </w:rPr>
        <w:t xml:space="preserve">  _______________________________________</w:t>
      </w:r>
      <w:r w:rsidRPr="007737FC">
        <w:rPr>
          <w:rFonts w:ascii="Arial" w:hAnsi="Arial"/>
          <w:sz w:val="20"/>
          <w:szCs w:val="22"/>
        </w:rPr>
        <w:t>______________________________</w:t>
      </w:r>
    </w:p>
    <w:p w14:paraId="6F1BBF97" w14:textId="77777777" w:rsidR="00A17900" w:rsidRDefault="00A17900" w:rsidP="00A17900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14:paraId="169206D5" w14:textId="77777777" w:rsidR="00A17900" w:rsidRPr="007737FC" w:rsidRDefault="00A17900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Observaciones: 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</w:p>
    <w:p w14:paraId="7B1CE055" w14:textId="77777777" w:rsidR="00A17900" w:rsidRPr="007737FC" w:rsidRDefault="00A17900" w:rsidP="00A17900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_____________________________________________________________________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  <w:r w:rsidRPr="007737FC">
        <w:rPr>
          <w:rFonts w:ascii="Arial" w:hAnsi="Arial"/>
          <w:sz w:val="20"/>
          <w:szCs w:val="22"/>
        </w:rPr>
        <w:t>___</w:t>
      </w:r>
    </w:p>
    <w:p w14:paraId="1DD71D9C" w14:textId="77777777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Atentamente,</w:t>
      </w:r>
    </w:p>
    <w:p w14:paraId="33D08857" w14:textId="6272E1AC" w:rsidR="006A1FE2" w:rsidRPr="007737FC" w:rsidRDefault="004D1196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4D1196">
        <w:rPr>
          <w:rFonts w:ascii="Arial" w:hAnsi="Arial"/>
          <w:sz w:val="20"/>
          <w:szCs w:val="22"/>
        </w:rPr>
        <w:t>Se adjunta solicitud del estudiante recibida por correo electrónico, en reemplazo de la firma</w:t>
      </w:r>
      <w:r>
        <w:rPr>
          <w:rFonts w:ascii="Arial" w:hAnsi="Arial"/>
          <w:sz w:val="20"/>
          <w:szCs w:val="22"/>
        </w:rPr>
        <w:t>.</w:t>
      </w:r>
    </w:p>
    <w:p w14:paraId="620B3A36" w14:textId="6FDD3F83" w:rsidR="006A1FE2" w:rsidRPr="00C557AD" w:rsidRDefault="009C4ACA" w:rsidP="006A1FE2">
      <w:pPr>
        <w:spacing w:line="360" w:lineRule="auto"/>
        <w:jc w:val="both"/>
        <w:rPr>
          <w:rFonts w:ascii="Arial" w:hAnsi="Arial"/>
          <w:b/>
          <w:bCs/>
          <w:sz w:val="20"/>
          <w:szCs w:val="22"/>
        </w:rPr>
      </w:pPr>
      <w:proofErr w:type="spellStart"/>
      <w:r w:rsidRPr="00C557AD">
        <w:rPr>
          <w:rFonts w:ascii="Arial" w:hAnsi="Arial"/>
          <w:b/>
          <w:bCs/>
          <w:sz w:val="20"/>
          <w:szCs w:val="22"/>
        </w:rPr>
        <w:t>VoBo</w:t>
      </w:r>
      <w:proofErr w:type="spellEnd"/>
      <w:r w:rsidR="006A1FE2" w:rsidRPr="00C557AD">
        <w:rPr>
          <w:rFonts w:ascii="Arial" w:hAnsi="Arial"/>
          <w:b/>
          <w:bCs/>
          <w:sz w:val="20"/>
          <w:szCs w:val="22"/>
        </w:rPr>
        <w:t xml:space="preserve"> Estudiante</w:t>
      </w:r>
    </w:p>
    <w:p w14:paraId="63C503D4" w14:textId="77777777" w:rsidR="006A1FE2" w:rsidRPr="007737FC" w:rsidRDefault="006A1FE2" w:rsidP="006A1FE2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pct5" w:color="auto" w:fill="E0E0E0"/>
        <w:jc w:val="center"/>
        <w:rPr>
          <w:szCs w:val="22"/>
        </w:rPr>
      </w:pPr>
      <w:r w:rsidRPr="007737FC">
        <w:rPr>
          <w:szCs w:val="22"/>
        </w:rPr>
        <w:t>ESPACIO PARA SER DILIGENCIADO POR LA FACULTAD</w:t>
      </w:r>
      <w:r w:rsidR="00C7161C" w:rsidRPr="007737FC">
        <w:rPr>
          <w:szCs w:val="22"/>
        </w:rPr>
        <w:t xml:space="preserve"> O UNIDAD</w:t>
      </w:r>
    </w:p>
    <w:p w14:paraId="1830D088" w14:textId="77777777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23BCB631" w14:textId="77777777" w:rsidR="006A1FE2" w:rsidRPr="007737FC" w:rsidRDefault="00627339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 xml:space="preserve">Solicitud </w:t>
      </w:r>
      <w:r w:rsidR="006A1FE2" w:rsidRPr="007737FC">
        <w:rPr>
          <w:rFonts w:ascii="Arial" w:hAnsi="Arial"/>
          <w:sz w:val="20"/>
          <w:szCs w:val="22"/>
        </w:rPr>
        <w:t xml:space="preserve">Aprobada:  ________ </w:t>
      </w:r>
      <w:r w:rsidRPr="007737FC">
        <w:rPr>
          <w:rFonts w:ascii="Arial" w:hAnsi="Arial"/>
          <w:sz w:val="20"/>
          <w:szCs w:val="22"/>
        </w:rPr>
        <w:t xml:space="preserve">              Solicitud </w:t>
      </w:r>
      <w:r w:rsidR="006A1FE2" w:rsidRPr="007737FC">
        <w:rPr>
          <w:rFonts w:ascii="Arial" w:hAnsi="Arial"/>
          <w:sz w:val="20"/>
          <w:szCs w:val="22"/>
        </w:rPr>
        <w:t>Reprobada: ________</w:t>
      </w:r>
    </w:p>
    <w:p w14:paraId="19A645E7" w14:textId="77777777" w:rsidR="00627339" w:rsidRPr="007737FC" w:rsidRDefault="00627339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</w:p>
    <w:p w14:paraId="1AD46911" w14:textId="77777777" w:rsidR="006A1FE2" w:rsidRPr="007737FC" w:rsidRDefault="006A1FE2" w:rsidP="006A1FE2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Observaciones: 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</w:p>
    <w:p w14:paraId="6C102F71" w14:textId="15E8B903" w:rsidR="006A1FE2" w:rsidRPr="007737FC" w:rsidRDefault="006A1FE2" w:rsidP="00BD369F">
      <w:pPr>
        <w:spacing w:line="360" w:lineRule="auto"/>
        <w:jc w:val="both"/>
        <w:rPr>
          <w:rFonts w:ascii="Arial" w:hAnsi="Arial"/>
          <w:sz w:val="20"/>
          <w:szCs w:val="22"/>
        </w:rPr>
      </w:pPr>
      <w:r w:rsidRPr="007737FC">
        <w:rPr>
          <w:rFonts w:ascii="Arial" w:hAnsi="Arial"/>
          <w:sz w:val="20"/>
          <w:szCs w:val="22"/>
        </w:rPr>
        <w:t>_________________________________________________________________</w:t>
      </w:r>
      <w:r w:rsidR="001671F6" w:rsidRPr="007737FC">
        <w:rPr>
          <w:rFonts w:ascii="Arial" w:hAnsi="Arial"/>
          <w:sz w:val="20"/>
          <w:szCs w:val="22"/>
        </w:rPr>
        <w:t>____</w:t>
      </w:r>
      <w:r w:rsidRPr="007737FC">
        <w:rPr>
          <w:rFonts w:ascii="Arial" w:hAnsi="Arial"/>
          <w:sz w:val="20"/>
          <w:szCs w:val="22"/>
        </w:rPr>
        <w:t>_____</w:t>
      </w:r>
    </w:p>
    <w:p w14:paraId="43F8F19E" w14:textId="7AFE9512" w:rsidR="006A1FE2" w:rsidRDefault="00587D5F" w:rsidP="001671F6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Autorizado por:</w:t>
      </w:r>
      <w:r w:rsidR="006A1FE2">
        <w:rPr>
          <w:rFonts w:ascii="Arial" w:hAnsi="Arial"/>
          <w:b/>
          <w:sz w:val="22"/>
          <w:szCs w:val="22"/>
        </w:rPr>
        <w:t xml:space="preserve"> ______________________________________________________________</w:t>
      </w:r>
      <w:r w:rsidR="00C35E6C">
        <w:rPr>
          <w:rFonts w:ascii="Arial" w:hAnsi="Arial"/>
          <w:b/>
          <w:sz w:val="22"/>
          <w:szCs w:val="22"/>
        </w:rPr>
        <w:t>____</w:t>
      </w:r>
    </w:p>
    <w:p w14:paraId="405A2612" w14:textId="5EBF9DD9" w:rsidR="006A1FE2" w:rsidRPr="00994864" w:rsidRDefault="006A1FE2" w:rsidP="006A1FE2">
      <w:pPr>
        <w:pStyle w:val="Ttu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jc w:val="left"/>
        <w:rPr>
          <w:bCs/>
          <w:sz w:val="20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 w:val="20"/>
        </w:rPr>
        <w:t xml:space="preserve">      </w:t>
      </w:r>
      <w:r w:rsidRPr="00994864">
        <w:rPr>
          <w:bCs/>
          <w:sz w:val="20"/>
        </w:rPr>
        <w:t xml:space="preserve">Decano </w:t>
      </w:r>
      <w:r w:rsidR="008E5145" w:rsidRPr="00994864">
        <w:rPr>
          <w:bCs/>
          <w:sz w:val="20"/>
        </w:rPr>
        <w:t xml:space="preserve">(  </w:t>
      </w:r>
      <w:r w:rsidRPr="00994864">
        <w:rPr>
          <w:bCs/>
          <w:sz w:val="20"/>
        </w:rPr>
        <w:t xml:space="preserve">) </w:t>
      </w:r>
      <w:r w:rsidR="00DA15AB" w:rsidRPr="00994864">
        <w:rPr>
          <w:bCs/>
          <w:sz w:val="20"/>
        </w:rPr>
        <w:t xml:space="preserve"> </w:t>
      </w:r>
      <w:r w:rsidR="007C36AA" w:rsidRPr="007C36AA">
        <w:rPr>
          <w:bCs/>
          <w:sz w:val="20"/>
        </w:rPr>
        <w:t>Gestor(a) Académico(a)</w:t>
      </w:r>
      <w:r w:rsidRPr="00994864">
        <w:rPr>
          <w:bCs/>
          <w:sz w:val="20"/>
        </w:rPr>
        <w:t xml:space="preserve"> (</w:t>
      </w:r>
      <w:r w:rsidR="00C7161C" w:rsidRPr="00994864">
        <w:rPr>
          <w:bCs/>
          <w:sz w:val="20"/>
        </w:rPr>
        <w:t xml:space="preserve">  )</w:t>
      </w:r>
      <w:r w:rsidR="00DA15AB" w:rsidRPr="00994864">
        <w:rPr>
          <w:bCs/>
          <w:sz w:val="20"/>
        </w:rPr>
        <w:t xml:space="preserve"> CIDEH</w:t>
      </w:r>
      <w:r w:rsidRPr="00994864">
        <w:rPr>
          <w:bCs/>
          <w:sz w:val="20"/>
        </w:rPr>
        <w:t xml:space="preserve"> (</w:t>
      </w:r>
      <w:r w:rsidR="008E5145" w:rsidRPr="00994864">
        <w:rPr>
          <w:bCs/>
          <w:sz w:val="20"/>
        </w:rPr>
        <w:t xml:space="preserve"> </w:t>
      </w:r>
      <w:r w:rsidRPr="00994864">
        <w:rPr>
          <w:bCs/>
          <w:sz w:val="20"/>
        </w:rPr>
        <w:t xml:space="preserve"> )</w:t>
      </w:r>
      <w:r w:rsidR="00C7161C" w:rsidRPr="00994864">
        <w:rPr>
          <w:bCs/>
          <w:sz w:val="20"/>
        </w:rPr>
        <w:t xml:space="preserve"> Director Bienestar Institucional (  )           </w:t>
      </w:r>
    </w:p>
    <w:p w14:paraId="5D735B0D" w14:textId="77777777" w:rsidR="006A1FE2" w:rsidRDefault="006A1FE2" w:rsidP="006A1FE2">
      <w:pPr>
        <w:spacing w:line="360" w:lineRule="auto"/>
        <w:jc w:val="right"/>
        <w:rPr>
          <w:rFonts w:ascii="Arial" w:hAnsi="Arial"/>
          <w:sz w:val="22"/>
          <w:szCs w:val="22"/>
        </w:rPr>
      </w:pPr>
    </w:p>
    <w:p w14:paraId="2D78EBBF" w14:textId="77777777" w:rsidR="006A1FE2" w:rsidRPr="00627339" w:rsidRDefault="006A1FE2" w:rsidP="00627339">
      <w:pPr>
        <w:spacing w:line="360" w:lineRule="auto"/>
        <w:rPr>
          <w:rFonts w:ascii="Arial" w:hAnsi="Arial"/>
          <w:sz w:val="18"/>
          <w:szCs w:val="18"/>
        </w:rPr>
      </w:pPr>
      <w:r w:rsidRPr="00994864">
        <w:rPr>
          <w:rFonts w:ascii="Arial" w:hAnsi="Arial"/>
          <w:b/>
          <w:bCs/>
          <w:sz w:val="18"/>
          <w:szCs w:val="18"/>
        </w:rPr>
        <w:t>Fecha de Recibo</w:t>
      </w:r>
      <w:r w:rsidR="00627339" w:rsidRPr="00994864">
        <w:rPr>
          <w:rFonts w:ascii="Arial" w:hAnsi="Arial"/>
          <w:b/>
          <w:bCs/>
          <w:sz w:val="18"/>
          <w:szCs w:val="18"/>
        </w:rPr>
        <w:t xml:space="preserve"> en Registro Académico</w:t>
      </w:r>
      <w:r w:rsidRPr="00994864">
        <w:rPr>
          <w:rFonts w:ascii="Arial" w:hAnsi="Arial"/>
          <w:b/>
          <w:bCs/>
          <w:sz w:val="18"/>
          <w:szCs w:val="18"/>
        </w:rPr>
        <w:t>:</w:t>
      </w:r>
      <w:r w:rsidR="00A93562">
        <w:rPr>
          <w:rFonts w:ascii="Arial" w:hAnsi="Arial"/>
          <w:sz w:val="18"/>
          <w:szCs w:val="18"/>
        </w:rPr>
        <w:t xml:space="preserve"> </w:t>
      </w:r>
      <w:r w:rsidRPr="00627339">
        <w:rPr>
          <w:rFonts w:ascii="Arial" w:hAnsi="Arial"/>
          <w:sz w:val="18"/>
          <w:szCs w:val="18"/>
        </w:rPr>
        <w:t>____________________________</w:t>
      </w:r>
    </w:p>
    <w:p w14:paraId="6FAB9951" w14:textId="1777AD38" w:rsidR="00056BEC" w:rsidRPr="00B5627E" w:rsidRDefault="006A1FE2" w:rsidP="00BD369F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/>
          <w:b/>
          <w:sz w:val="16"/>
          <w:szCs w:val="16"/>
          <w:u w:val="single"/>
        </w:rPr>
        <w:t>N</w:t>
      </w:r>
      <w:r w:rsidR="00627339">
        <w:rPr>
          <w:rFonts w:ascii="Arial" w:hAnsi="Arial"/>
          <w:b/>
          <w:sz w:val="16"/>
          <w:szCs w:val="16"/>
          <w:u w:val="single"/>
        </w:rPr>
        <w:t>ota</w:t>
      </w:r>
      <w:r w:rsidR="00056BEC">
        <w:rPr>
          <w:rFonts w:ascii="Arial" w:hAnsi="Arial"/>
          <w:b/>
          <w:sz w:val="16"/>
          <w:szCs w:val="16"/>
          <w:u w:val="single"/>
        </w:rPr>
        <w:t>s</w:t>
      </w:r>
      <w:r>
        <w:rPr>
          <w:rFonts w:ascii="Arial" w:hAnsi="Arial"/>
          <w:b/>
          <w:sz w:val="16"/>
          <w:szCs w:val="16"/>
        </w:rPr>
        <w:t xml:space="preserve">: </w:t>
      </w:r>
      <w:r w:rsidR="00BD369F">
        <w:rPr>
          <w:rFonts w:ascii="Arial" w:hAnsi="Arial"/>
          <w:b/>
          <w:sz w:val="16"/>
          <w:szCs w:val="16"/>
        </w:rPr>
        <w:t xml:space="preserve"> </w:t>
      </w:r>
      <w:r w:rsidR="00A17900" w:rsidRPr="00627339">
        <w:rPr>
          <w:rFonts w:ascii="Arial" w:hAnsi="Arial"/>
          <w:sz w:val="16"/>
          <w:szCs w:val="16"/>
        </w:rPr>
        <w:t>Esta solicitud está condicionada</w:t>
      </w:r>
      <w:r w:rsidR="00C7161C">
        <w:rPr>
          <w:rFonts w:ascii="Arial" w:hAnsi="Arial"/>
          <w:sz w:val="16"/>
          <w:szCs w:val="16"/>
        </w:rPr>
        <w:t xml:space="preserve"> a la aprobación de la Facultad o la Unidad</w:t>
      </w:r>
      <w:r w:rsidR="00A93562">
        <w:rPr>
          <w:rFonts w:ascii="Arial" w:hAnsi="Arial"/>
          <w:sz w:val="16"/>
          <w:szCs w:val="16"/>
        </w:rPr>
        <w:t xml:space="preserve">, </w:t>
      </w:r>
      <w:r w:rsidR="00E77080">
        <w:rPr>
          <w:rFonts w:ascii="Arial" w:hAnsi="Arial"/>
          <w:sz w:val="16"/>
          <w:szCs w:val="16"/>
        </w:rPr>
        <w:t>p</w:t>
      </w:r>
      <w:r w:rsidR="00056BEC">
        <w:rPr>
          <w:rFonts w:ascii="Arial" w:hAnsi="Arial"/>
          <w:sz w:val="16"/>
          <w:szCs w:val="16"/>
        </w:rPr>
        <w:t>ara los casos de “Cancelación de Período Académico”, se debe anexar el Formato de Paz y Salvo, totalmente diligenciado</w:t>
      </w:r>
      <w:r w:rsidR="000E1360">
        <w:rPr>
          <w:rFonts w:ascii="Arial" w:hAnsi="Arial"/>
          <w:sz w:val="16"/>
          <w:szCs w:val="16"/>
        </w:rPr>
        <w:t xml:space="preserve"> (Reglamento Estudiantil 2011 – Art. 15 – Parágrafo)</w:t>
      </w:r>
      <w:r w:rsidR="00056BEC">
        <w:rPr>
          <w:rFonts w:ascii="Arial" w:hAnsi="Arial"/>
          <w:sz w:val="16"/>
          <w:szCs w:val="16"/>
        </w:rPr>
        <w:t>.</w:t>
      </w:r>
    </w:p>
    <w:sectPr w:rsidR="00056BEC" w:rsidRPr="00B5627E" w:rsidSect="008E5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9222" w14:textId="77777777" w:rsidR="00273880" w:rsidRDefault="00273880">
      <w:r>
        <w:separator/>
      </w:r>
    </w:p>
  </w:endnote>
  <w:endnote w:type="continuationSeparator" w:id="0">
    <w:p w14:paraId="2B74E848" w14:textId="77777777" w:rsidR="00273880" w:rsidRDefault="0027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00A7D" w14:textId="77777777" w:rsidR="00584582" w:rsidRDefault="005845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7987" w14:textId="77777777" w:rsidR="009C4ACA" w:rsidRPr="00DD18D9" w:rsidRDefault="009C4ACA" w:rsidP="009C4ACA">
    <w:pPr>
      <w:pStyle w:val="Piedepgina"/>
      <w:jc w:val="center"/>
      <w:rPr>
        <w:rFonts w:asciiTheme="minorHAnsi" w:hAnsiTheme="minorHAnsi" w:cstheme="minorHAnsi"/>
        <w:b/>
        <w:bCs/>
        <w:color w:val="C0504D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C0504D" w:themeColor="accent2"/>
        <w:sz w:val="18"/>
        <w:szCs w:val="18"/>
      </w:rPr>
      <w:t>Este es un documento electrónico gestionado a través del Sistema Bonaventuriano de Administración Documental – SIBAD</w:t>
    </w:r>
  </w:p>
  <w:p w14:paraId="049425FC" w14:textId="77777777" w:rsidR="009C4ACA" w:rsidRPr="00DD18D9" w:rsidRDefault="009C4ACA" w:rsidP="009C4ACA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339B232D" w14:textId="77777777" w:rsidR="00BD369F" w:rsidRPr="009C4ACA" w:rsidRDefault="00BD369F">
    <w:pPr>
      <w:pStyle w:val="Piedepgina"/>
      <w:rPr>
        <w:lang w:val="es-C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182E" w14:textId="77777777" w:rsidR="00584582" w:rsidRDefault="005845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4855" w14:textId="77777777" w:rsidR="00273880" w:rsidRDefault="00273880">
      <w:r>
        <w:separator/>
      </w:r>
    </w:p>
  </w:footnote>
  <w:footnote w:type="continuationSeparator" w:id="0">
    <w:p w14:paraId="047A57E6" w14:textId="77777777" w:rsidR="00273880" w:rsidRDefault="00273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00BB" w14:textId="77777777" w:rsidR="00584582" w:rsidRDefault="0058458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653F" w14:textId="77777777" w:rsidR="00096C42" w:rsidRDefault="00096C42">
    <w:pPr>
      <w:pStyle w:val="Encabezado"/>
    </w:pPr>
  </w:p>
  <w:tbl>
    <w:tblPr>
      <w:tblpPr w:leftFromText="141" w:rightFromText="141" w:vertAnchor="text" w:horzAnchor="margin" w:tblpY="-358"/>
      <w:tblW w:w="501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7"/>
      <w:gridCol w:w="3301"/>
      <w:gridCol w:w="2288"/>
      <w:gridCol w:w="2318"/>
    </w:tblGrid>
    <w:tr w:rsidR="008E5145" w:rsidRPr="009C6B9E" w14:paraId="0CA7CD54" w14:textId="77777777" w:rsidTr="000C0691">
      <w:trPr>
        <w:trHeight w:val="642"/>
      </w:trPr>
      <w:tc>
        <w:tcPr>
          <w:tcW w:w="1040" w:type="pct"/>
          <w:vMerge w:val="restart"/>
          <w:shd w:val="clear" w:color="auto" w:fill="FFFFFF"/>
        </w:tcPr>
        <w:p w14:paraId="7CD31101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58897989" wp14:editId="2D085569">
                <wp:simplePos x="0" y="0"/>
                <wp:positionH relativeFrom="column">
                  <wp:posOffset>46965</wp:posOffset>
                </wp:positionH>
                <wp:positionV relativeFrom="paragraph">
                  <wp:posOffset>67945</wp:posOffset>
                </wp:positionV>
                <wp:extent cx="1082040" cy="963203"/>
                <wp:effectExtent l="0" t="0" r="0" b="889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8403B97" w14:textId="77777777" w:rsidR="008E5145" w:rsidRPr="006A2453" w:rsidRDefault="008E5145" w:rsidP="008E5145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3" w:type="pct"/>
        </w:tcPr>
        <w:p w14:paraId="633ADCCE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435B99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7C1D4E6F" w14:textId="77777777" w:rsidR="008E5145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CANCELACIÓN </w:t>
          </w:r>
        </w:p>
        <w:p w14:paraId="0B56F93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DE CURSOS O PERIODO</w:t>
          </w:r>
        </w:p>
      </w:tc>
      <w:tc>
        <w:tcPr>
          <w:tcW w:w="1146" w:type="pct"/>
        </w:tcPr>
        <w:p w14:paraId="22A3038E" w14:textId="77777777" w:rsidR="008E5145" w:rsidRPr="00796D03" w:rsidRDefault="008E5145" w:rsidP="008E5145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62CC12E2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49FD6010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85B183D" w14:textId="43AE6B5D" w:rsidR="008E5145" w:rsidRPr="00325DC7" w:rsidRDefault="008E5145" w:rsidP="008E5145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13</w:t>
          </w:r>
          <w:r w:rsidR="00325DC7"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Pr="00325DC7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58458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3</w:t>
          </w:r>
        </w:p>
      </w:tc>
      <w:tc>
        <w:tcPr>
          <w:tcW w:w="1161" w:type="pct"/>
        </w:tcPr>
        <w:p w14:paraId="79BD882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771CBED1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4D14DF1" w14:textId="13F31F99" w:rsidR="008E5145" w:rsidRPr="00325DC7" w:rsidRDefault="00584582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8E5145" w:rsidRPr="009C6B9E" w14:paraId="5E9AD735" w14:textId="77777777" w:rsidTr="000C0691">
      <w:trPr>
        <w:trHeight w:val="543"/>
      </w:trPr>
      <w:tc>
        <w:tcPr>
          <w:tcW w:w="1040" w:type="pct"/>
          <w:vMerge/>
          <w:shd w:val="clear" w:color="auto" w:fill="FFFFFF"/>
        </w:tcPr>
        <w:p w14:paraId="1C7CBA87" w14:textId="77777777" w:rsidR="008E5145" w:rsidRPr="00796D03" w:rsidRDefault="008E5145" w:rsidP="008E5145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3" w:type="pct"/>
        </w:tcPr>
        <w:p w14:paraId="780C8A8E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42C6EA9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79E13A7" w14:textId="77777777" w:rsidR="008E5145" w:rsidRPr="00796D03" w:rsidRDefault="008E5145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46" w:type="pct"/>
        </w:tcPr>
        <w:p w14:paraId="5664A15E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6D8F79B9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43DA199" w14:textId="77777777" w:rsidR="008E5145" w:rsidRPr="00796D03" w:rsidRDefault="008E5145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61" w:type="pct"/>
        </w:tcPr>
        <w:p w14:paraId="3B6D39EF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68544702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043518FB" w14:textId="77777777" w:rsidR="008E5145" w:rsidRDefault="008E5145" w:rsidP="008E5145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040C1554" w14:textId="77777777" w:rsidR="008E5145" w:rsidRPr="00796D03" w:rsidRDefault="008E5145" w:rsidP="008E5145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753F0616" w14:textId="710FFD75" w:rsidR="00096C42" w:rsidRDefault="00584582" w:rsidP="00584582">
    <w:pPr>
      <w:pStyle w:val="Encabezado"/>
      <w:tabs>
        <w:tab w:val="clear" w:pos="4252"/>
        <w:tab w:val="clear" w:pos="8504"/>
        <w:tab w:val="left" w:pos="742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DD23" w14:textId="77777777" w:rsidR="00584582" w:rsidRDefault="005845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333"/>
    <w:multiLevelType w:val="hybridMultilevel"/>
    <w:tmpl w:val="69FA35E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206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6C"/>
    <w:rsid w:val="0000352B"/>
    <w:rsid w:val="000211CE"/>
    <w:rsid w:val="00056BEC"/>
    <w:rsid w:val="00060065"/>
    <w:rsid w:val="00077A59"/>
    <w:rsid w:val="00096C42"/>
    <w:rsid w:val="000B3AB8"/>
    <w:rsid w:val="000B76EA"/>
    <w:rsid w:val="000C42BA"/>
    <w:rsid w:val="000D0079"/>
    <w:rsid w:val="000E1360"/>
    <w:rsid w:val="000E54E0"/>
    <w:rsid w:val="000F7239"/>
    <w:rsid w:val="001671F6"/>
    <w:rsid w:val="001B2954"/>
    <w:rsid w:val="001C6C40"/>
    <w:rsid w:val="0026192D"/>
    <w:rsid w:val="00273880"/>
    <w:rsid w:val="00325DC7"/>
    <w:rsid w:val="003C2221"/>
    <w:rsid w:val="00442110"/>
    <w:rsid w:val="004867E2"/>
    <w:rsid w:val="004D1196"/>
    <w:rsid w:val="00515CD2"/>
    <w:rsid w:val="0055671A"/>
    <w:rsid w:val="005573CC"/>
    <w:rsid w:val="00584582"/>
    <w:rsid w:val="00587D5F"/>
    <w:rsid w:val="005B5172"/>
    <w:rsid w:val="005F4DCE"/>
    <w:rsid w:val="00627339"/>
    <w:rsid w:val="00665C52"/>
    <w:rsid w:val="006A1FE2"/>
    <w:rsid w:val="007730DD"/>
    <w:rsid w:val="007737FC"/>
    <w:rsid w:val="00784677"/>
    <w:rsid w:val="007C36AA"/>
    <w:rsid w:val="008036C6"/>
    <w:rsid w:val="008651F8"/>
    <w:rsid w:val="008E3D59"/>
    <w:rsid w:val="008E5145"/>
    <w:rsid w:val="008F30EF"/>
    <w:rsid w:val="00936747"/>
    <w:rsid w:val="00957571"/>
    <w:rsid w:val="00982447"/>
    <w:rsid w:val="009853BE"/>
    <w:rsid w:val="00994864"/>
    <w:rsid w:val="00996891"/>
    <w:rsid w:val="009B1937"/>
    <w:rsid w:val="009C4ACA"/>
    <w:rsid w:val="00A170CC"/>
    <w:rsid w:val="00A17900"/>
    <w:rsid w:val="00A17B50"/>
    <w:rsid w:val="00A45553"/>
    <w:rsid w:val="00A55B17"/>
    <w:rsid w:val="00A6379B"/>
    <w:rsid w:val="00A93562"/>
    <w:rsid w:val="00AA1706"/>
    <w:rsid w:val="00AA2C2A"/>
    <w:rsid w:val="00AC7569"/>
    <w:rsid w:val="00AF1440"/>
    <w:rsid w:val="00B009C5"/>
    <w:rsid w:val="00B125ED"/>
    <w:rsid w:val="00B4610D"/>
    <w:rsid w:val="00B5627E"/>
    <w:rsid w:val="00B61EFB"/>
    <w:rsid w:val="00BA28FD"/>
    <w:rsid w:val="00BD369F"/>
    <w:rsid w:val="00C06430"/>
    <w:rsid w:val="00C1166C"/>
    <w:rsid w:val="00C35E6C"/>
    <w:rsid w:val="00C557AD"/>
    <w:rsid w:val="00C663EB"/>
    <w:rsid w:val="00C7161C"/>
    <w:rsid w:val="00C949E8"/>
    <w:rsid w:val="00CB5FA1"/>
    <w:rsid w:val="00CB6DA7"/>
    <w:rsid w:val="00CD48CA"/>
    <w:rsid w:val="00CE111E"/>
    <w:rsid w:val="00D01F93"/>
    <w:rsid w:val="00D53CB1"/>
    <w:rsid w:val="00DA15AB"/>
    <w:rsid w:val="00DB28C5"/>
    <w:rsid w:val="00DC47AE"/>
    <w:rsid w:val="00DD43D4"/>
    <w:rsid w:val="00DF20C6"/>
    <w:rsid w:val="00E0192D"/>
    <w:rsid w:val="00E65411"/>
    <w:rsid w:val="00E77080"/>
    <w:rsid w:val="00E9757C"/>
    <w:rsid w:val="00EE6884"/>
    <w:rsid w:val="00F5483C"/>
    <w:rsid w:val="00F74D39"/>
    <w:rsid w:val="00F80F56"/>
    <w:rsid w:val="00FB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FC6116"/>
  <w15:docId w15:val="{324C32F6-5F57-4608-A74B-9EFFAEC1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A1FE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pacing w:line="360" w:lineRule="auto"/>
      <w:jc w:val="center"/>
      <w:outlineLvl w:val="0"/>
    </w:pPr>
    <w:rPr>
      <w:rFonts w:ascii="Arial" w:hAnsi="Arial"/>
      <w:b/>
      <w:sz w:val="22"/>
      <w:szCs w:val="20"/>
    </w:rPr>
  </w:style>
  <w:style w:type="paragraph" w:styleId="Ttulo2">
    <w:name w:val="heading 2"/>
    <w:basedOn w:val="Normal"/>
    <w:next w:val="Normal"/>
    <w:qFormat/>
    <w:rsid w:val="006A1FE2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pct10" w:color="auto" w:fill="FFFFFF"/>
      <w:spacing w:line="360" w:lineRule="auto"/>
      <w:jc w:val="both"/>
      <w:outlineLvl w:val="1"/>
    </w:pPr>
    <w:rPr>
      <w:rFonts w:ascii="Arial" w:hAnsi="Arial"/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6A1FE2"/>
    <w:pPr>
      <w:pBdr>
        <w:top w:val="single" w:sz="18" w:space="1" w:color="auto"/>
        <w:left w:val="single" w:sz="18" w:space="4" w:color="auto"/>
        <w:bottom w:val="single" w:sz="18" w:space="5" w:color="auto"/>
        <w:right w:val="single" w:sz="18" w:space="4" w:color="auto"/>
      </w:pBdr>
      <w:jc w:val="both"/>
    </w:pPr>
    <w:rPr>
      <w:rFonts w:ascii="Arial" w:hAnsi="Arial"/>
      <w:i/>
      <w:sz w:val="16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757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571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6C42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7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LENA~1.COR\AppData\Local\Temp\Rar$DI29.7624\CANCELACI&#211;N%20DE%20ASIGNATURAS-PREGRAD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CANCELACIÓN DE ASIGNATURAS-PREGRADO</Template>
  <TotalTime>21</TotalTime>
  <Pages>1</Pages>
  <Words>179</Words>
  <Characters>1767</Characters>
  <Application>Microsoft Office Word</Application>
  <DocSecurity>0</DocSecurity>
  <Lines>36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creator>María Islena Cortés Ruiz</dc:creator>
  <cp:lastModifiedBy>Maria Islena Cortes Ruiz</cp:lastModifiedBy>
  <cp:revision>19</cp:revision>
  <cp:lastPrinted>2017-03-03T15:15:00Z</cp:lastPrinted>
  <dcterms:created xsi:type="dcterms:W3CDTF">2017-10-21T13:20:00Z</dcterms:created>
  <dcterms:modified xsi:type="dcterms:W3CDTF">2026-02-24T19:50:00Z</dcterms:modified>
</cp:coreProperties>
</file>