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D38B" w14:textId="77777777" w:rsidR="005D190C" w:rsidRPr="00A268C9" w:rsidRDefault="00FE41E3" w:rsidP="005D190C">
      <w:pPr>
        <w:rPr>
          <w:rFonts w:ascii="Arial" w:hAnsi="Arial" w:cs="Arial"/>
          <w:sz w:val="20"/>
          <w:szCs w:val="20"/>
        </w:rPr>
      </w:pPr>
      <w:r w:rsidRPr="00CC4762">
        <w:rPr>
          <w:rFonts w:ascii="Arial" w:hAnsi="Arial" w:cs="Arial"/>
          <w:b/>
          <w:sz w:val="20"/>
          <w:szCs w:val="20"/>
        </w:rPr>
        <w:t>Señale con una ‘X’ el tipo de solicitud</w:t>
      </w:r>
      <w:r w:rsidRPr="00A268C9">
        <w:rPr>
          <w:rFonts w:ascii="Arial" w:hAnsi="Arial" w:cs="Arial"/>
          <w:sz w:val="20"/>
          <w:szCs w:val="20"/>
        </w:rPr>
        <w:t>:</w:t>
      </w:r>
    </w:p>
    <w:p w14:paraId="3F90557C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tbl>
      <w:tblPr>
        <w:tblW w:w="48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60"/>
        <w:gridCol w:w="960"/>
        <w:gridCol w:w="1452"/>
        <w:gridCol w:w="960"/>
      </w:tblGrid>
      <w:tr w:rsidR="005D190C" w:rsidRPr="00A268C9" w14:paraId="7D8B363F" w14:textId="77777777" w:rsidTr="00A268C9">
        <w:trPr>
          <w:trHeight w:val="183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55A8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Reintegro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EDF2F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B6B0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42A7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Transferencia interna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BA71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0AD0DBD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p w14:paraId="69F4F96E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MX"/>
        </w:rPr>
      </w:pPr>
    </w:p>
    <w:p w14:paraId="7611CEC5" w14:textId="77777777" w:rsidR="00FE41E3" w:rsidRDefault="00FE41E3" w:rsidP="00A268C9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Fecha</w:t>
      </w:r>
      <w:r w:rsidR="002A0E8C" w:rsidRPr="00A268C9">
        <w:rPr>
          <w:rFonts w:ascii="Arial" w:hAnsi="Arial" w:cs="Arial"/>
          <w:sz w:val="20"/>
          <w:szCs w:val="20"/>
        </w:rPr>
        <w:t xml:space="preserve"> (dd/mm/aaaa)</w:t>
      </w:r>
      <w:r w:rsidR="000B2221" w:rsidRPr="00A268C9">
        <w:rPr>
          <w:rFonts w:ascii="Arial" w:hAnsi="Arial" w:cs="Arial"/>
          <w:sz w:val="20"/>
          <w:szCs w:val="20"/>
        </w:rPr>
        <w:t>:</w:t>
      </w:r>
      <w:r w:rsidR="00AE1BE5" w:rsidRPr="00A268C9">
        <w:rPr>
          <w:rFonts w:ascii="Arial" w:hAnsi="Arial" w:cs="Arial"/>
          <w:sz w:val="20"/>
          <w:szCs w:val="20"/>
        </w:rPr>
        <w:t xml:space="preserve"> </w:t>
      </w:r>
      <w:r w:rsidR="00FD7CCE" w:rsidRPr="00A268C9">
        <w:rPr>
          <w:rFonts w:ascii="Arial" w:hAnsi="Arial" w:cs="Arial"/>
          <w:sz w:val="20"/>
          <w:szCs w:val="20"/>
        </w:rPr>
        <w:t>________________</w:t>
      </w:r>
    </w:p>
    <w:p w14:paraId="2436454B" w14:textId="77777777" w:rsidR="00A268C9" w:rsidRPr="00A268C9" w:rsidRDefault="00A268C9" w:rsidP="00A268C9">
      <w:pPr>
        <w:spacing w:line="360" w:lineRule="auto"/>
        <w:rPr>
          <w:rFonts w:ascii="Arial" w:hAnsi="Arial" w:cs="Arial"/>
          <w:sz w:val="20"/>
          <w:szCs w:val="20"/>
        </w:rPr>
      </w:pPr>
    </w:p>
    <w:p w14:paraId="510D0D1C" w14:textId="77777777" w:rsidR="002A0E8C" w:rsidRPr="00A268C9" w:rsidRDefault="00586AAB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A268C9">
        <w:rPr>
          <w:rFonts w:ascii="Arial" w:hAnsi="Arial" w:cs="Arial"/>
          <w:sz w:val="20"/>
          <w:szCs w:val="20"/>
        </w:rPr>
        <w:t>Yo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</w:t>
      </w:r>
      <w:r w:rsidR="00637C59" w:rsidRPr="00A268C9">
        <w:rPr>
          <w:rFonts w:ascii="Arial" w:hAnsi="Arial" w:cs="Arial"/>
          <w:sz w:val="20"/>
          <w:szCs w:val="20"/>
        </w:rPr>
        <w:t xml:space="preserve"> 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identificado(a) con </w:t>
      </w:r>
      <w:r w:rsidR="003E13FE" w:rsidRPr="00A268C9">
        <w:rPr>
          <w:rFonts w:ascii="Arial" w:hAnsi="Arial" w:cs="Arial"/>
          <w:sz w:val="20"/>
          <w:szCs w:val="20"/>
        </w:rPr>
        <w:t>documento de identidad, CC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CE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TI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_,#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</w:t>
      </w:r>
      <w:r w:rsidR="002A0E8C" w:rsidRPr="00A268C9">
        <w:rPr>
          <w:rFonts w:ascii="Arial" w:hAnsi="Arial" w:cs="Arial"/>
          <w:sz w:val="20"/>
          <w:szCs w:val="20"/>
        </w:rPr>
        <w:t xml:space="preserve"> y con </w:t>
      </w:r>
      <w:r w:rsidR="00752F3B" w:rsidRPr="00A268C9">
        <w:rPr>
          <w:rFonts w:ascii="Arial" w:hAnsi="Arial" w:cs="Arial"/>
          <w:sz w:val="20"/>
          <w:szCs w:val="20"/>
        </w:rPr>
        <w:t>ID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_______________</w:t>
      </w:r>
      <w:r w:rsidR="00FE41E3" w:rsidRPr="00A268C9">
        <w:rPr>
          <w:rFonts w:ascii="Arial" w:hAnsi="Arial" w:cs="Arial"/>
          <w:sz w:val="20"/>
          <w:szCs w:val="20"/>
        </w:rPr>
        <w:t xml:space="preserve"> solicito se me acepte para continuar mis estudios en la Universidad de San Buenaventura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E41E3" w:rsidRPr="00A268C9">
        <w:rPr>
          <w:rFonts w:ascii="Arial" w:hAnsi="Arial" w:cs="Arial"/>
          <w:sz w:val="20"/>
          <w:szCs w:val="20"/>
        </w:rPr>
        <w:t xml:space="preserve">Medellín, en el programa de 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_______________________________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a partir del </w:t>
      </w:r>
      <w:r w:rsidR="00482BE3" w:rsidRPr="00A268C9">
        <w:rPr>
          <w:rFonts w:ascii="Arial" w:hAnsi="Arial" w:cs="Arial"/>
          <w:sz w:val="20"/>
          <w:szCs w:val="20"/>
        </w:rPr>
        <w:t>ciclo</w:t>
      </w:r>
      <w:r w:rsidR="002A0E8C" w:rsidRPr="00A268C9">
        <w:rPr>
          <w:rFonts w:ascii="Arial" w:hAnsi="Arial" w:cs="Arial"/>
          <w:sz w:val="20"/>
          <w:szCs w:val="20"/>
        </w:rPr>
        <w:t xml:space="preserve"> académico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,</w:t>
      </w:r>
      <w:r w:rsidR="002A0E8C" w:rsidRPr="00A268C9">
        <w:rPr>
          <w:rFonts w:ascii="Arial" w:hAnsi="Arial" w:cs="Arial"/>
          <w:sz w:val="20"/>
          <w:szCs w:val="20"/>
        </w:rPr>
        <w:t xml:space="preserve"> correspondiente al periodo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________.</w:t>
      </w:r>
      <w:r w:rsidR="002A0E8C" w:rsidRPr="00A268C9">
        <w:rPr>
          <w:rFonts w:ascii="Arial" w:hAnsi="Arial" w:cs="Arial"/>
          <w:sz w:val="20"/>
          <w:szCs w:val="20"/>
        </w:rPr>
        <w:t xml:space="preserve"> (l</w:t>
      </w:r>
      <w:r w:rsidR="002A0E8C" w:rsidRPr="00A268C9">
        <w:rPr>
          <w:rFonts w:ascii="Arial" w:hAnsi="Arial" w:cs="Arial"/>
          <w:sz w:val="20"/>
          <w:szCs w:val="20"/>
          <w:lang w:val="es-ES_tradnl"/>
        </w:rPr>
        <w:t>a solicitud solo aplica para un ciclo y periodo académico</w:t>
      </w:r>
      <w:r w:rsidR="005D190C" w:rsidRPr="00A268C9">
        <w:rPr>
          <w:rFonts w:ascii="Arial" w:hAnsi="Arial" w:cs="Arial"/>
          <w:sz w:val="20"/>
          <w:szCs w:val="20"/>
        </w:rPr>
        <w:t xml:space="preserve"> relacionado</w:t>
      </w:r>
      <w:r w:rsidR="002A0E8C" w:rsidRPr="00A268C9">
        <w:rPr>
          <w:rFonts w:ascii="Arial" w:hAnsi="Arial" w:cs="Arial"/>
          <w:sz w:val="20"/>
          <w:szCs w:val="20"/>
        </w:rPr>
        <w:t>).</w:t>
      </w:r>
    </w:p>
    <w:p w14:paraId="7CBCD438" w14:textId="77777777" w:rsidR="00FE41E3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3265B81" w14:textId="77777777" w:rsid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916B1C" w14:textId="77777777" w:rsidR="005D190C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otro programa de la Universidad de San Buenaventura</w:t>
      </w:r>
      <w:r w:rsidR="005D190C" w:rsidRPr="00A268C9">
        <w:rPr>
          <w:rFonts w:ascii="Arial" w:hAnsi="Arial" w:cs="Arial"/>
          <w:sz w:val="20"/>
          <w:szCs w:val="20"/>
        </w:rPr>
        <w:t xml:space="preserve">, </w:t>
      </w:r>
      <w:r w:rsidRPr="00A268C9">
        <w:rPr>
          <w:rFonts w:ascii="Arial" w:hAnsi="Arial" w:cs="Arial"/>
          <w:sz w:val="20"/>
          <w:szCs w:val="20"/>
        </w:rPr>
        <w:t xml:space="preserve">Medellín, </w:t>
      </w:r>
      <w:r w:rsidR="005D190C" w:rsidRPr="00A268C9">
        <w:rPr>
          <w:rFonts w:ascii="Arial" w:hAnsi="Arial" w:cs="Arial"/>
          <w:sz w:val="20"/>
          <w:szCs w:val="20"/>
        </w:rPr>
        <w:t xml:space="preserve">mencione el nombre completo del programa de origen </w:t>
      </w:r>
    </w:p>
    <w:p w14:paraId="62C6E5C4" w14:textId="77777777" w:rsidR="00FE41E3" w:rsidRPr="00A268C9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_____________________________________________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03696CD2" w14:textId="77777777" w:rsidR="005D190C" w:rsidRPr="00A268C9" w:rsidRDefault="005D190C" w:rsidP="00A268C9">
      <w:pPr>
        <w:pStyle w:val="Ttulo2"/>
        <w:rPr>
          <w:rFonts w:ascii="Arial" w:hAnsi="Arial" w:cs="Arial"/>
          <w:sz w:val="20"/>
          <w:lang w:val="es-MX"/>
        </w:rPr>
      </w:pPr>
    </w:p>
    <w:p w14:paraId="7E8054E1" w14:textId="77777777" w:rsidR="005D190C" w:rsidRPr="00A268C9" w:rsidRDefault="005D190C" w:rsidP="00A268C9"/>
    <w:p w14:paraId="41D28D02" w14:textId="77777777" w:rsidR="00B44611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la Sede u otra S</w:t>
      </w:r>
      <w:r w:rsidR="00983976" w:rsidRPr="00A268C9">
        <w:rPr>
          <w:rFonts w:ascii="Arial" w:hAnsi="Arial" w:cs="Arial"/>
          <w:sz w:val="20"/>
          <w:szCs w:val="20"/>
        </w:rPr>
        <w:t xml:space="preserve">eccional, </w:t>
      </w:r>
      <w:r w:rsidRPr="00A268C9">
        <w:rPr>
          <w:rFonts w:ascii="Arial" w:hAnsi="Arial" w:cs="Arial"/>
          <w:sz w:val="20"/>
          <w:szCs w:val="20"/>
        </w:rPr>
        <w:t xml:space="preserve">mencione </w:t>
      </w:r>
      <w:r w:rsidR="00983976" w:rsidRPr="00A268C9">
        <w:rPr>
          <w:rFonts w:ascii="Arial" w:hAnsi="Arial" w:cs="Arial"/>
          <w:sz w:val="20"/>
          <w:szCs w:val="20"/>
        </w:rPr>
        <w:t xml:space="preserve">el nombre del Programa y la ciudad: </w:t>
      </w:r>
    </w:p>
    <w:p w14:paraId="1C453C78" w14:textId="3E684958" w:rsidR="00983976" w:rsidRP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4E161E">
        <w:rPr>
          <w:rFonts w:ascii="Arial" w:hAnsi="Arial" w:cs="Arial"/>
          <w:sz w:val="20"/>
          <w:szCs w:val="20"/>
          <w:u w:val="single"/>
          <w:lang w:val="es-ES_tradnl"/>
        </w:rPr>
        <w:t>______________</w:t>
      </w:r>
      <w:r w:rsidR="00983976" w:rsidRPr="00A268C9">
        <w:rPr>
          <w:rFonts w:ascii="Arial" w:hAnsi="Arial" w:cs="Arial"/>
          <w:sz w:val="20"/>
          <w:szCs w:val="20"/>
          <w:u w:val="single"/>
          <w:lang w:val="es-ES_tradnl"/>
        </w:rPr>
        <w:t>________________________________________________________________________</w:t>
      </w:r>
    </w:p>
    <w:p w14:paraId="272D7D78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ES_tradnl"/>
        </w:rPr>
      </w:pPr>
    </w:p>
    <w:p w14:paraId="21A1B483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</w:t>
      </w:r>
      <w:r w:rsidR="005625E9" w:rsidRPr="00A268C9">
        <w:rPr>
          <w:rFonts w:ascii="Arial" w:hAnsi="Arial" w:cs="Arial"/>
          <w:sz w:val="20"/>
          <w:szCs w:val="20"/>
          <w:u w:val="single"/>
        </w:rPr>
        <w:t>___________________________</w:t>
      </w:r>
    </w:p>
    <w:p w14:paraId="5396B970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_____________________________________________________________________</w:t>
      </w:r>
    </w:p>
    <w:p w14:paraId="5854F233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</w:t>
      </w:r>
    </w:p>
    <w:p w14:paraId="4DDC79AD" w14:textId="77777777" w:rsidR="00FE41E3" w:rsidRPr="00A268C9" w:rsidRDefault="00FE41E3" w:rsidP="00FE41E3">
      <w:pPr>
        <w:rPr>
          <w:rFonts w:ascii="Arial" w:hAnsi="Arial" w:cs="Arial"/>
          <w:sz w:val="20"/>
          <w:szCs w:val="20"/>
          <w:lang w:val="es-MX"/>
        </w:rPr>
      </w:pPr>
    </w:p>
    <w:p w14:paraId="1E34B1F3" w14:textId="77777777" w:rsidR="00637770" w:rsidRPr="00A268C9" w:rsidRDefault="00637770" w:rsidP="0068299E">
      <w:pPr>
        <w:ind w:firstLine="708"/>
        <w:rPr>
          <w:rFonts w:ascii="Arial" w:hAnsi="Arial" w:cs="Arial"/>
          <w:sz w:val="20"/>
          <w:szCs w:val="20"/>
          <w:lang w:val="es-MX"/>
        </w:rPr>
      </w:pPr>
    </w:p>
    <w:p w14:paraId="669B716B" w14:textId="3167EFBB" w:rsidR="00637770" w:rsidRPr="00A268C9" w:rsidRDefault="00652C4D" w:rsidP="00FE41E3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t>Aprobación</w:t>
      </w:r>
      <w:r w:rsidR="00A268C9" w:rsidRPr="00D75FD6">
        <w:rPr>
          <w:rFonts w:ascii="Arial" w:hAnsi="Arial" w:cs="Arial"/>
          <w:b/>
          <w:bCs/>
          <w:sz w:val="20"/>
          <w:szCs w:val="20"/>
          <w:lang w:val="es-MX"/>
        </w:rPr>
        <w:t xml:space="preserve"> del estudiante</w:t>
      </w:r>
      <w:r w:rsidR="00FE41E3" w:rsidRPr="00D75FD6">
        <w:rPr>
          <w:rFonts w:ascii="Arial" w:hAnsi="Arial" w:cs="Arial"/>
          <w:b/>
          <w:bCs/>
          <w:sz w:val="20"/>
          <w:szCs w:val="20"/>
          <w:lang w:val="es-MX"/>
        </w:rPr>
        <w:t>:</w:t>
      </w:r>
      <w:r w:rsidR="009E3728">
        <w:rPr>
          <w:rFonts w:ascii="Arial" w:hAnsi="Arial" w:cs="Arial"/>
          <w:sz w:val="20"/>
          <w:szCs w:val="20"/>
          <w:lang w:val="es-MX"/>
        </w:rPr>
        <w:t xml:space="preserve"> Se adjunta solicitud del estudiante </w:t>
      </w:r>
      <w:r w:rsidR="0018129B">
        <w:rPr>
          <w:rFonts w:ascii="Arial" w:hAnsi="Arial" w:cs="Arial"/>
          <w:sz w:val="20"/>
          <w:szCs w:val="20"/>
          <w:lang w:val="es-MX"/>
        </w:rPr>
        <w:t>recibida por correo electrónico, en reemplazo          de la firma</w:t>
      </w:r>
    </w:p>
    <w:p w14:paraId="745B1446" w14:textId="77777777" w:rsidR="00637770" w:rsidRPr="00A268C9" w:rsidRDefault="00637770" w:rsidP="00FE41E3">
      <w:pPr>
        <w:rPr>
          <w:rFonts w:ascii="Arial" w:hAnsi="Arial" w:cs="Arial"/>
          <w:sz w:val="20"/>
          <w:szCs w:val="20"/>
        </w:rPr>
      </w:pPr>
    </w:p>
    <w:p w14:paraId="6525ABAD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Tel. Res</w:t>
      </w:r>
      <w:r w:rsidR="00A268C9">
        <w:rPr>
          <w:rFonts w:ascii="Arial" w:hAnsi="Arial" w:cs="Arial"/>
          <w:sz w:val="20"/>
          <w:szCs w:val="20"/>
        </w:rPr>
        <w:t>idencia</w:t>
      </w:r>
      <w:r w:rsidR="00FE41E3" w:rsidRPr="00A268C9">
        <w:rPr>
          <w:rFonts w:ascii="Arial" w:hAnsi="Arial" w:cs="Arial"/>
          <w:sz w:val="20"/>
          <w:szCs w:val="20"/>
        </w:rPr>
        <w:t xml:space="preserve">: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Pr="00A268C9">
        <w:rPr>
          <w:rFonts w:ascii="Arial" w:hAnsi="Arial" w:cs="Arial"/>
          <w:sz w:val="20"/>
          <w:szCs w:val="20"/>
        </w:rPr>
        <w:t xml:space="preserve">Tel. Oficina: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  <w:u w:val="single"/>
        </w:rPr>
        <w:t>___________________</w:t>
      </w:r>
      <w:r w:rsidR="00BE1C5D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 xml:space="preserve">Celular: 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7137FB90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 (1):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BBABCD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</w:p>
    <w:p w14:paraId="15EB9C4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</w:rPr>
        <w:t xml:space="preserve">Correo Electrónico (2): 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6631EEB" w14:textId="26358548" w:rsidR="00FE41E3" w:rsidRPr="00A268C9" w:rsidRDefault="00752F3B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lastRenderedPageBreak/>
        <w:t xml:space="preserve">ESPACIO </w:t>
      </w:r>
      <w:r w:rsidR="00FE41E3" w:rsidRPr="00A268C9">
        <w:rPr>
          <w:rFonts w:ascii="Arial" w:hAnsi="Arial" w:cs="Arial"/>
          <w:i w:val="0"/>
          <w:sz w:val="20"/>
          <w:szCs w:val="20"/>
        </w:rPr>
        <w:t xml:space="preserve">PARA SER DILIGENCIADO POR </w:t>
      </w:r>
      <w:r w:rsidR="008B6B74">
        <w:rPr>
          <w:rFonts w:ascii="Arial" w:hAnsi="Arial" w:cs="Arial"/>
          <w:i w:val="0"/>
          <w:sz w:val="20"/>
          <w:szCs w:val="20"/>
        </w:rPr>
        <w:t>LOS GESTORES ACADÉMICOS</w:t>
      </w:r>
    </w:p>
    <w:p w14:paraId="23A5CA08" w14:textId="77777777" w:rsidR="00FE41E3" w:rsidRPr="00A268C9" w:rsidRDefault="00FE41E3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t>RESPUESTA   A   LA   SOLICITUD</w:t>
      </w:r>
    </w:p>
    <w:p w14:paraId="2A445246" w14:textId="77777777" w:rsidR="00FE41E3" w:rsidRPr="00A268C9" w:rsidRDefault="00FE41E3" w:rsidP="00FE41E3">
      <w:pPr>
        <w:rPr>
          <w:rFonts w:ascii="Arial" w:hAnsi="Arial" w:cs="Arial"/>
          <w:sz w:val="20"/>
          <w:szCs w:val="20"/>
        </w:rPr>
      </w:pPr>
    </w:p>
    <w:p w14:paraId="1A151834" w14:textId="77777777" w:rsidR="00DD7071" w:rsidRPr="00A268C9" w:rsidRDefault="0089358E" w:rsidP="00482BE3">
      <w:pPr>
        <w:rPr>
          <w:rFonts w:ascii="Arial" w:hAnsi="Arial" w:cs="Arial"/>
          <w:b/>
          <w:sz w:val="20"/>
          <w:szCs w:val="20"/>
          <w:lang w:val="es-MX"/>
        </w:rPr>
      </w:pPr>
      <w:r w:rsidRPr="00A268C9">
        <w:rPr>
          <w:rFonts w:ascii="Arial" w:hAnsi="Arial" w:cs="Arial"/>
          <w:b/>
          <w:sz w:val="20"/>
          <w:szCs w:val="20"/>
          <w:lang w:val="es-MX"/>
        </w:rPr>
        <w:t>Solicitud Aprobada: 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__</w:t>
      </w:r>
      <w:r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Plan de estudios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 xml:space="preserve">: </w:t>
      </w:r>
      <w:r w:rsidR="00AE1BE5" w:rsidRPr="00A268C9">
        <w:rPr>
          <w:rFonts w:ascii="Arial" w:hAnsi="Arial" w:cs="Arial"/>
          <w:b/>
          <w:sz w:val="20"/>
          <w:szCs w:val="20"/>
          <w:u w:val="single"/>
          <w:lang w:val="es-MX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Cohorte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(para postgrados)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>____        Solicitud No Aprobada: ____</w:t>
      </w:r>
    </w:p>
    <w:p w14:paraId="364E5563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62E9047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361E169" w14:textId="77777777" w:rsidR="00FE41E3" w:rsidRPr="00A268C9" w:rsidRDefault="003E13FE" w:rsidP="003E13FE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268C9">
        <w:rPr>
          <w:rFonts w:ascii="Arial" w:hAnsi="Arial" w:cs="Arial"/>
          <w:sz w:val="20"/>
          <w:szCs w:val="20"/>
          <w:lang w:val="es-MX"/>
        </w:rPr>
        <w:t>En caso de un condicionamiento especial o plan de transición, l</w:t>
      </w:r>
      <w:r w:rsidR="00FE41E3" w:rsidRPr="00A268C9">
        <w:rPr>
          <w:rFonts w:ascii="Arial" w:hAnsi="Arial" w:cs="Arial"/>
          <w:sz w:val="20"/>
          <w:szCs w:val="20"/>
          <w:lang w:val="es-MX"/>
        </w:rPr>
        <w:t>os siguientes cursos deben ser matriculad</w:t>
      </w:r>
      <w:r w:rsidRPr="00A268C9">
        <w:rPr>
          <w:rFonts w:ascii="Arial" w:hAnsi="Arial" w:cs="Arial"/>
          <w:sz w:val="20"/>
          <w:szCs w:val="20"/>
          <w:lang w:val="es-MX"/>
        </w:rPr>
        <w:t>o</w:t>
      </w:r>
      <w:r w:rsidR="00FE41E3" w:rsidRPr="00A268C9">
        <w:rPr>
          <w:rFonts w:ascii="Arial" w:hAnsi="Arial" w:cs="Arial"/>
          <w:sz w:val="20"/>
          <w:szCs w:val="20"/>
          <w:lang w:val="es-MX"/>
        </w:rPr>
        <w:t xml:space="preserve">s obligatoriamente en este </w:t>
      </w:r>
      <w:r w:rsidR="00482BE3" w:rsidRPr="00A268C9">
        <w:rPr>
          <w:rFonts w:ascii="Arial" w:hAnsi="Arial" w:cs="Arial"/>
          <w:sz w:val="20"/>
          <w:szCs w:val="20"/>
          <w:lang w:val="es-MX"/>
        </w:rPr>
        <w:t>ciclo</w:t>
      </w:r>
      <w:r w:rsidRPr="00A268C9">
        <w:rPr>
          <w:rFonts w:ascii="Arial" w:hAnsi="Arial" w:cs="Arial"/>
          <w:sz w:val="20"/>
          <w:szCs w:val="20"/>
          <w:lang w:val="es-MX"/>
        </w:rPr>
        <w:t>:</w:t>
      </w:r>
    </w:p>
    <w:p w14:paraId="0D116F76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0"/>
        <w:gridCol w:w="1730"/>
        <w:gridCol w:w="4986"/>
        <w:gridCol w:w="1801"/>
      </w:tblGrid>
      <w:tr w:rsidR="00A268C9" w:rsidRPr="00A268C9" w14:paraId="6D97D3E6" w14:textId="77777777" w:rsidTr="00A268C9">
        <w:tc>
          <w:tcPr>
            <w:tcW w:w="844" w:type="pct"/>
          </w:tcPr>
          <w:p w14:paraId="70EDAE26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del catálogo</w:t>
            </w:r>
          </w:p>
        </w:tc>
        <w:tc>
          <w:tcPr>
            <w:tcW w:w="844" w:type="pct"/>
            <w:vAlign w:val="center"/>
          </w:tcPr>
          <w:p w14:paraId="693ECF0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Numero de clase</w:t>
            </w:r>
          </w:p>
        </w:tc>
        <w:tc>
          <w:tcPr>
            <w:tcW w:w="2433" w:type="pct"/>
            <w:vAlign w:val="center"/>
          </w:tcPr>
          <w:p w14:paraId="299A319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Nombre de la Asignatura</w:t>
            </w:r>
          </w:p>
        </w:tc>
        <w:tc>
          <w:tcPr>
            <w:tcW w:w="879" w:type="pct"/>
            <w:vAlign w:val="center"/>
          </w:tcPr>
          <w:p w14:paraId="1B6E3299" w14:textId="77777777" w:rsidR="00A268C9" w:rsidRPr="00A268C9" w:rsidRDefault="00A268C9" w:rsidP="00A268C9">
            <w:pPr>
              <w:pStyle w:val="Ttulo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68C9">
              <w:rPr>
                <w:rFonts w:ascii="Arial" w:hAnsi="Arial" w:cs="Arial"/>
                <w:sz w:val="20"/>
                <w:szCs w:val="20"/>
              </w:rPr>
              <w:t>Nivel</w:t>
            </w:r>
          </w:p>
        </w:tc>
      </w:tr>
      <w:tr w:rsidR="00A268C9" w:rsidRPr="00A268C9" w14:paraId="6C9D36BD" w14:textId="77777777" w:rsidTr="00A268C9">
        <w:tc>
          <w:tcPr>
            <w:tcW w:w="844" w:type="pct"/>
          </w:tcPr>
          <w:p w14:paraId="74A900D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1292DD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751E2E5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0B7A445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C4784A4" w14:textId="77777777" w:rsidTr="00A268C9">
        <w:tc>
          <w:tcPr>
            <w:tcW w:w="844" w:type="pct"/>
          </w:tcPr>
          <w:p w14:paraId="6649EF2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D6802EF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5A454FE8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3017634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2BEA987" w14:textId="77777777" w:rsidTr="00A268C9">
        <w:tc>
          <w:tcPr>
            <w:tcW w:w="844" w:type="pct"/>
          </w:tcPr>
          <w:p w14:paraId="2EB83A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6CB2DA46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46C994E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75421222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7D540532" w14:textId="77777777" w:rsidTr="00A268C9">
        <w:tc>
          <w:tcPr>
            <w:tcW w:w="844" w:type="pct"/>
          </w:tcPr>
          <w:p w14:paraId="677A473A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590B7C3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8A8923C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5FEDC3D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3C30C63F" w14:textId="77777777" w:rsidTr="00A268C9">
        <w:tc>
          <w:tcPr>
            <w:tcW w:w="844" w:type="pct"/>
          </w:tcPr>
          <w:p w14:paraId="1B5844BB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24516D43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2D96713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49542589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09586004" w14:textId="77777777" w:rsidTr="00A268C9">
        <w:tc>
          <w:tcPr>
            <w:tcW w:w="844" w:type="pct"/>
          </w:tcPr>
          <w:p w14:paraId="363231AF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EA8D566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E0F8730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4C2342C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683FBD" w14:textId="77777777" w:rsidR="00FE41E3" w:rsidRPr="00A268C9" w:rsidRDefault="00FE41E3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2061F7AD" w14:textId="77777777" w:rsidR="004537FC" w:rsidRPr="00A268C9" w:rsidRDefault="004537FC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69675C4C" w14:textId="77777777" w:rsidR="009D7177" w:rsidRPr="00A268C9" w:rsidRDefault="009D7177" w:rsidP="009D7177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Importante al aceptar la solicitud de REINTEGRO: </w:t>
      </w:r>
    </w:p>
    <w:p w14:paraId="3D4CAF25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41E7E89F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Revisar el Reglamento Estudiantil – Artículos del 48 al 50</w:t>
      </w:r>
      <w:r w:rsidR="003E13FE" w:rsidRPr="00AC38D8">
        <w:rPr>
          <w:rFonts w:ascii="Arial" w:hAnsi="Arial" w:cs="Arial"/>
          <w:sz w:val="20"/>
          <w:szCs w:val="20"/>
        </w:rPr>
        <w:t xml:space="preserve"> y 112</w:t>
      </w:r>
      <w:r w:rsidRPr="00AC38D8">
        <w:rPr>
          <w:rFonts w:ascii="Arial" w:hAnsi="Arial" w:cs="Arial"/>
          <w:sz w:val="20"/>
          <w:szCs w:val="20"/>
        </w:rPr>
        <w:t>.</w:t>
      </w:r>
    </w:p>
    <w:p w14:paraId="78D3EEDB" w14:textId="77777777" w:rsidR="009D7177" w:rsidRPr="00A268C9" w:rsidRDefault="009D7177" w:rsidP="00AC38D8">
      <w:pPr>
        <w:rPr>
          <w:rFonts w:ascii="Arial" w:hAnsi="Arial" w:cs="Arial"/>
          <w:sz w:val="20"/>
          <w:szCs w:val="20"/>
        </w:rPr>
      </w:pPr>
    </w:p>
    <w:p w14:paraId="757F3241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Hacer claridad sobre los requisitos de grado que debe cumplir el estudiante.</w:t>
      </w:r>
    </w:p>
    <w:p w14:paraId="2BB7DAA1" w14:textId="77777777" w:rsidR="009D7177" w:rsidRPr="00A268C9" w:rsidRDefault="009D7177" w:rsidP="00AC38D8">
      <w:pPr>
        <w:pStyle w:val="Prrafodelista"/>
        <w:rPr>
          <w:rFonts w:ascii="Arial" w:hAnsi="Arial" w:cs="Arial"/>
          <w:sz w:val="20"/>
          <w:szCs w:val="20"/>
        </w:rPr>
      </w:pPr>
    </w:p>
    <w:p w14:paraId="474B256F" w14:textId="5716B968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 xml:space="preserve">Indicarle al estudiante que debe entregar en la Oficina de Registro Académico, una foto reciente, 3 X 4, en fondo </w:t>
      </w:r>
      <w:r w:rsidR="008B6B74">
        <w:rPr>
          <w:rFonts w:ascii="Arial" w:hAnsi="Arial" w:cs="Arial"/>
          <w:sz w:val="20"/>
          <w:szCs w:val="20"/>
        </w:rPr>
        <w:t>blanco</w:t>
      </w:r>
      <w:r w:rsidRPr="00AC38D8">
        <w:rPr>
          <w:rFonts w:ascii="Arial" w:hAnsi="Arial" w:cs="Arial"/>
          <w:sz w:val="20"/>
          <w:szCs w:val="20"/>
        </w:rPr>
        <w:t xml:space="preserve">, </w:t>
      </w:r>
      <w:r w:rsidR="00616C4D">
        <w:rPr>
          <w:rFonts w:ascii="Arial" w:hAnsi="Arial" w:cs="Arial"/>
          <w:sz w:val="20"/>
          <w:szCs w:val="20"/>
        </w:rPr>
        <w:t xml:space="preserve">y la factura del valor correspondiente por lo Derechos Pecuniarios </w:t>
      </w:r>
      <w:r w:rsidRPr="00AC38D8">
        <w:rPr>
          <w:rFonts w:ascii="Arial" w:hAnsi="Arial" w:cs="Arial"/>
          <w:sz w:val="20"/>
          <w:szCs w:val="20"/>
        </w:rPr>
        <w:t>para la actualización del carné estudiantil</w:t>
      </w:r>
      <w:r w:rsidR="001D3431">
        <w:rPr>
          <w:rFonts w:ascii="Arial" w:hAnsi="Arial" w:cs="Arial"/>
          <w:sz w:val="20"/>
          <w:szCs w:val="20"/>
        </w:rPr>
        <w:t xml:space="preserve"> (si es necesario)</w:t>
      </w:r>
      <w:r w:rsidRPr="00AC38D8">
        <w:rPr>
          <w:rFonts w:ascii="Arial" w:hAnsi="Arial" w:cs="Arial"/>
          <w:sz w:val="20"/>
          <w:szCs w:val="20"/>
        </w:rPr>
        <w:t>.</w:t>
      </w:r>
    </w:p>
    <w:p w14:paraId="28E7F016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64F250E2" w14:textId="77777777" w:rsidR="009D7177" w:rsidRPr="00A268C9" w:rsidRDefault="009D7177" w:rsidP="00FE41E3">
      <w:pPr>
        <w:ind w:left="708"/>
        <w:rPr>
          <w:rFonts w:ascii="Arial" w:hAnsi="Arial" w:cs="Arial"/>
          <w:sz w:val="20"/>
          <w:szCs w:val="20"/>
        </w:rPr>
      </w:pPr>
    </w:p>
    <w:p w14:paraId="3F15E696" w14:textId="77777777" w:rsidR="00FE41E3" w:rsidRPr="00A268C9" w:rsidRDefault="00FE41E3" w:rsidP="003E13FE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3BE554" w14:textId="77777777" w:rsidR="00DD7071" w:rsidRPr="00A268C9" w:rsidRDefault="00DD7071" w:rsidP="00FE41E3">
      <w:pPr>
        <w:rPr>
          <w:rFonts w:ascii="Arial" w:hAnsi="Arial" w:cs="Arial"/>
          <w:b/>
          <w:sz w:val="20"/>
          <w:szCs w:val="20"/>
        </w:rPr>
      </w:pPr>
    </w:p>
    <w:p w14:paraId="02D9A362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_________________________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  <w:r w:rsidRPr="00A268C9">
        <w:rPr>
          <w:rFonts w:ascii="Arial" w:hAnsi="Arial" w:cs="Arial"/>
          <w:b/>
          <w:sz w:val="20"/>
          <w:szCs w:val="20"/>
        </w:rPr>
        <w:tab/>
      </w:r>
      <w:r w:rsidRPr="00A268C9">
        <w:rPr>
          <w:rFonts w:ascii="Arial" w:hAnsi="Arial" w:cs="Arial"/>
          <w:b/>
          <w:sz w:val="20"/>
          <w:szCs w:val="20"/>
        </w:rPr>
        <w:tab/>
      </w:r>
      <w:r w:rsidR="005625E9" w:rsidRPr="00A268C9">
        <w:rPr>
          <w:rFonts w:ascii="Arial" w:hAnsi="Arial" w:cs="Arial"/>
          <w:b/>
          <w:sz w:val="20"/>
          <w:szCs w:val="20"/>
        </w:rPr>
        <w:t xml:space="preserve">                </w:t>
      </w:r>
      <w:r w:rsidRPr="00A268C9">
        <w:rPr>
          <w:rFonts w:ascii="Arial" w:hAnsi="Arial" w:cs="Arial"/>
          <w:sz w:val="20"/>
          <w:szCs w:val="20"/>
        </w:rPr>
        <w:t>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</w:p>
    <w:p w14:paraId="725D8E3C" w14:textId="673AC987" w:rsidR="003E13FE" w:rsidRPr="00A268C9" w:rsidRDefault="00FE41E3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Nombre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</w:rPr>
        <w:tab/>
      </w:r>
      <w:r w:rsidR="005625E9"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  <w:t xml:space="preserve">    </w:t>
      </w:r>
      <w:proofErr w:type="spellStart"/>
      <w:r w:rsidR="00A1163F">
        <w:rPr>
          <w:rFonts w:ascii="Arial" w:hAnsi="Arial" w:cs="Arial"/>
          <w:b/>
          <w:sz w:val="20"/>
          <w:szCs w:val="20"/>
        </w:rPr>
        <w:t>VoBo</w:t>
      </w:r>
      <w:proofErr w:type="spellEnd"/>
      <w:r w:rsidRPr="00A268C9">
        <w:rPr>
          <w:rFonts w:ascii="Arial" w:hAnsi="Arial" w:cs="Arial"/>
          <w:b/>
          <w:sz w:val="20"/>
          <w:szCs w:val="20"/>
        </w:rPr>
        <w:t xml:space="preserve">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ab/>
      </w:r>
    </w:p>
    <w:p w14:paraId="0A269760" w14:textId="77777777" w:rsidR="003E13FE" w:rsidRPr="00A268C9" w:rsidRDefault="003E13FE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</w:p>
    <w:p w14:paraId="058A06EF" w14:textId="77777777" w:rsidR="007B4EB6" w:rsidRDefault="00FE41E3" w:rsidP="007E761A">
      <w:pPr>
        <w:pStyle w:val="Ttulo7"/>
        <w:spacing w:before="0"/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CONOZCO</w:t>
      </w:r>
      <w:r w:rsidR="0054674A">
        <w:rPr>
          <w:rFonts w:ascii="Arial" w:hAnsi="Arial" w:cs="Arial"/>
          <w:b/>
          <w:sz w:val="20"/>
          <w:szCs w:val="20"/>
        </w:rPr>
        <w:t xml:space="preserve"> </w:t>
      </w:r>
      <w:r w:rsidRPr="00A268C9">
        <w:rPr>
          <w:rFonts w:ascii="Arial" w:hAnsi="Arial" w:cs="Arial"/>
          <w:b/>
          <w:sz w:val="20"/>
          <w:szCs w:val="20"/>
        </w:rPr>
        <w:t>Y ACEPTO:</w:t>
      </w:r>
    </w:p>
    <w:p w14:paraId="1B38B620" w14:textId="77777777" w:rsidR="0057076B" w:rsidRPr="00A268C9" w:rsidRDefault="007B4EB6" w:rsidP="007E761A">
      <w:pPr>
        <w:pStyle w:val="Ttulo7"/>
        <w:spacing w:before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(Solicitante) </w:t>
      </w:r>
      <w:r w:rsidR="00FE41E3" w:rsidRPr="00A268C9">
        <w:rPr>
          <w:rFonts w:ascii="Arial" w:hAnsi="Arial" w:cs="Arial"/>
          <w:b/>
          <w:sz w:val="20"/>
          <w:szCs w:val="20"/>
        </w:rPr>
        <w:t>________</w:t>
      </w:r>
      <w:r w:rsidR="00E32866" w:rsidRPr="00A268C9">
        <w:rPr>
          <w:rFonts w:ascii="Arial" w:hAnsi="Arial" w:cs="Arial"/>
          <w:b/>
          <w:sz w:val="20"/>
          <w:szCs w:val="20"/>
        </w:rPr>
        <w:t>____________________</w:t>
      </w:r>
      <w:r w:rsidR="005625E9" w:rsidRPr="00A268C9">
        <w:rPr>
          <w:rFonts w:ascii="Arial" w:hAnsi="Arial" w:cs="Arial"/>
          <w:b/>
          <w:sz w:val="20"/>
          <w:szCs w:val="20"/>
        </w:rPr>
        <w:t>___</w:t>
      </w:r>
      <w:r w:rsidR="00FE41E3" w:rsidRPr="00A268C9">
        <w:rPr>
          <w:rFonts w:ascii="Arial" w:hAnsi="Arial" w:cs="Arial"/>
          <w:b/>
          <w:sz w:val="20"/>
          <w:szCs w:val="20"/>
        </w:rPr>
        <w:t xml:space="preserve"> Fecha: _________</w:t>
      </w:r>
      <w:r w:rsidR="00637770" w:rsidRPr="00A268C9">
        <w:rPr>
          <w:rFonts w:ascii="Arial" w:hAnsi="Arial" w:cs="Arial"/>
          <w:b/>
          <w:sz w:val="20"/>
          <w:szCs w:val="20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</w:rPr>
        <w:t>________</w:t>
      </w:r>
    </w:p>
    <w:sectPr w:rsidR="0057076B" w:rsidRPr="00A268C9" w:rsidSect="007E761A">
      <w:headerReference w:type="default" r:id="rId7"/>
      <w:footerReference w:type="default" r:id="rId8"/>
      <w:pgSz w:w="12242" w:h="15842" w:code="1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2A421" w14:textId="77777777" w:rsidR="00CD0C65" w:rsidRDefault="00CD0C65">
      <w:r>
        <w:separator/>
      </w:r>
    </w:p>
  </w:endnote>
  <w:endnote w:type="continuationSeparator" w:id="0">
    <w:p w14:paraId="3EC1E3D5" w14:textId="77777777" w:rsidR="00CD0C65" w:rsidRDefault="00CD0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9186" w14:textId="77777777" w:rsidR="00AF0E56" w:rsidRPr="00AF0E56" w:rsidRDefault="00AF0E56" w:rsidP="00AF0E56">
    <w:pPr>
      <w:pStyle w:val="Piedepgina"/>
      <w:rPr>
        <w:rFonts w:asciiTheme="minorHAnsi" w:hAnsiTheme="minorHAnsi" w:cstheme="minorHAnsi"/>
        <w:b/>
        <w:bCs/>
        <w:color w:val="ED7D31" w:themeColor="accent2"/>
        <w:sz w:val="20"/>
        <w:szCs w:val="20"/>
      </w:rPr>
    </w:pPr>
    <w:r w:rsidRPr="00AF0E56">
      <w:rPr>
        <w:rFonts w:asciiTheme="minorHAnsi" w:hAnsiTheme="minorHAnsi" w:cstheme="minorHAnsi"/>
        <w:b/>
        <w:bCs/>
        <w:color w:val="ED7D31" w:themeColor="accent2"/>
        <w:sz w:val="20"/>
        <w:szCs w:val="20"/>
      </w:rPr>
      <w:t>Este es un documento electrónico gestionado a través del Sistema Bonaventuriano de Administración Documental – SIBAD</w:t>
    </w:r>
  </w:p>
  <w:p w14:paraId="4BCD9F1D" w14:textId="77777777" w:rsidR="00AF0E56" w:rsidRPr="00AF0E56" w:rsidRDefault="00AF0E56" w:rsidP="00AF0E56">
    <w:pPr>
      <w:pStyle w:val="Piedepgina"/>
      <w:jc w:val="center"/>
      <w:rPr>
        <w:rFonts w:asciiTheme="minorHAnsi" w:hAnsiTheme="minorHAnsi" w:cstheme="minorHAnsi"/>
        <w:sz w:val="18"/>
        <w:szCs w:val="18"/>
        <w:lang w:val="es-CO"/>
      </w:rPr>
    </w:pPr>
    <w:r w:rsidRPr="00AF0E56">
      <w:rPr>
        <w:rFonts w:asciiTheme="minorHAnsi" w:hAnsiTheme="minorHAnsi" w:cstheme="minorHAnsi"/>
        <w:sz w:val="18"/>
        <w:szCs w:val="18"/>
      </w:rPr>
      <w:t>Su trazabilidad puede ser confirmada consultando el número de radicado en el sistema o en el expediente electrónico correspondiente.</w:t>
    </w:r>
  </w:p>
  <w:p w14:paraId="27AB7586" w14:textId="77777777" w:rsidR="00EE1495" w:rsidRPr="00EE1495" w:rsidRDefault="00EE1495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37331" w14:textId="77777777" w:rsidR="00CD0C65" w:rsidRDefault="00CD0C65">
      <w:r>
        <w:separator/>
      </w:r>
    </w:p>
  </w:footnote>
  <w:footnote w:type="continuationSeparator" w:id="0">
    <w:p w14:paraId="42C1F35D" w14:textId="77777777" w:rsidR="00CD0C65" w:rsidRDefault="00CD0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7CC2" w14:textId="77777777" w:rsidR="003E13FE" w:rsidRDefault="003E13FE">
    <w:pPr>
      <w:pStyle w:val="Encabezado"/>
    </w:pPr>
  </w:p>
  <w:tbl>
    <w:tblPr>
      <w:tblpPr w:leftFromText="141" w:rightFromText="141" w:vertAnchor="text" w:horzAnchor="margin" w:tblpY="-358"/>
      <w:tblW w:w="500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33"/>
      <w:gridCol w:w="3392"/>
      <w:gridCol w:w="2414"/>
      <w:gridCol w:w="2316"/>
    </w:tblGrid>
    <w:tr w:rsidR="00CC4762" w:rsidRPr="009C6B9E" w14:paraId="7CABC2CF" w14:textId="77777777" w:rsidTr="005625E9">
      <w:trPr>
        <w:trHeight w:val="756"/>
      </w:trPr>
      <w:tc>
        <w:tcPr>
          <w:tcW w:w="1040" w:type="pct"/>
          <w:vMerge w:val="restart"/>
          <w:shd w:val="clear" w:color="auto" w:fill="FFFFFF"/>
        </w:tcPr>
        <w:p w14:paraId="633FD971" w14:textId="77777777" w:rsidR="00CC4762" w:rsidRPr="00796D03" w:rsidRDefault="00CC4762" w:rsidP="00CC476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5F6EBE67" wp14:editId="368B5B65">
                <wp:simplePos x="0" y="0"/>
                <wp:positionH relativeFrom="column">
                  <wp:posOffset>53975</wp:posOffset>
                </wp:positionH>
                <wp:positionV relativeFrom="paragraph">
                  <wp:posOffset>52705</wp:posOffset>
                </wp:positionV>
                <wp:extent cx="1082040" cy="963203"/>
                <wp:effectExtent l="0" t="0" r="0" b="889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385C262" w14:textId="77777777" w:rsidR="00CC4762" w:rsidRPr="006A2453" w:rsidRDefault="00CC4762" w:rsidP="00CC476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4" w:type="pct"/>
        </w:tcPr>
        <w:p w14:paraId="5D7EE68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85E49A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43C03CE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REINTEGRO Y TRANSFERENCIA INTERNA</w:t>
          </w:r>
        </w:p>
      </w:tc>
      <w:tc>
        <w:tcPr>
          <w:tcW w:w="1177" w:type="pct"/>
        </w:tcPr>
        <w:p w14:paraId="0D6AA68B" w14:textId="77777777" w:rsidR="00CC4762" w:rsidRPr="00F65BB2" w:rsidRDefault="00CC4762" w:rsidP="00CC476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4F83D885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0163EBC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7172A9" w14:textId="46979201" w:rsidR="00CC4762" w:rsidRPr="00F65BB2" w:rsidRDefault="00CC4762" w:rsidP="00CC476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65BB2">
            <w:rPr>
              <w:rFonts w:ascii="Arial" w:hAnsi="Arial" w:cs="Arial"/>
              <w:bCs/>
              <w:sz w:val="18"/>
              <w:szCs w:val="18"/>
            </w:rPr>
            <w:t>G</w:t>
          </w:r>
          <w:r w:rsidR="006563DB">
            <w:rPr>
              <w:rFonts w:ascii="Arial" w:hAnsi="Arial" w:cs="Arial"/>
              <w:bCs/>
              <w:sz w:val="18"/>
              <w:szCs w:val="18"/>
            </w:rPr>
            <w:t>R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A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FR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02</w:t>
          </w:r>
          <w:r w:rsidR="00AD22B8">
            <w:rPr>
              <w:rFonts w:ascii="Arial" w:hAnsi="Arial" w:cs="Arial"/>
              <w:bCs/>
              <w:sz w:val="18"/>
              <w:szCs w:val="18"/>
            </w:rPr>
            <w:t>-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V</w:t>
          </w:r>
          <w:r w:rsidR="00976F62">
            <w:rPr>
              <w:rFonts w:ascii="Arial" w:hAnsi="Arial" w:cs="Arial"/>
              <w:bCs/>
              <w:sz w:val="18"/>
              <w:szCs w:val="18"/>
            </w:rPr>
            <w:t>4</w:t>
          </w:r>
        </w:p>
      </w:tc>
      <w:tc>
        <w:tcPr>
          <w:tcW w:w="1129" w:type="pct"/>
        </w:tcPr>
        <w:p w14:paraId="5B48985B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65BB2">
            <w:rPr>
              <w:rFonts w:ascii="Arial" w:hAnsi="Arial" w:cs="Arial"/>
              <w:b/>
              <w:sz w:val="18"/>
              <w:szCs w:val="18"/>
            </w:rPr>
            <w:t>FECHA DE APROBACIÓN</w:t>
          </w:r>
        </w:p>
        <w:p w14:paraId="0B09C888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15ECB59" w14:textId="14F30EE3" w:rsidR="00CC4762" w:rsidRPr="00F65BB2" w:rsidRDefault="00976F62" w:rsidP="00CC476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2026</w:t>
          </w:r>
        </w:p>
      </w:tc>
    </w:tr>
    <w:tr w:rsidR="003E13FE" w:rsidRPr="009C6B9E" w14:paraId="3D9C4C68" w14:textId="77777777" w:rsidTr="005625E9">
      <w:trPr>
        <w:trHeight w:val="869"/>
      </w:trPr>
      <w:tc>
        <w:tcPr>
          <w:tcW w:w="1040" w:type="pct"/>
          <w:vMerge/>
          <w:shd w:val="clear" w:color="auto" w:fill="FFFFFF"/>
        </w:tcPr>
        <w:p w14:paraId="645D8937" w14:textId="77777777" w:rsidR="003E13FE" w:rsidRPr="00796D03" w:rsidRDefault="003E13FE" w:rsidP="003E13FE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4" w:type="pct"/>
        </w:tcPr>
        <w:p w14:paraId="7365F34C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29338F2A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A080F1B" w14:textId="77777777" w:rsidR="003E13FE" w:rsidRPr="005625E9" w:rsidRDefault="003E13F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77" w:type="pct"/>
        </w:tcPr>
        <w:p w14:paraId="62385845" w14:textId="77777777" w:rsidR="003E13FE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2A0E8C">
            <w:rPr>
              <w:rFonts w:ascii="Arial" w:hAnsi="Arial" w:cs="Arial"/>
              <w:b/>
              <w:sz w:val="18"/>
              <w:szCs w:val="18"/>
            </w:rPr>
            <w:t>REVISÓ</w:t>
          </w:r>
        </w:p>
        <w:p w14:paraId="269F4AA0" w14:textId="77777777" w:rsidR="002A0E8C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7FEA3C2" w14:textId="648A0802" w:rsidR="002A0E8C" w:rsidRPr="002A0E8C" w:rsidRDefault="004E161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2A0E8C" w:rsidRPr="002A0E8C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1129" w:type="pct"/>
        </w:tcPr>
        <w:p w14:paraId="0EDD15D5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529B4360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974A027" w14:textId="77777777" w:rsidR="0075348D" w:rsidRPr="005625E9" w:rsidRDefault="0075348D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7A30CFAE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302C17E9" w14:textId="77777777" w:rsidR="003E13FE" w:rsidRDefault="003E13FE" w:rsidP="005625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108A7"/>
    <w:multiLevelType w:val="hybridMultilevel"/>
    <w:tmpl w:val="64103EF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516131C4"/>
    <w:multiLevelType w:val="hybridMultilevel"/>
    <w:tmpl w:val="B9826A4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25415">
    <w:abstractNumId w:val="4"/>
  </w:num>
  <w:num w:numId="2" w16cid:durableId="1170483343">
    <w:abstractNumId w:val="3"/>
  </w:num>
  <w:num w:numId="3" w16cid:durableId="1746998660">
    <w:abstractNumId w:val="2"/>
  </w:num>
  <w:num w:numId="4" w16cid:durableId="1612204407">
    <w:abstractNumId w:val="0"/>
  </w:num>
  <w:num w:numId="5" w16cid:durableId="896017634">
    <w:abstractNumId w:val="5"/>
  </w:num>
  <w:num w:numId="6" w16cid:durableId="181529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75"/>
    <w:rsid w:val="0000352B"/>
    <w:rsid w:val="00043F4B"/>
    <w:rsid w:val="00060065"/>
    <w:rsid w:val="00076765"/>
    <w:rsid w:val="00084E7F"/>
    <w:rsid w:val="000A0FD1"/>
    <w:rsid w:val="000B2221"/>
    <w:rsid w:val="000B3AB8"/>
    <w:rsid w:val="000B6AD9"/>
    <w:rsid w:val="000B76EA"/>
    <w:rsid w:val="000C567A"/>
    <w:rsid w:val="000E26D7"/>
    <w:rsid w:val="00123774"/>
    <w:rsid w:val="00141A19"/>
    <w:rsid w:val="00145942"/>
    <w:rsid w:val="0018129B"/>
    <w:rsid w:val="001877B8"/>
    <w:rsid w:val="001A6700"/>
    <w:rsid w:val="001D3431"/>
    <w:rsid w:val="00210A31"/>
    <w:rsid w:val="002179DD"/>
    <w:rsid w:val="0025485A"/>
    <w:rsid w:val="0026192D"/>
    <w:rsid w:val="0026258A"/>
    <w:rsid w:val="00282824"/>
    <w:rsid w:val="002A0E8C"/>
    <w:rsid w:val="002A36AC"/>
    <w:rsid w:val="002D0A3F"/>
    <w:rsid w:val="002F3469"/>
    <w:rsid w:val="00330675"/>
    <w:rsid w:val="003315EA"/>
    <w:rsid w:val="003C2221"/>
    <w:rsid w:val="003E13FE"/>
    <w:rsid w:val="003F4076"/>
    <w:rsid w:val="00400609"/>
    <w:rsid w:val="004537FC"/>
    <w:rsid w:val="00454FE2"/>
    <w:rsid w:val="00457DF9"/>
    <w:rsid w:val="00473D86"/>
    <w:rsid w:val="00482BE3"/>
    <w:rsid w:val="004D1D45"/>
    <w:rsid w:val="004D575C"/>
    <w:rsid w:val="004E161E"/>
    <w:rsid w:val="00515CD2"/>
    <w:rsid w:val="00520748"/>
    <w:rsid w:val="00537135"/>
    <w:rsid w:val="0054674A"/>
    <w:rsid w:val="005573CC"/>
    <w:rsid w:val="005625E9"/>
    <w:rsid w:val="0057076B"/>
    <w:rsid w:val="005725A7"/>
    <w:rsid w:val="00575AD1"/>
    <w:rsid w:val="00586AAB"/>
    <w:rsid w:val="00594453"/>
    <w:rsid w:val="005953C9"/>
    <w:rsid w:val="005A79DB"/>
    <w:rsid w:val="005D190C"/>
    <w:rsid w:val="005E1DF6"/>
    <w:rsid w:val="005F56A3"/>
    <w:rsid w:val="00616C4D"/>
    <w:rsid w:val="006261BA"/>
    <w:rsid w:val="00637770"/>
    <w:rsid w:val="00637C59"/>
    <w:rsid w:val="00652C4D"/>
    <w:rsid w:val="006563DB"/>
    <w:rsid w:val="00661B04"/>
    <w:rsid w:val="0068299E"/>
    <w:rsid w:val="006877D1"/>
    <w:rsid w:val="00694EAC"/>
    <w:rsid w:val="006A4273"/>
    <w:rsid w:val="006D0173"/>
    <w:rsid w:val="00701B6B"/>
    <w:rsid w:val="007156C0"/>
    <w:rsid w:val="007506E8"/>
    <w:rsid w:val="00752F3B"/>
    <w:rsid w:val="0075348D"/>
    <w:rsid w:val="007B4EB6"/>
    <w:rsid w:val="007B5FD4"/>
    <w:rsid w:val="007C44B5"/>
    <w:rsid w:val="007E761A"/>
    <w:rsid w:val="0081142D"/>
    <w:rsid w:val="0083503B"/>
    <w:rsid w:val="008516B3"/>
    <w:rsid w:val="00875103"/>
    <w:rsid w:val="0089358E"/>
    <w:rsid w:val="008B0E64"/>
    <w:rsid w:val="008B6B74"/>
    <w:rsid w:val="008D1062"/>
    <w:rsid w:val="00976F62"/>
    <w:rsid w:val="00983976"/>
    <w:rsid w:val="00986785"/>
    <w:rsid w:val="009C0525"/>
    <w:rsid w:val="009C6E0D"/>
    <w:rsid w:val="009D7177"/>
    <w:rsid w:val="009E3728"/>
    <w:rsid w:val="009F38A6"/>
    <w:rsid w:val="009F6B7E"/>
    <w:rsid w:val="00A002D9"/>
    <w:rsid w:val="00A1163F"/>
    <w:rsid w:val="00A1338F"/>
    <w:rsid w:val="00A17B50"/>
    <w:rsid w:val="00A268C9"/>
    <w:rsid w:val="00A5416A"/>
    <w:rsid w:val="00A60513"/>
    <w:rsid w:val="00A6379B"/>
    <w:rsid w:val="00A63E54"/>
    <w:rsid w:val="00A65780"/>
    <w:rsid w:val="00A73EF9"/>
    <w:rsid w:val="00AB49FD"/>
    <w:rsid w:val="00AB4C2C"/>
    <w:rsid w:val="00AC38D8"/>
    <w:rsid w:val="00AC7569"/>
    <w:rsid w:val="00AD22B8"/>
    <w:rsid w:val="00AE1BE5"/>
    <w:rsid w:val="00AE6F2E"/>
    <w:rsid w:val="00AF0E56"/>
    <w:rsid w:val="00AF2D3B"/>
    <w:rsid w:val="00AF52AE"/>
    <w:rsid w:val="00B0738A"/>
    <w:rsid w:val="00B125ED"/>
    <w:rsid w:val="00B27830"/>
    <w:rsid w:val="00B44611"/>
    <w:rsid w:val="00B5627E"/>
    <w:rsid w:val="00B84706"/>
    <w:rsid w:val="00BA14DB"/>
    <w:rsid w:val="00BA2CC1"/>
    <w:rsid w:val="00BC0B89"/>
    <w:rsid w:val="00BE1C5D"/>
    <w:rsid w:val="00BF31D2"/>
    <w:rsid w:val="00C06430"/>
    <w:rsid w:val="00C62C44"/>
    <w:rsid w:val="00C7698F"/>
    <w:rsid w:val="00CB5FA1"/>
    <w:rsid w:val="00CC4762"/>
    <w:rsid w:val="00CD0C65"/>
    <w:rsid w:val="00CE111E"/>
    <w:rsid w:val="00CE5BBA"/>
    <w:rsid w:val="00D07C43"/>
    <w:rsid w:val="00D3210E"/>
    <w:rsid w:val="00D53CB1"/>
    <w:rsid w:val="00D6540D"/>
    <w:rsid w:val="00D75FD6"/>
    <w:rsid w:val="00D77B87"/>
    <w:rsid w:val="00DC47AE"/>
    <w:rsid w:val="00DD43D4"/>
    <w:rsid w:val="00DD7071"/>
    <w:rsid w:val="00E0178A"/>
    <w:rsid w:val="00E157F4"/>
    <w:rsid w:val="00E24AF2"/>
    <w:rsid w:val="00E32866"/>
    <w:rsid w:val="00E3423E"/>
    <w:rsid w:val="00E43B0E"/>
    <w:rsid w:val="00E514A7"/>
    <w:rsid w:val="00E65411"/>
    <w:rsid w:val="00EB0040"/>
    <w:rsid w:val="00EB4DAE"/>
    <w:rsid w:val="00EE1495"/>
    <w:rsid w:val="00EF1AAD"/>
    <w:rsid w:val="00EF30DE"/>
    <w:rsid w:val="00F0153A"/>
    <w:rsid w:val="00F05C7B"/>
    <w:rsid w:val="00F065D1"/>
    <w:rsid w:val="00F46FEB"/>
    <w:rsid w:val="00F51CB8"/>
    <w:rsid w:val="00F65BB2"/>
    <w:rsid w:val="00F669E7"/>
    <w:rsid w:val="00F8160B"/>
    <w:rsid w:val="00F83F3D"/>
    <w:rsid w:val="00FD178E"/>
    <w:rsid w:val="00FD7CCE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42B82E"/>
  <w15:chartTrackingRefBased/>
  <w15:docId w15:val="{3FA8527C-5C66-4F58-9445-81F40B69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7177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537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7FC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E13F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AS&#205;S%20-%20Formatos\Formato%20REINTEGRO%20Y%20TRANSF.%20INTERN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REINTEGRO Y TRANSF. INTERNA</Template>
  <TotalTime>20</TotalTime>
  <Pages>2</Pages>
  <Words>290</Words>
  <Characters>2594</Characters>
  <Application>Microsoft Office Word</Application>
  <DocSecurity>0</DocSecurity>
  <Lines>103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dc:description/>
  <cp:lastModifiedBy>Maria Islena Cortes Ruiz</cp:lastModifiedBy>
  <cp:revision>38</cp:revision>
  <cp:lastPrinted>2017-07-04T14:35:00Z</cp:lastPrinted>
  <dcterms:created xsi:type="dcterms:W3CDTF">2019-08-22T20:53:00Z</dcterms:created>
  <dcterms:modified xsi:type="dcterms:W3CDTF">2026-02-24T19:37:00Z</dcterms:modified>
</cp:coreProperties>
</file>