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(dd/mm/aaaa)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77777777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7097E0C6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F891DB6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A45AB35" w14:textId="77777777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  <w:r w:rsidRPr="00BB5534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  <w:r w:rsidR="00BB5534" w:rsidRPr="00BB5534">
        <w:rPr>
          <w:rFonts w:ascii="Arial" w:hAnsi="Arial" w:cs="Arial"/>
          <w:sz w:val="20"/>
          <w:szCs w:val="20"/>
        </w:rPr>
        <w:t>_____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77777777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  <w:r w:rsidR="008B1503" w:rsidRPr="00BB5534">
        <w:rPr>
          <w:rFonts w:ascii="Arial" w:hAnsi="Arial" w:cs="Arial"/>
          <w:sz w:val="20"/>
          <w:szCs w:val="20"/>
        </w:rPr>
        <w:t>_______________________________________________________________________________</w:t>
      </w:r>
      <w:r w:rsidR="00BB5534" w:rsidRPr="00BB5534">
        <w:rPr>
          <w:rFonts w:ascii="Arial" w:hAnsi="Arial" w:cs="Arial"/>
          <w:sz w:val="20"/>
          <w:szCs w:val="20"/>
        </w:rPr>
        <w:t>__________</w:t>
      </w:r>
    </w:p>
    <w:p w14:paraId="16695679" w14:textId="77777777" w:rsidR="00E0526F" w:rsidRPr="00BB5534" w:rsidRDefault="008B1503" w:rsidP="00E052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59F1CCE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F25A60">
        <w:tc>
          <w:tcPr>
            <w:tcW w:w="814" w:type="pct"/>
          </w:tcPr>
          <w:p w14:paraId="3F863466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1A9511FC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63DFBDB9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2353" w:type="pct"/>
          </w:tcPr>
          <w:p w14:paraId="197E3F7F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687" w:type="pct"/>
          </w:tcPr>
          <w:p w14:paraId="1B56A416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</w:p>
        </w:tc>
        <w:tc>
          <w:tcPr>
            <w:tcW w:w="1146" w:type="pct"/>
            <w:hideMark/>
          </w:tcPr>
          <w:p w14:paraId="65E19544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AD94A7D" w14:textId="77777777" w:rsidTr="005E0E34">
        <w:trPr>
          <w:trHeight w:val="226"/>
        </w:trPr>
        <w:tc>
          <w:tcPr>
            <w:tcW w:w="1458" w:type="pct"/>
          </w:tcPr>
          <w:p w14:paraId="3610C171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E80CE17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0576C8D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3BD9D302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6C052B4E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05EA9498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30E63F5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F3BE3A7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D5B523D" w14:textId="2CFDAC92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0B710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</w:t>
            </w:r>
          </w:p>
        </w:tc>
        <w:tc>
          <w:tcPr>
            <w:tcW w:w="145" w:type="pct"/>
          </w:tcPr>
          <w:p w14:paraId="536EAE39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55EF094F" w14:textId="77777777" w:rsidR="000B7105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  <w:p w14:paraId="4880AA4D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9F439EA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4E45029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2DEE122D" w14:textId="77777777" w:rsidTr="005E0E34">
        <w:trPr>
          <w:trHeight w:val="225"/>
        </w:trPr>
        <w:tc>
          <w:tcPr>
            <w:tcW w:w="1458" w:type="pct"/>
            <w:vAlign w:val="center"/>
            <w:hideMark/>
          </w:tcPr>
          <w:p w14:paraId="11C1A1C7" w14:textId="77777777" w:rsidR="00E0526F" w:rsidRDefault="00711EA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rofesor</w:t>
            </w:r>
          </w:p>
          <w:p w14:paraId="500DB0E8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3448423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7F5A1F" w:rsidRPr="00BB5534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681C2FC3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7CB3B1E" w14:textId="0AAF5D45" w:rsidR="00E0526F" w:rsidRDefault="00711EA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del Decano(a) o </w:t>
            </w:r>
            <w:r w:rsidR="0090636E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Gestor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(a) </w:t>
            </w:r>
            <w:r w:rsidR="00BE59D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Académico(a)</w:t>
            </w:r>
          </w:p>
          <w:p w14:paraId="58AB2BC6" w14:textId="77777777" w:rsidR="000C4C2B" w:rsidRDefault="000C4C2B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12DB4C3" w14:textId="77777777" w:rsidR="007F5A1F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C613544" w14:textId="6065D734" w:rsidR="007F5A1F" w:rsidRPr="00BB5534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8453AFB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8DBBD9A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78B3D108" w14:textId="77777777" w:rsidR="000B7105" w:rsidRDefault="000B7105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7568B257" w:rsidR="000B7105" w:rsidRPr="00335F69" w:rsidRDefault="00335F69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213C1081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1C2F365E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A4576AF" w14:textId="77777777" w:rsidR="0056628E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p w14:paraId="06D33A1D" w14:textId="77777777" w:rsidR="00711EAC" w:rsidRDefault="00711EAC" w:rsidP="002332CE">
      <w:pPr>
        <w:jc w:val="both"/>
        <w:rPr>
          <w:rFonts w:ascii="Arial" w:hAnsi="Arial" w:cs="Arial"/>
          <w:sz w:val="20"/>
          <w:szCs w:val="20"/>
        </w:rPr>
      </w:pPr>
    </w:p>
    <w:sectPr w:rsidR="00711EAC" w:rsidSect="006F0D00">
      <w:headerReference w:type="default" r:id="rId7"/>
      <w:foot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0BA7A" w14:textId="77777777" w:rsidR="00EB2729" w:rsidRDefault="00EB2729">
      <w:r>
        <w:separator/>
      </w:r>
    </w:p>
  </w:endnote>
  <w:endnote w:type="continuationSeparator" w:id="0">
    <w:p w14:paraId="5B265663" w14:textId="77777777" w:rsidR="00EB2729" w:rsidRDefault="00EB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9627E" w14:textId="77777777" w:rsidR="00EB2729" w:rsidRDefault="00EB2729">
      <w:r>
        <w:separator/>
      </w:r>
    </w:p>
  </w:footnote>
  <w:footnote w:type="continuationSeparator" w:id="0">
    <w:p w14:paraId="5C533BF6" w14:textId="77777777" w:rsidR="00EB2729" w:rsidRDefault="00EB2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46CA2ABD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7418DD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02C72E73" w:rsidR="00BB5534" w:rsidRPr="00172817" w:rsidRDefault="007418DD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60065"/>
    <w:rsid w:val="00076765"/>
    <w:rsid w:val="00084E7F"/>
    <w:rsid w:val="000A0FD1"/>
    <w:rsid w:val="000B3AB8"/>
    <w:rsid w:val="000B6AD9"/>
    <w:rsid w:val="000B7105"/>
    <w:rsid w:val="000B76EA"/>
    <w:rsid w:val="000C4C2B"/>
    <w:rsid w:val="000D7F8B"/>
    <w:rsid w:val="000E7D8F"/>
    <w:rsid w:val="000F7347"/>
    <w:rsid w:val="00157078"/>
    <w:rsid w:val="00172817"/>
    <w:rsid w:val="001877B8"/>
    <w:rsid w:val="001A5867"/>
    <w:rsid w:val="001C727C"/>
    <w:rsid w:val="002179DD"/>
    <w:rsid w:val="00217F0D"/>
    <w:rsid w:val="00221096"/>
    <w:rsid w:val="002332CE"/>
    <w:rsid w:val="00250382"/>
    <w:rsid w:val="0026192D"/>
    <w:rsid w:val="0028391A"/>
    <w:rsid w:val="002D0A3F"/>
    <w:rsid w:val="002D25EA"/>
    <w:rsid w:val="003315EA"/>
    <w:rsid w:val="00335F69"/>
    <w:rsid w:val="0033706B"/>
    <w:rsid w:val="00344441"/>
    <w:rsid w:val="003C2221"/>
    <w:rsid w:val="003E2BA7"/>
    <w:rsid w:val="00414A5C"/>
    <w:rsid w:val="00454FE2"/>
    <w:rsid w:val="0047224E"/>
    <w:rsid w:val="004D178E"/>
    <w:rsid w:val="00515CD2"/>
    <w:rsid w:val="00520748"/>
    <w:rsid w:val="00537135"/>
    <w:rsid w:val="005573CC"/>
    <w:rsid w:val="0056628E"/>
    <w:rsid w:val="005E0E34"/>
    <w:rsid w:val="005E1DF6"/>
    <w:rsid w:val="005F6746"/>
    <w:rsid w:val="006261BA"/>
    <w:rsid w:val="0064696D"/>
    <w:rsid w:val="00684FF2"/>
    <w:rsid w:val="00685FA4"/>
    <w:rsid w:val="006877D1"/>
    <w:rsid w:val="00693126"/>
    <w:rsid w:val="00694EAC"/>
    <w:rsid w:val="006A4273"/>
    <w:rsid w:val="006E4277"/>
    <w:rsid w:val="006E45AA"/>
    <w:rsid w:val="006F0D00"/>
    <w:rsid w:val="00701B6B"/>
    <w:rsid w:val="00711EAC"/>
    <w:rsid w:val="007418DD"/>
    <w:rsid w:val="00741B06"/>
    <w:rsid w:val="00781966"/>
    <w:rsid w:val="007B4FB9"/>
    <w:rsid w:val="007E2A90"/>
    <w:rsid w:val="007F0D80"/>
    <w:rsid w:val="007F5A1F"/>
    <w:rsid w:val="0081142D"/>
    <w:rsid w:val="00875103"/>
    <w:rsid w:val="008B1503"/>
    <w:rsid w:val="008B58D9"/>
    <w:rsid w:val="0090636E"/>
    <w:rsid w:val="00910D3D"/>
    <w:rsid w:val="0091774B"/>
    <w:rsid w:val="009262E0"/>
    <w:rsid w:val="00951AAD"/>
    <w:rsid w:val="009671F6"/>
    <w:rsid w:val="00982643"/>
    <w:rsid w:val="009C6E0D"/>
    <w:rsid w:val="009D006E"/>
    <w:rsid w:val="009D375F"/>
    <w:rsid w:val="009F6B7E"/>
    <w:rsid w:val="00A1338F"/>
    <w:rsid w:val="00A17B50"/>
    <w:rsid w:val="00A53CB8"/>
    <w:rsid w:val="00A6379B"/>
    <w:rsid w:val="00A63E54"/>
    <w:rsid w:val="00A73EF9"/>
    <w:rsid w:val="00AC7569"/>
    <w:rsid w:val="00AE6F2E"/>
    <w:rsid w:val="00AF2D3B"/>
    <w:rsid w:val="00AF51E1"/>
    <w:rsid w:val="00AF52AE"/>
    <w:rsid w:val="00B125ED"/>
    <w:rsid w:val="00B23C4F"/>
    <w:rsid w:val="00B27830"/>
    <w:rsid w:val="00B352E2"/>
    <w:rsid w:val="00B5627E"/>
    <w:rsid w:val="00B66EEA"/>
    <w:rsid w:val="00BB5534"/>
    <w:rsid w:val="00BC2759"/>
    <w:rsid w:val="00BD0BE4"/>
    <w:rsid w:val="00BE59D5"/>
    <w:rsid w:val="00C06430"/>
    <w:rsid w:val="00C26173"/>
    <w:rsid w:val="00C411CF"/>
    <w:rsid w:val="00CB478E"/>
    <w:rsid w:val="00CB5FA1"/>
    <w:rsid w:val="00CD1DB4"/>
    <w:rsid w:val="00CE111E"/>
    <w:rsid w:val="00CE5BBA"/>
    <w:rsid w:val="00D07C43"/>
    <w:rsid w:val="00D36E69"/>
    <w:rsid w:val="00D53CB1"/>
    <w:rsid w:val="00D54EB8"/>
    <w:rsid w:val="00D6540D"/>
    <w:rsid w:val="00D77B87"/>
    <w:rsid w:val="00D9140C"/>
    <w:rsid w:val="00DC47AE"/>
    <w:rsid w:val="00DD43D4"/>
    <w:rsid w:val="00DE3500"/>
    <w:rsid w:val="00DE68F0"/>
    <w:rsid w:val="00E0178A"/>
    <w:rsid w:val="00E0526F"/>
    <w:rsid w:val="00E17C29"/>
    <w:rsid w:val="00E3423E"/>
    <w:rsid w:val="00E43B0E"/>
    <w:rsid w:val="00E65411"/>
    <w:rsid w:val="00EB1E1F"/>
    <w:rsid w:val="00EB2729"/>
    <w:rsid w:val="00EB4DAE"/>
    <w:rsid w:val="00EB78DE"/>
    <w:rsid w:val="00ED04A3"/>
    <w:rsid w:val="00EF00F0"/>
    <w:rsid w:val="00EF1AAD"/>
    <w:rsid w:val="00F0153A"/>
    <w:rsid w:val="00F026BA"/>
    <w:rsid w:val="00F51CB8"/>
    <w:rsid w:val="00F52B86"/>
    <w:rsid w:val="00F65EC2"/>
    <w:rsid w:val="00F75688"/>
    <w:rsid w:val="00F8160B"/>
    <w:rsid w:val="00FC44B9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45</TotalTime>
  <Pages>1</Pages>
  <Words>117</Words>
  <Characters>1182</Characters>
  <Application>Microsoft Office Word</Application>
  <DocSecurity>0</DocSecurity>
  <Lines>77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Maria Islena Cortes Ruiz</cp:lastModifiedBy>
  <cp:revision>48</cp:revision>
  <cp:lastPrinted>1900-01-01T05:00:00Z</cp:lastPrinted>
  <dcterms:created xsi:type="dcterms:W3CDTF">2019-08-22T20:50:00Z</dcterms:created>
  <dcterms:modified xsi:type="dcterms:W3CDTF">2026-02-24T19:36:00Z</dcterms:modified>
</cp:coreProperties>
</file>