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14874" w14:textId="28D02F71" w:rsidR="002F321D" w:rsidRPr="00DF2D8A" w:rsidRDefault="002F321D" w:rsidP="002F321D">
      <w:pPr>
        <w:pStyle w:val="Ttulo2"/>
        <w:rPr>
          <w:rFonts w:ascii="Arial" w:eastAsia="Batang" w:hAnsi="Arial" w:cs="Arial"/>
          <w:sz w:val="20"/>
        </w:rPr>
      </w:pPr>
      <w:r w:rsidRPr="005A1E6B">
        <w:rPr>
          <w:rFonts w:ascii="Arial" w:eastAsia="Batang" w:hAnsi="Arial" w:cs="Arial"/>
          <w:b/>
          <w:bCs/>
          <w:sz w:val="20"/>
        </w:rPr>
        <w:t>Medio de Recepción:</w:t>
      </w:r>
      <w:r w:rsidRPr="00DF2D8A">
        <w:rPr>
          <w:rFonts w:ascii="Arial" w:eastAsia="Batang" w:hAnsi="Arial" w:cs="Arial"/>
          <w:sz w:val="20"/>
        </w:rPr>
        <w:t xml:space="preserve"> Presencial: ___ Correo electrónico: ___ WhatsApp Institucional: ___</w:t>
      </w:r>
    </w:p>
    <w:p w14:paraId="2E0F8010" w14:textId="77777777" w:rsidR="002F321D" w:rsidRDefault="002F321D" w:rsidP="002F0525">
      <w:pPr>
        <w:pStyle w:val="Ttulo2"/>
        <w:ind w:left="-567" w:firstLine="567"/>
        <w:rPr>
          <w:rFonts w:ascii="Arial" w:eastAsia="Batang" w:hAnsi="Arial" w:cs="Arial"/>
          <w:szCs w:val="24"/>
        </w:rPr>
      </w:pPr>
    </w:p>
    <w:p w14:paraId="713D9C04" w14:textId="55B8CFFA" w:rsidR="00B9057D" w:rsidRDefault="002F0525" w:rsidP="002F0525">
      <w:pPr>
        <w:pStyle w:val="Ttulo2"/>
        <w:ind w:left="-567" w:firstLine="567"/>
        <w:rPr>
          <w:rFonts w:ascii="Arial" w:eastAsia="Batang" w:hAnsi="Arial" w:cs="Arial"/>
          <w:szCs w:val="24"/>
        </w:rPr>
      </w:pPr>
      <w:r w:rsidRPr="005A1E6B">
        <w:rPr>
          <w:rFonts w:ascii="Arial" w:eastAsia="Batang" w:hAnsi="Arial" w:cs="Arial"/>
          <w:b/>
          <w:bCs/>
          <w:szCs w:val="24"/>
        </w:rPr>
        <w:t>Fecha:</w:t>
      </w:r>
      <w:r>
        <w:rPr>
          <w:rFonts w:ascii="Arial" w:eastAsia="Batang" w:hAnsi="Arial" w:cs="Arial"/>
          <w:szCs w:val="24"/>
        </w:rPr>
        <w:t xml:space="preserve"> DD / MM / AAAA</w:t>
      </w:r>
    </w:p>
    <w:p w14:paraId="63972C67" w14:textId="77777777" w:rsidR="00B9057D" w:rsidRPr="00B9057D" w:rsidRDefault="00B9057D" w:rsidP="00B9057D">
      <w:pPr>
        <w:spacing w:line="360" w:lineRule="auto"/>
        <w:jc w:val="both"/>
        <w:rPr>
          <w:rFonts w:ascii="Arial" w:eastAsia="Batang" w:hAnsi="Arial" w:cs="Arial"/>
          <w:lang w:val="es-ES_tradnl"/>
        </w:rPr>
      </w:pPr>
    </w:p>
    <w:p w14:paraId="398F5B70" w14:textId="77777777" w:rsidR="00B9057D" w:rsidRPr="00B9057D" w:rsidRDefault="00B9057D" w:rsidP="00B9057D">
      <w:pPr>
        <w:spacing w:line="360" w:lineRule="auto"/>
        <w:jc w:val="both"/>
        <w:rPr>
          <w:rFonts w:ascii="Arial" w:eastAsia="Batang" w:hAnsi="Arial" w:cs="Arial"/>
          <w:lang w:val="es-ES_tradnl"/>
        </w:rPr>
      </w:pPr>
      <w:r>
        <w:rPr>
          <w:rFonts w:ascii="Arial" w:eastAsia="Batang" w:hAnsi="Arial" w:cs="Arial"/>
          <w:lang w:val="es-ES_tradnl"/>
        </w:rPr>
        <w:t>Yo</w:t>
      </w:r>
      <w:r w:rsidRPr="00B9057D">
        <w:rPr>
          <w:rFonts w:ascii="Arial" w:eastAsia="Batang" w:hAnsi="Arial" w:cs="Arial"/>
          <w:lang w:val="es-ES_tradnl"/>
        </w:rPr>
        <w:t>_____________________________________</w:t>
      </w:r>
      <w:r>
        <w:rPr>
          <w:rFonts w:ascii="Arial" w:eastAsia="Batang" w:hAnsi="Arial" w:cs="Arial"/>
          <w:lang w:val="es-ES_tradnl"/>
        </w:rPr>
        <w:t>_____</w:t>
      </w:r>
      <w:r w:rsidRPr="00B9057D">
        <w:rPr>
          <w:rFonts w:ascii="Arial" w:eastAsia="Batang" w:hAnsi="Arial" w:cs="Arial"/>
          <w:lang w:val="es-ES_tradnl"/>
        </w:rPr>
        <w:t>__ID______________________</w:t>
      </w:r>
    </w:p>
    <w:p w14:paraId="4BB3A05E" w14:textId="77777777" w:rsidR="00B9057D" w:rsidRPr="00B9057D" w:rsidRDefault="00B9057D" w:rsidP="00B9057D">
      <w:pPr>
        <w:spacing w:line="360" w:lineRule="auto"/>
        <w:jc w:val="both"/>
        <w:rPr>
          <w:rFonts w:ascii="Arial" w:hAnsi="Arial" w:cs="Arial"/>
          <w:lang w:val="es-CO"/>
        </w:rPr>
      </w:pPr>
      <w:r w:rsidRPr="00B9057D">
        <w:rPr>
          <w:rFonts w:ascii="Arial" w:eastAsia="Batang" w:hAnsi="Arial" w:cs="Arial"/>
          <w:lang w:val="es-ES_tradnl"/>
        </w:rPr>
        <w:t>identificado (a) con documento de identidad, CC___, CE___, TI___, número________________</w:t>
      </w:r>
      <w:r>
        <w:rPr>
          <w:rFonts w:ascii="Arial" w:eastAsia="Batang" w:hAnsi="Arial" w:cs="Arial"/>
          <w:lang w:val="es-ES_tradnl"/>
        </w:rPr>
        <w:t xml:space="preserve">, </w:t>
      </w:r>
      <w:r w:rsidRPr="00B9057D">
        <w:rPr>
          <w:rFonts w:ascii="Arial" w:eastAsia="Batang" w:hAnsi="Arial" w:cs="Arial"/>
          <w:lang w:val="es-ES_tradnl"/>
        </w:rPr>
        <w:t>del programa de ___________________________________________________________</w:t>
      </w:r>
      <w:r>
        <w:rPr>
          <w:rFonts w:ascii="Arial" w:eastAsia="Batang" w:hAnsi="Arial" w:cs="Arial"/>
          <w:lang w:val="es-ES_tradnl"/>
        </w:rPr>
        <w:t>_____</w:t>
      </w:r>
      <w:r w:rsidRPr="00B9057D">
        <w:rPr>
          <w:rFonts w:ascii="Arial" w:eastAsia="Batang" w:hAnsi="Arial" w:cs="Arial"/>
          <w:lang w:val="es-ES_tradnl"/>
        </w:rPr>
        <w:t xml:space="preserve">_____, </w:t>
      </w:r>
      <w:r>
        <w:rPr>
          <w:rFonts w:ascii="Arial" w:eastAsia="Batang" w:hAnsi="Arial" w:cs="Arial"/>
          <w:lang w:val="es-ES_tradnl"/>
        </w:rPr>
        <w:t>s</w:t>
      </w:r>
      <w:r w:rsidRPr="00B9057D">
        <w:rPr>
          <w:rFonts w:ascii="Arial" w:eastAsia="Batang" w:hAnsi="Arial" w:cs="Arial"/>
          <w:lang w:val="es-ES_tradnl"/>
        </w:rPr>
        <w:t>olicito mi traslado del plan de estudio ________________ al plan de estudios_______________</w:t>
      </w:r>
      <w:r>
        <w:rPr>
          <w:rFonts w:ascii="Arial" w:eastAsia="Batang" w:hAnsi="Arial" w:cs="Arial"/>
          <w:lang w:val="es-ES_tradnl"/>
        </w:rPr>
        <w:t xml:space="preserve"> </w:t>
      </w:r>
      <w:r w:rsidRPr="00B9057D">
        <w:rPr>
          <w:rFonts w:ascii="Arial" w:hAnsi="Arial" w:cs="Arial"/>
          <w:lang w:val="es-CO"/>
        </w:rPr>
        <w:t>del mismo programa y que éste se haga efectivo para el período ___________</w:t>
      </w:r>
      <w:r>
        <w:rPr>
          <w:rFonts w:ascii="Arial" w:hAnsi="Arial" w:cs="Arial"/>
          <w:lang w:val="es-CO"/>
        </w:rPr>
        <w:t>.</w:t>
      </w:r>
    </w:p>
    <w:p w14:paraId="451C1755" w14:textId="77777777" w:rsidR="00B9057D" w:rsidRPr="00A43E12" w:rsidRDefault="00B9057D" w:rsidP="00A43E12">
      <w:pPr>
        <w:jc w:val="both"/>
        <w:rPr>
          <w:rFonts w:ascii="Arial" w:hAnsi="Arial" w:cs="Arial"/>
          <w:sz w:val="12"/>
          <w:szCs w:val="12"/>
          <w:lang w:val="es-CO"/>
        </w:rPr>
      </w:pPr>
    </w:p>
    <w:p w14:paraId="61B7E1E8" w14:textId="26752F91" w:rsidR="00B9057D" w:rsidRPr="00B9057D" w:rsidRDefault="00B9057D" w:rsidP="00B9057D">
      <w:pPr>
        <w:spacing w:line="360" w:lineRule="auto"/>
        <w:jc w:val="both"/>
        <w:rPr>
          <w:rFonts w:ascii="Arial" w:hAnsi="Arial" w:cs="Arial"/>
          <w:lang w:val="es-CO"/>
        </w:rPr>
      </w:pPr>
      <w:r w:rsidRPr="00B9057D">
        <w:rPr>
          <w:rFonts w:ascii="Arial" w:hAnsi="Arial" w:cs="Arial"/>
          <w:lang w:val="es-CO"/>
        </w:rPr>
        <w:t>Esta solicitud la realiz</w:t>
      </w:r>
      <w:r w:rsidR="00A43E12">
        <w:rPr>
          <w:rFonts w:ascii="Arial" w:hAnsi="Arial" w:cs="Arial"/>
          <w:lang w:val="es-CO"/>
        </w:rPr>
        <w:t>o,</w:t>
      </w:r>
      <w:r w:rsidRPr="00B9057D">
        <w:rPr>
          <w:rFonts w:ascii="Arial" w:hAnsi="Arial" w:cs="Arial"/>
          <w:lang w:val="es-CO"/>
        </w:rPr>
        <w:t xml:space="preserve"> debidamente informado por parte del </w:t>
      </w:r>
      <w:r w:rsidR="008771D2" w:rsidRPr="008771D2">
        <w:rPr>
          <w:rFonts w:ascii="Arial" w:hAnsi="Arial" w:cs="Arial"/>
          <w:lang w:val="es-CO"/>
        </w:rPr>
        <w:t>Gestor(a) Académico(a)</w:t>
      </w:r>
      <w:r w:rsidRPr="00B9057D">
        <w:rPr>
          <w:rFonts w:ascii="Arial" w:hAnsi="Arial" w:cs="Arial"/>
          <w:lang w:val="es-CO"/>
        </w:rPr>
        <w:t xml:space="preserve"> o Decano(a), sobre las implicaciones del cambio, bajo mi responsabilidad, de manera irrevocable y asumiendo todas las implicaciones de índole académico y administrativo que genere dicho traslado; también asumiré a partir de la fecha, las condiciones que exige el Plan de Estudios al cual solicito el cambio.</w:t>
      </w:r>
    </w:p>
    <w:p w14:paraId="66626CCD" w14:textId="77777777" w:rsidR="00B9057D" w:rsidRPr="00A43E12" w:rsidRDefault="00B9057D" w:rsidP="00B9057D">
      <w:pPr>
        <w:spacing w:line="360" w:lineRule="auto"/>
        <w:jc w:val="both"/>
        <w:rPr>
          <w:rFonts w:ascii="Arial" w:hAnsi="Arial" w:cs="Arial"/>
          <w:sz w:val="14"/>
          <w:szCs w:val="14"/>
          <w:lang w:val="es-CO"/>
        </w:rPr>
      </w:pPr>
    </w:p>
    <w:p w14:paraId="68F4E769" w14:textId="0FAC7965" w:rsidR="00B9057D" w:rsidRDefault="00B9057D" w:rsidP="00B9057D">
      <w:pPr>
        <w:spacing w:line="360" w:lineRule="auto"/>
        <w:jc w:val="both"/>
        <w:rPr>
          <w:rFonts w:ascii="Arial" w:hAnsi="Arial" w:cs="Arial"/>
          <w:lang w:val="es-CO"/>
        </w:rPr>
      </w:pPr>
      <w:r w:rsidRPr="00B9057D">
        <w:rPr>
          <w:rFonts w:ascii="Arial" w:hAnsi="Arial" w:cs="Arial"/>
          <w:lang w:val="es-CO"/>
        </w:rPr>
        <w:t>Atentamente,</w:t>
      </w:r>
    </w:p>
    <w:p w14:paraId="36934967" w14:textId="77777777" w:rsidR="005D7311" w:rsidRPr="00A43E12" w:rsidRDefault="005D7311" w:rsidP="00B9057D">
      <w:pPr>
        <w:spacing w:line="360" w:lineRule="auto"/>
        <w:jc w:val="both"/>
        <w:rPr>
          <w:rFonts w:ascii="Arial" w:hAnsi="Arial" w:cs="Arial"/>
          <w:sz w:val="14"/>
          <w:szCs w:val="14"/>
          <w:lang w:val="es-CO"/>
        </w:rPr>
      </w:pPr>
    </w:p>
    <w:p w14:paraId="46B59387" w14:textId="31207F83" w:rsidR="005D7311" w:rsidRPr="00A268C9" w:rsidRDefault="005D7311" w:rsidP="005D7311">
      <w:pPr>
        <w:rPr>
          <w:rFonts w:ascii="Arial" w:hAnsi="Arial" w:cs="Arial"/>
          <w:sz w:val="20"/>
          <w:szCs w:val="20"/>
        </w:rPr>
      </w:pPr>
      <w:r w:rsidRPr="00D75FD6">
        <w:rPr>
          <w:rFonts w:ascii="Arial" w:hAnsi="Arial" w:cs="Arial"/>
          <w:b/>
          <w:bCs/>
          <w:sz w:val="20"/>
          <w:szCs w:val="20"/>
          <w:lang w:val="es-MX"/>
        </w:rPr>
        <w:t>Aprobación del estudiante:</w:t>
      </w:r>
      <w:r>
        <w:rPr>
          <w:rFonts w:ascii="Arial" w:hAnsi="Arial" w:cs="Arial"/>
          <w:sz w:val="20"/>
          <w:szCs w:val="20"/>
          <w:lang w:val="es-MX"/>
        </w:rPr>
        <w:t xml:space="preserve"> Se adjunta solicitud del estudiante</w:t>
      </w:r>
      <w:r w:rsidR="00C16C14">
        <w:rPr>
          <w:rFonts w:ascii="Arial" w:hAnsi="Arial" w:cs="Arial"/>
          <w:sz w:val="20"/>
          <w:szCs w:val="20"/>
          <w:lang w:val="es-MX"/>
        </w:rPr>
        <w:t>,</w:t>
      </w:r>
      <w:r>
        <w:rPr>
          <w:rFonts w:ascii="Arial" w:hAnsi="Arial" w:cs="Arial"/>
          <w:sz w:val="20"/>
          <w:szCs w:val="20"/>
          <w:lang w:val="es-MX"/>
        </w:rPr>
        <w:t xml:space="preserve"> recibida por correo electrónico, en reemplazo          de la firma</w:t>
      </w:r>
      <w:r w:rsidR="00C16C14">
        <w:rPr>
          <w:rFonts w:ascii="Arial" w:hAnsi="Arial" w:cs="Arial"/>
          <w:sz w:val="20"/>
          <w:szCs w:val="20"/>
          <w:lang w:val="es-MX"/>
        </w:rPr>
        <w:t>.</w:t>
      </w:r>
    </w:p>
    <w:p w14:paraId="3EE979B6" w14:textId="77777777" w:rsidR="005D7311" w:rsidRPr="00A268C9" w:rsidRDefault="005D7311" w:rsidP="005D7311">
      <w:pPr>
        <w:rPr>
          <w:rFonts w:ascii="Arial" w:hAnsi="Arial" w:cs="Arial"/>
          <w:sz w:val="20"/>
          <w:szCs w:val="20"/>
        </w:rPr>
      </w:pPr>
    </w:p>
    <w:p w14:paraId="1DEF0287" w14:textId="77777777" w:rsidR="005D7311" w:rsidRPr="00A268C9" w:rsidRDefault="005D7311" w:rsidP="005D7311">
      <w:pPr>
        <w:pStyle w:val="Encabezado"/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Número de contacto</w:t>
      </w:r>
      <w:r w:rsidRPr="00A268C9">
        <w:rPr>
          <w:rFonts w:ascii="Arial" w:hAnsi="Arial" w:cs="Arial"/>
          <w:sz w:val="20"/>
          <w:szCs w:val="20"/>
        </w:rPr>
        <w:t xml:space="preserve">: </w:t>
      </w:r>
      <w:r w:rsidRPr="00A268C9">
        <w:rPr>
          <w:rFonts w:ascii="Arial" w:hAnsi="Arial" w:cs="Arial"/>
          <w:sz w:val="20"/>
          <w:szCs w:val="20"/>
          <w:u w:val="single"/>
        </w:rPr>
        <w:t>______________</w:t>
      </w:r>
      <w:r>
        <w:rPr>
          <w:rFonts w:ascii="Arial" w:hAnsi="Arial" w:cs="Arial"/>
          <w:sz w:val="20"/>
          <w:szCs w:val="20"/>
          <w:u w:val="single"/>
        </w:rPr>
        <w:t>_</w:t>
      </w:r>
    </w:p>
    <w:p w14:paraId="7540AC7D" w14:textId="77777777" w:rsidR="005D7311" w:rsidRPr="00A268C9" w:rsidRDefault="005D7311" w:rsidP="005D7311">
      <w:pPr>
        <w:pStyle w:val="Encabezad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Correo Electrónico: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</w:t>
      </w:r>
    </w:p>
    <w:tbl>
      <w:tblPr>
        <w:tblW w:w="10488" w:type="dxa"/>
        <w:tblLayout w:type="fixed"/>
        <w:tblLook w:val="04A0" w:firstRow="1" w:lastRow="0" w:firstColumn="1" w:lastColumn="0" w:noHBand="0" w:noVBand="1"/>
      </w:tblPr>
      <w:tblGrid>
        <w:gridCol w:w="5380"/>
        <w:gridCol w:w="598"/>
        <w:gridCol w:w="4510"/>
      </w:tblGrid>
      <w:tr w:rsidR="000B1696" w:rsidRPr="00B9057D" w14:paraId="2B3F011B" w14:textId="77777777" w:rsidTr="00F95278">
        <w:trPr>
          <w:trHeight w:val="478"/>
        </w:trPr>
        <w:tc>
          <w:tcPr>
            <w:tcW w:w="5380" w:type="dxa"/>
            <w:vAlign w:val="bottom"/>
          </w:tcPr>
          <w:p w14:paraId="53F47DD7" w14:textId="77777777" w:rsidR="00A43E12" w:rsidRDefault="00A43E12" w:rsidP="00F25A16">
            <w:pPr>
              <w:spacing w:line="360" w:lineRule="auto"/>
              <w:jc w:val="center"/>
              <w:rPr>
                <w:rFonts w:ascii="Arial" w:hAnsi="Arial" w:cs="Arial"/>
                <w:lang w:val="es-CO"/>
              </w:rPr>
            </w:pPr>
          </w:p>
          <w:p w14:paraId="37BB24E7" w14:textId="5A618A8E" w:rsidR="00A43E12" w:rsidRPr="00A43E12" w:rsidRDefault="00A43E12" w:rsidP="00F25A16">
            <w:pPr>
              <w:spacing w:line="360" w:lineRule="auto"/>
              <w:jc w:val="center"/>
              <w:rPr>
                <w:rFonts w:ascii="Arial" w:hAnsi="Arial" w:cs="Arial"/>
                <w:sz w:val="6"/>
                <w:szCs w:val="6"/>
                <w:lang w:val="es-CO"/>
              </w:rPr>
            </w:pPr>
          </w:p>
        </w:tc>
        <w:tc>
          <w:tcPr>
            <w:tcW w:w="598" w:type="dxa"/>
            <w:vAlign w:val="bottom"/>
          </w:tcPr>
          <w:p w14:paraId="21837535" w14:textId="3F77A60F" w:rsidR="000B1696" w:rsidRPr="00FD0B82" w:rsidRDefault="000B1696" w:rsidP="00B9057D">
            <w:pPr>
              <w:spacing w:line="360" w:lineRule="auto"/>
              <w:jc w:val="both"/>
              <w:rPr>
                <w:rFonts w:ascii="Arial" w:hAnsi="Arial" w:cs="Arial"/>
                <w:b/>
                <w:bCs/>
                <w:lang w:val="es-CO"/>
              </w:rPr>
            </w:pPr>
          </w:p>
        </w:tc>
        <w:tc>
          <w:tcPr>
            <w:tcW w:w="4510" w:type="dxa"/>
            <w:vAlign w:val="bottom"/>
          </w:tcPr>
          <w:p w14:paraId="4B342A13" w14:textId="04714A39" w:rsidR="00251397" w:rsidRPr="00FD0B82" w:rsidRDefault="00251397" w:rsidP="0025139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s-CO"/>
              </w:rPr>
            </w:pPr>
          </w:p>
        </w:tc>
      </w:tr>
      <w:tr w:rsidR="000B1696" w:rsidRPr="00B9057D" w14:paraId="3E1B82B0" w14:textId="77777777" w:rsidTr="00DE5693">
        <w:trPr>
          <w:trHeight w:val="684"/>
        </w:trPr>
        <w:tc>
          <w:tcPr>
            <w:tcW w:w="5380" w:type="dxa"/>
            <w:vAlign w:val="bottom"/>
            <w:hideMark/>
          </w:tcPr>
          <w:p w14:paraId="0B111CA3" w14:textId="66B9D3A2" w:rsidR="000B1696" w:rsidRPr="00FD0B82" w:rsidRDefault="005D7311" w:rsidP="00B9057D">
            <w:pPr>
              <w:spacing w:line="360" w:lineRule="auto"/>
              <w:jc w:val="both"/>
              <w:rPr>
                <w:rFonts w:ascii="Arial" w:hAnsi="Arial" w:cs="Arial"/>
                <w:b/>
                <w:bCs/>
                <w:lang w:val="es-CO"/>
              </w:rPr>
            </w:pPr>
            <w:r>
              <w:rPr>
                <w:rFonts w:ascii="Arial" w:hAnsi="Arial" w:cs="Arial"/>
                <w:noProof/>
                <w:lang w:val="es-C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D7D7B7" wp14:editId="2D13B57D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-127635</wp:posOffset>
                      </wp:positionV>
                      <wp:extent cx="6642100" cy="0"/>
                      <wp:effectExtent l="0" t="0" r="0" b="0"/>
                      <wp:wrapNone/>
                      <wp:docPr id="530160055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42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681962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-10.05pt" to="518.05pt,-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" strokecolor="black [3040]"/>
                  </w:pict>
                </mc:Fallback>
              </mc:AlternateContent>
            </w:r>
            <w:r w:rsidR="00B9057D" w:rsidRPr="008771D2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Nombre</w:t>
            </w:r>
            <w:r w:rsidR="00437B7B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s</w:t>
            </w:r>
            <w:r w:rsidR="00B9057D" w:rsidRPr="008771D2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y apellidos del </w:t>
            </w:r>
            <w:r w:rsidR="008771D2" w:rsidRPr="008771D2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Gestor(a) Académico(a)</w:t>
            </w:r>
          </w:p>
        </w:tc>
        <w:tc>
          <w:tcPr>
            <w:tcW w:w="598" w:type="dxa"/>
            <w:vAlign w:val="bottom"/>
          </w:tcPr>
          <w:p w14:paraId="2A844FC4" w14:textId="2D87A6E7" w:rsidR="000B1696" w:rsidRPr="00FD0B82" w:rsidRDefault="000B1696" w:rsidP="00B9057D">
            <w:pPr>
              <w:spacing w:line="360" w:lineRule="auto"/>
              <w:jc w:val="both"/>
              <w:rPr>
                <w:rFonts w:ascii="Arial" w:hAnsi="Arial" w:cs="Arial"/>
                <w:b/>
                <w:bCs/>
                <w:lang w:val="es-CO"/>
              </w:rPr>
            </w:pPr>
          </w:p>
        </w:tc>
        <w:tc>
          <w:tcPr>
            <w:tcW w:w="4510" w:type="dxa"/>
            <w:vAlign w:val="bottom"/>
          </w:tcPr>
          <w:p w14:paraId="30F4E5AA" w14:textId="74886E63" w:rsidR="000B1696" w:rsidRPr="002A3247" w:rsidRDefault="00DB3A94" w:rsidP="00B9057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FD0B82">
              <w:rPr>
                <w:rFonts w:ascii="Arial" w:hAnsi="Arial" w:cs="Arial"/>
                <w:b/>
                <w:bCs/>
                <w:lang w:val="es-CO"/>
              </w:rPr>
              <w:t xml:space="preserve">      </w:t>
            </w:r>
            <w:r w:rsidR="009C49BE" w:rsidRPr="002A3247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VoBo</w:t>
            </w:r>
            <w:r w:rsidR="000B1696" w:rsidRPr="002A3247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 </w:t>
            </w:r>
            <w:r w:rsidR="00B9057D" w:rsidRPr="002A3247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del </w:t>
            </w:r>
            <w:r w:rsidR="008771D2" w:rsidRPr="002A3247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Gestor(a) Académico(a)</w:t>
            </w:r>
          </w:p>
        </w:tc>
      </w:tr>
    </w:tbl>
    <w:tbl>
      <w:tblPr>
        <w:tblW w:w="5000" w:type="pct"/>
        <w:tblLook w:val="01E0" w:firstRow="1" w:lastRow="1" w:firstColumn="1" w:lastColumn="1" w:noHBand="0" w:noVBand="0"/>
      </w:tblPr>
      <w:tblGrid>
        <w:gridCol w:w="9974"/>
      </w:tblGrid>
      <w:tr w:rsidR="00A43E12" w:rsidRPr="00BB5534" w14:paraId="63668D5B" w14:textId="77777777" w:rsidTr="00A43E12">
        <w:trPr>
          <w:trHeight w:val="226"/>
        </w:trPr>
        <w:tc>
          <w:tcPr>
            <w:tcW w:w="5000" w:type="pct"/>
          </w:tcPr>
          <w:p w14:paraId="6CA34D1E" w14:textId="5F32335E" w:rsidR="00A43E12" w:rsidRDefault="00A43E12" w:rsidP="00A43E12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CFE8838" w14:textId="77777777" w:rsidR="00A43E12" w:rsidRDefault="00A43E12" w:rsidP="00A43E12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42D280E" w14:textId="104B6754" w:rsidR="00A43E12" w:rsidRPr="00BB5534" w:rsidRDefault="00A43E12" w:rsidP="00A43E12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</w:t>
            </w:r>
          </w:p>
        </w:tc>
      </w:tr>
      <w:tr w:rsidR="00A43E12" w:rsidRPr="00BB5534" w14:paraId="11081BF4" w14:textId="77777777" w:rsidTr="00A43E12">
        <w:trPr>
          <w:trHeight w:val="225"/>
        </w:trPr>
        <w:tc>
          <w:tcPr>
            <w:tcW w:w="5000" w:type="pct"/>
            <w:vAlign w:val="center"/>
            <w:hideMark/>
          </w:tcPr>
          <w:p w14:paraId="7049C7F4" w14:textId="23E979B0" w:rsidR="00A43E12" w:rsidRDefault="00A43E12" w:rsidP="00A43E12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r w:rsidRPr="00CA6290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Registro Académico</w:t>
            </w:r>
          </w:p>
          <w:p w14:paraId="5988CB0F" w14:textId="77777777" w:rsidR="00A43E12" w:rsidRDefault="00A43E12" w:rsidP="00A43E12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A26ED42" w14:textId="4EEE14ED" w:rsidR="00A43E12" w:rsidRDefault="00A43E12" w:rsidP="00A43E12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</w:t>
            </w:r>
            <w:r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 xml:space="preserve"> </w:t>
            </w:r>
            <w:r w:rsidRPr="007664A8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puede</w:t>
            </w:r>
          </w:p>
          <w:p w14:paraId="27194F68" w14:textId="6E496242" w:rsidR="00A43E12" w:rsidRPr="00A43E12" w:rsidRDefault="00A43E12" w:rsidP="00A43E12">
            <w:pPr>
              <w:jc w:val="center"/>
              <w:rPr>
                <w:rFonts w:ascii="Arial" w:eastAsia="Arial" w:hAnsi="Arial" w:cs="Arial"/>
                <w:b/>
                <w:kern w:val="32"/>
                <w:sz w:val="2"/>
                <w:szCs w:val="2"/>
                <w:lang w:val="es-MX"/>
              </w:rPr>
            </w:pPr>
            <w:r w:rsidRPr="007664A8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validarse a través del SIBAD</w:t>
            </w:r>
          </w:p>
        </w:tc>
      </w:tr>
    </w:tbl>
    <w:p w14:paraId="30FFDF0E" w14:textId="77777777" w:rsidR="00A43E12" w:rsidRPr="00A43E12" w:rsidRDefault="00A43E12" w:rsidP="00A43E12">
      <w:pPr>
        <w:rPr>
          <w:lang w:val="es-ES_tradnl"/>
        </w:rPr>
      </w:pPr>
    </w:p>
    <w:sectPr w:rsidR="00A43E12" w:rsidRPr="00A43E12" w:rsidSect="001A4ED2">
      <w:headerReference w:type="default" r:id="rId7"/>
      <w:footerReference w:type="default" r:id="rId8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0B996" w14:textId="77777777" w:rsidR="00303E04" w:rsidRDefault="00303E04">
      <w:r>
        <w:separator/>
      </w:r>
    </w:p>
  </w:endnote>
  <w:endnote w:type="continuationSeparator" w:id="0">
    <w:p w14:paraId="44393A9B" w14:textId="77777777" w:rsidR="00303E04" w:rsidRDefault="00303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8A813" w14:textId="77777777" w:rsidR="002F0525" w:rsidRPr="002F0525" w:rsidRDefault="002F0525" w:rsidP="002F0525">
    <w:pPr>
      <w:pStyle w:val="Piedepgina"/>
      <w:jc w:val="center"/>
      <w:rPr>
        <w:rFonts w:asciiTheme="minorHAnsi" w:hAnsiTheme="minorHAnsi" w:cstheme="minorHAnsi"/>
        <w:b/>
        <w:bCs/>
        <w:color w:val="C0504D" w:themeColor="accent2"/>
        <w:sz w:val="18"/>
        <w:szCs w:val="18"/>
      </w:rPr>
    </w:pPr>
    <w:r w:rsidRPr="002F0525">
      <w:rPr>
        <w:rFonts w:asciiTheme="minorHAnsi" w:hAnsiTheme="minorHAnsi" w:cstheme="minorHAnsi"/>
        <w:b/>
        <w:bCs/>
        <w:color w:val="C0504D" w:themeColor="accent2"/>
        <w:sz w:val="18"/>
        <w:szCs w:val="18"/>
      </w:rPr>
      <w:t>Este es un documento electrónico gestionado a través del Sistema Bonaventuriano de Administración Documental – SIBAD</w:t>
    </w:r>
  </w:p>
  <w:p w14:paraId="35E49700" w14:textId="77777777" w:rsidR="002F0525" w:rsidRPr="00AF0E56" w:rsidRDefault="002F0525" w:rsidP="002F0525">
    <w:pPr>
      <w:pStyle w:val="Piedepgina"/>
      <w:jc w:val="center"/>
      <w:rPr>
        <w:rFonts w:asciiTheme="minorHAnsi" w:hAnsiTheme="minorHAnsi" w:cstheme="minorHAnsi"/>
        <w:sz w:val="18"/>
        <w:szCs w:val="18"/>
        <w:lang w:val="es-CO"/>
      </w:rPr>
    </w:pPr>
    <w:r w:rsidRPr="00AF0E56">
      <w:rPr>
        <w:rFonts w:asciiTheme="minorHAnsi" w:hAnsiTheme="minorHAnsi" w:cstheme="minorHAnsi"/>
        <w:sz w:val="18"/>
        <w:szCs w:val="18"/>
      </w:rPr>
      <w:t>Su trazabilidad puede ser confirmada consultando el número de radicado en el sistema o en el expediente electrónico correspondiente.</w:t>
    </w:r>
  </w:p>
  <w:p w14:paraId="02A6BDD1" w14:textId="77777777" w:rsidR="002F0525" w:rsidRPr="002F0525" w:rsidRDefault="002F0525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593CD" w14:textId="77777777" w:rsidR="00303E04" w:rsidRDefault="00303E04">
      <w:r>
        <w:separator/>
      </w:r>
    </w:p>
  </w:footnote>
  <w:footnote w:type="continuationSeparator" w:id="0">
    <w:p w14:paraId="081721AC" w14:textId="77777777" w:rsidR="00303E04" w:rsidRDefault="00303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-158" w:tblpY="-358"/>
      <w:tblW w:w="5202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81"/>
      <w:gridCol w:w="3543"/>
      <w:gridCol w:w="2409"/>
      <w:gridCol w:w="2434"/>
    </w:tblGrid>
    <w:tr w:rsidR="001A4ED2" w:rsidRPr="009C6B9E" w14:paraId="582F6B1A" w14:textId="77777777" w:rsidTr="00070932">
      <w:trPr>
        <w:trHeight w:val="667"/>
      </w:trPr>
      <w:tc>
        <w:tcPr>
          <w:tcW w:w="955" w:type="pct"/>
          <w:vMerge w:val="restart"/>
          <w:shd w:val="clear" w:color="auto" w:fill="FFFFFF"/>
        </w:tcPr>
        <w:p w14:paraId="519039F7" w14:textId="77777777" w:rsidR="0042209F" w:rsidRPr="00796D03" w:rsidRDefault="001A4ED2" w:rsidP="001A4ED2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2C825DD5" wp14:editId="20567F89">
                <wp:simplePos x="0" y="0"/>
                <wp:positionH relativeFrom="column">
                  <wp:posOffset>-53975</wp:posOffset>
                </wp:positionH>
                <wp:positionV relativeFrom="paragraph">
                  <wp:posOffset>6985</wp:posOffset>
                </wp:positionV>
                <wp:extent cx="1179195" cy="1049687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95" cy="10496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50C8862" w14:textId="77777777" w:rsidR="0042209F" w:rsidRPr="006A2453" w:rsidRDefault="0042209F" w:rsidP="001A4ED2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709" w:type="pct"/>
        </w:tcPr>
        <w:p w14:paraId="6CD8CE4C" w14:textId="77777777" w:rsidR="0042209F" w:rsidRPr="00796D03" w:rsidRDefault="0042209F" w:rsidP="001A4ED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FORMATO</w:t>
          </w:r>
        </w:p>
        <w:p w14:paraId="546F2A60" w14:textId="77777777" w:rsidR="0042209F" w:rsidRPr="00796D03" w:rsidRDefault="0042209F" w:rsidP="001A4ED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7B98CF3" w14:textId="77777777" w:rsidR="0042209F" w:rsidRPr="00796D03" w:rsidRDefault="001A4ED2" w:rsidP="001A4ED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AUTORIZACIÓN CAMBIO DE PLAN DE ESTUDIOS</w:t>
          </w:r>
        </w:p>
      </w:tc>
      <w:tc>
        <w:tcPr>
          <w:tcW w:w="1162" w:type="pct"/>
        </w:tcPr>
        <w:p w14:paraId="34612B95" w14:textId="77777777" w:rsidR="0042209F" w:rsidRPr="00796D03" w:rsidRDefault="0042209F" w:rsidP="001A4ED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0ED1BCC9" w14:textId="77777777" w:rsidR="0042209F" w:rsidRPr="00796D03" w:rsidRDefault="0042209F" w:rsidP="001A4ED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1F4433B4" w14:textId="77777777" w:rsidR="0042209F" w:rsidRPr="00796D03" w:rsidRDefault="0042209F" w:rsidP="001A4ED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16803B36" w14:textId="1B1E0F10" w:rsidR="0042209F" w:rsidRPr="00F05873" w:rsidRDefault="001A4ED2" w:rsidP="001A4ED2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F05873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G</w:t>
          </w:r>
          <w:r w:rsidR="00960B9F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R</w:t>
          </w:r>
          <w:r w:rsidRPr="00F05873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A</w:t>
          </w:r>
          <w:r w:rsidR="00FF6E2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F05873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FR</w:t>
          </w:r>
          <w:r w:rsidR="00FF6E2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F05873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03</w:t>
          </w:r>
          <w:r w:rsidR="00FF6E2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-</w:t>
          </w:r>
          <w:r w:rsidR="0042209F" w:rsidRPr="00F05873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V</w:t>
          </w:r>
          <w:r w:rsidR="00EB09A4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3</w:t>
          </w:r>
        </w:p>
      </w:tc>
      <w:tc>
        <w:tcPr>
          <w:tcW w:w="1174" w:type="pct"/>
        </w:tcPr>
        <w:p w14:paraId="506C50A5" w14:textId="77777777" w:rsidR="0042209F" w:rsidRPr="00796D03" w:rsidRDefault="0042209F" w:rsidP="001A4ED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 w:rsidR="00070932"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665EB576" w14:textId="77777777" w:rsidR="0042209F" w:rsidRPr="00796D03" w:rsidRDefault="0042209F" w:rsidP="001A4ED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72800F8A" w14:textId="77777777" w:rsidR="0044575E" w:rsidRDefault="0044575E" w:rsidP="001A4ED2">
          <w:pPr>
            <w:jc w:val="center"/>
            <w:rPr>
              <w:rFonts w:ascii="Arial" w:hAnsi="Arial" w:cs="Arial"/>
              <w:b/>
              <w:bCs/>
              <w:color w:val="EE0000"/>
              <w:sz w:val="18"/>
              <w:szCs w:val="18"/>
            </w:rPr>
          </w:pPr>
        </w:p>
        <w:p w14:paraId="5A6462CE" w14:textId="0839E908" w:rsidR="0042209F" w:rsidRPr="00F05873" w:rsidRDefault="00EB09A4" w:rsidP="001A4ED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de 2026</w:t>
          </w:r>
        </w:p>
      </w:tc>
    </w:tr>
    <w:tr w:rsidR="001A4ED2" w:rsidRPr="009C6B9E" w14:paraId="20FA939B" w14:textId="77777777" w:rsidTr="00070932">
      <w:trPr>
        <w:trHeight w:val="790"/>
      </w:trPr>
      <w:tc>
        <w:tcPr>
          <w:tcW w:w="955" w:type="pct"/>
          <w:vMerge/>
          <w:shd w:val="clear" w:color="auto" w:fill="FFFFFF"/>
        </w:tcPr>
        <w:p w14:paraId="2E2C9E5C" w14:textId="77777777" w:rsidR="0042209F" w:rsidRPr="00796D03" w:rsidRDefault="0042209F" w:rsidP="001A4ED2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709" w:type="pct"/>
        </w:tcPr>
        <w:p w14:paraId="00C40811" w14:textId="77777777" w:rsidR="0042209F" w:rsidRPr="00796D03" w:rsidRDefault="0042209F" w:rsidP="001A4ED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7B762314" w14:textId="77777777" w:rsidR="0042209F" w:rsidRPr="00796D03" w:rsidRDefault="0042209F" w:rsidP="001A4ED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7E2CAB3A" w14:textId="77777777" w:rsidR="0042209F" w:rsidRPr="00796D03" w:rsidRDefault="0042209F" w:rsidP="001A4ED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62" w:type="pct"/>
        </w:tcPr>
        <w:p w14:paraId="12B1CA48" w14:textId="77777777" w:rsidR="0042209F" w:rsidRPr="00796D03" w:rsidRDefault="0042209F" w:rsidP="001A4ED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49A9E986" w14:textId="77777777" w:rsidR="0042209F" w:rsidRPr="00796D03" w:rsidRDefault="0042209F" w:rsidP="001A4ED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16708A75" w14:textId="77777777" w:rsidR="0042209F" w:rsidRPr="00796D03" w:rsidRDefault="0042209F" w:rsidP="001A4ED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 de Registro Académico</w:t>
          </w:r>
        </w:p>
      </w:tc>
      <w:tc>
        <w:tcPr>
          <w:tcW w:w="1174" w:type="pct"/>
        </w:tcPr>
        <w:p w14:paraId="767C56A2" w14:textId="77777777" w:rsidR="0042209F" w:rsidRPr="00796D03" w:rsidRDefault="0042209F" w:rsidP="001A4ED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1B148488" w14:textId="77777777" w:rsidR="0042209F" w:rsidRPr="00796D03" w:rsidRDefault="0042209F" w:rsidP="001A4ED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7D2D1CA9" w14:textId="77777777" w:rsidR="00827203" w:rsidRDefault="00827203" w:rsidP="001A4ED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46B175A2" w14:textId="77777777" w:rsidR="0042209F" w:rsidRPr="00796D03" w:rsidRDefault="0042209F" w:rsidP="001A4ED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47FD6D49" w14:textId="77777777" w:rsidR="0042209F" w:rsidRDefault="0042209F" w:rsidP="001A4ED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 w16cid:durableId="1199322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AB8"/>
    <w:rsid w:val="0000352B"/>
    <w:rsid w:val="00060065"/>
    <w:rsid w:val="00070932"/>
    <w:rsid w:val="00076765"/>
    <w:rsid w:val="00081774"/>
    <w:rsid w:val="00084E7F"/>
    <w:rsid w:val="000A0FD1"/>
    <w:rsid w:val="000B1696"/>
    <w:rsid w:val="000B3AB8"/>
    <w:rsid w:val="000B6AD9"/>
    <w:rsid w:val="000B76EA"/>
    <w:rsid w:val="000C6893"/>
    <w:rsid w:val="001877B8"/>
    <w:rsid w:val="001A4ED2"/>
    <w:rsid w:val="002179DD"/>
    <w:rsid w:val="00224A8E"/>
    <w:rsid w:val="00251397"/>
    <w:rsid w:val="0026192D"/>
    <w:rsid w:val="002A3247"/>
    <w:rsid w:val="002B175B"/>
    <w:rsid w:val="002C2DB4"/>
    <w:rsid w:val="002D0A3F"/>
    <w:rsid w:val="002D696D"/>
    <w:rsid w:val="002F0525"/>
    <w:rsid w:val="002F321D"/>
    <w:rsid w:val="00303E04"/>
    <w:rsid w:val="003042F6"/>
    <w:rsid w:val="00312231"/>
    <w:rsid w:val="003315EA"/>
    <w:rsid w:val="00362FAA"/>
    <w:rsid w:val="003773E5"/>
    <w:rsid w:val="003833F9"/>
    <w:rsid w:val="00396B7C"/>
    <w:rsid w:val="003C2221"/>
    <w:rsid w:val="00417FDF"/>
    <w:rsid w:val="0042209F"/>
    <w:rsid w:val="00437B7B"/>
    <w:rsid w:val="0044575E"/>
    <w:rsid w:val="00454FE2"/>
    <w:rsid w:val="004568DC"/>
    <w:rsid w:val="004B4765"/>
    <w:rsid w:val="00515CD2"/>
    <w:rsid w:val="00520748"/>
    <w:rsid w:val="00537135"/>
    <w:rsid w:val="0055687D"/>
    <w:rsid w:val="005573CC"/>
    <w:rsid w:val="005A1E6B"/>
    <w:rsid w:val="005D7311"/>
    <w:rsid w:val="005E1DF6"/>
    <w:rsid w:val="006261BA"/>
    <w:rsid w:val="006877D1"/>
    <w:rsid w:val="00694EAC"/>
    <w:rsid w:val="006A4273"/>
    <w:rsid w:val="006E5283"/>
    <w:rsid w:val="00701B6B"/>
    <w:rsid w:val="0074211E"/>
    <w:rsid w:val="00792216"/>
    <w:rsid w:val="007C5FB1"/>
    <w:rsid w:val="0081142D"/>
    <w:rsid w:val="00827203"/>
    <w:rsid w:val="00875103"/>
    <w:rsid w:val="008771D2"/>
    <w:rsid w:val="008924A7"/>
    <w:rsid w:val="008B7CA0"/>
    <w:rsid w:val="008E7D7D"/>
    <w:rsid w:val="009276A9"/>
    <w:rsid w:val="00960B9F"/>
    <w:rsid w:val="009C49BE"/>
    <w:rsid w:val="009C5247"/>
    <w:rsid w:val="009C6E0D"/>
    <w:rsid w:val="009F6B7E"/>
    <w:rsid w:val="00A1338F"/>
    <w:rsid w:val="00A17B50"/>
    <w:rsid w:val="00A22B1A"/>
    <w:rsid w:val="00A43E12"/>
    <w:rsid w:val="00A55553"/>
    <w:rsid w:val="00A6379B"/>
    <w:rsid w:val="00A63E54"/>
    <w:rsid w:val="00A73EF9"/>
    <w:rsid w:val="00A90C94"/>
    <w:rsid w:val="00AA1CB0"/>
    <w:rsid w:val="00AC7569"/>
    <w:rsid w:val="00AD6704"/>
    <w:rsid w:val="00AE6F2E"/>
    <w:rsid w:val="00AF0C09"/>
    <w:rsid w:val="00AF2D3B"/>
    <w:rsid w:val="00AF52AE"/>
    <w:rsid w:val="00B125ED"/>
    <w:rsid w:val="00B27830"/>
    <w:rsid w:val="00B30DA9"/>
    <w:rsid w:val="00B5627E"/>
    <w:rsid w:val="00B9057D"/>
    <w:rsid w:val="00BA5A2E"/>
    <w:rsid w:val="00BE334A"/>
    <w:rsid w:val="00C06430"/>
    <w:rsid w:val="00C16C14"/>
    <w:rsid w:val="00C56581"/>
    <w:rsid w:val="00CB5FA1"/>
    <w:rsid w:val="00CE111E"/>
    <w:rsid w:val="00CE5BBA"/>
    <w:rsid w:val="00D066A1"/>
    <w:rsid w:val="00D07C43"/>
    <w:rsid w:val="00D20F09"/>
    <w:rsid w:val="00D42479"/>
    <w:rsid w:val="00D53CB1"/>
    <w:rsid w:val="00D6540D"/>
    <w:rsid w:val="00D70CC7"/>
    <w:rsid w:val="00D9692B"/>
    <w:rsid w:val="00DB3A94"/>
    <w:rsid w:val="00DC1FA1"/>
    <w:rsid w:val="00DC47AE"/>
    <w:rsid w:val="00DD43D4"/>
    <w:rsid w:val="00DE5693"/>
    <w:rsid w:val="00E0178A"/>
    <w:rsid w:val="00E0436B"/>
    <w:rsid w:val="00E3423E"/>
    <w:rsid w:val="00E43B0E"/>
    <w:rsid w:val="00E54875"/>
    <w:rsid w:val="00E65411"/>
    <w:rsid w:val="00EB09A4"/>
    <w:rsid w:val="00EB4DAE"/>
    <w:rsid w:val="00EF1AAD"/>
    <w:rsid w:val="00F0153A"/>
    <w:rsid w:val="00F05873"/>
    <w:rsid w:val="00F25A16"/>
    <w:rsid w:val="00F51CB8"/>
    <w:rsid w:val="00F8160B"/>
    <w:rsid w:val="00F94AB8"/>
    <w:rsid w:val="00F95278"/>
    <w:rsid w:val="00FD0B82"/>
    <w:rsid w:val="00FE5205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A87C45"/>
  <w15:docId w15:val="{B2117743-9B3C-42EE-B78B-BD3C4380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EncabezadoCar">
    <w:name w:val="Encabezado Car"/>
    <w:basedOn w:val="Fuentedeprrafopredeter"/>
    <w:link w:val="Encabezado"/>
    <w:uiPriority w:val="99"/>
    <w:rsid w:val="0042209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4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LENA~1.COR\AppData\Local\Temp\Rar$DI23.1200\PREGRADO%20Y%20POSGRADO%20-%20AUTORIZACI&#211;N%20CAMBIO%20PLAN%20DE%20ESTUDIO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PREGRADO Y POSGRADO - AUTORIZACIÓN CAMBIO PLAN DE ESTUDIOS.dot</Template>
  <TotalTime>579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María Islena Cortés Ruiz</dc:creator>
  <cp:keywords/>
  <dc:description/>
  <cp:lastModifiedBy>Alejandro Tabares Pérez</cp:lastModifiedBy>
  <cp:revision>36</cp:revision>
  <cp:lastPrinted>2014-10-24T14:55:00Z</cp:lastPrinted>
  <dcterms:created xsi:type="dcterms:W3CDTF">2014-10-24T14:53:00Z</dcterms:created>
  <dcterms:modified xsi:type="dcterms:W3CDTF">2026-09-08T20:21:00Z</dcterms:modified>
</cp:coreProperties>
</file>