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4D00D" w14:textId="2B678A2A" w:rsidR="00DF2D8A" w:rsidRPr="00DF2D8A" w:rsidRDefault="00DF2D8A" w:rsidP="00DF2D8A">
      <w:pPr>
        <w:pStyle w:val="Ttulo2"/>
        <w:ind w:left="-567" w:firstLine="567"/>
        <w:rPr>
          <w:rFonts w:ascii="Arial" w:eastAsia="Batang" w:hAnsi="Arial" w:cs="Arial"/>
          <w:sz w:val="20"/>
        </w:rPr>
      </w:pPr>
      <w:bookmarkStart w:id="0" w:name="_Hlk210999292"/>
      <w:r w:rsidRPr="00D1144C">
        <w:rPr>
          <w:rFonts w:ascii="Arial" w:eastAsia="Batang" w:hAnsi="Arial" w:cs="Arial"/>
          <w:b/>
          <w:bCs/>
          <w:sz w:val="20"/>
        </w:rPr>
        <w:t>Medio de Recepción:</w:t>
      </w:r>
      <w:r w:rsidRPr="00DF2D8A">
        <w:rPr>
          <w:rFonts w:ascii="Arial" w:eastAsia="Batang" w:hAnsi="Arial" w:cs="Arial"/>
          <w:sz w:val="20"/>
        </w:rPr>
        <w:t xml:space="preserve"> Presencial: ___ Correo electrónico: ___ WhatsApp Institucional: ___</w:t>
      </w:r>
    </w:p>
    <w:bookmarkEnd w:id="0"/>
    <w:p w14:paraId="46A4BD03" w14:textId="77777777" w:rsidR="00D1144C" w:rsidRDefault="00D1144C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</w:p>
    <w:p w14:paraId="67953C99" w14:textId="7384BF1D" w:rsidR="00FE41E3" w:rsidRDefault="00FE41E3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  <w:r w:rsidRPr="00F64C82">
        <w:rPr>
          <w:rFonts w:ascii="Arial" w:hAnsi="Arial" w:cs="Arial"/>
          <w:b/>
          <w:szCs w:val="24"/>
        </w:rPr>
        <w:t>Señale con una ‘X’ el tipo de solicitud:</w:t>
      </w:r>
    </w:p>
    <w:p w14:paraId="63429DE9" w14:textId="77777777" w:rsidR="003C4F87" w:rsidRDefault="003C4F87" w:rsidP="003C4F87">
      <w:pPr>
        <w:rPr>
          <w:lang w:val="es-ES_tradnl"/>
        </w:rPr>
      </w:pPr>
    </w:p>
    <w:tbl>
      <w:tblPr>
        <w:tblW w:w="9811" w:type="dxa"/>
        <w:tblLayout w:type="fixed"/>
        <w:tblLook w:val="01E0" w:firstRow="1" w:lastRow="1" w:firstColumn="1" w:lastColumn="1" w:noHBand="0" w:noVBand="0"/>
      </w:tblPr>
      <w:tblGrid>
        <w:gridCol w:w="1452"/>
        <w:gridCol w:w="539"/>
        <w:gridCol w:w="1348"/>
        <w:gridCol w:w="539"/>
        <w:gridCol w:w="1349"/>
        <w:gridCol w:w="539"/>
        <w:gridCol w:w="1619"/>
        <w:gridCol w:w="539"/>
        <w:gridCol w:w="1348"/>
        <w:gridCol w:w="539"/>
      </w:tblGrid>
      <w:tr w:rsidR="00832BAB" w:rsidRPr="00F64C82" w14:paraId="58752BBD" w14:textId="77777777" w:rsidTr="00DF2D8A">
        <w:trPr>
          <w:trHeight w:val="479"/>
        </w:trPr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14:paraId="5406F15D" w14:textId="77777777" w:rsidR="0067312E" w:rsidRPr="00F64C82" w:rsidRDefault="0067312E" w:rsidP="00832BAB">
            <w:pPr>
              <w:pStyle w:val="Ttulo2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SUFICIENCIA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919" w14:textId="77777777" w:rsidR="0067312E" w:rsidRPr="00F64C82" w:rsidRDefault="0067312E" w:rsidP="00E46E0F">
            <w:pPr>
              <w:pStyle w:val="Ttulo2"/>
              <w:ind w:right="-272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4E587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VALIDACIÓN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6E4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0436A" w14:textId="77777777" w:rsidR="0067312E" w:rsidRPr="00F64C82" w:rsidRDefault="0067312E" w:rsidP="00F64C82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DIRIGIDO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A81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470B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DE ACTUALIZACIÓN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2F8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5F2FE" w14:textId="77777777" w:rsidR="0067312E" w:rsidRPr="00F64C82" w:rsidRDefault="00EC6BEA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 xml:space="preserve">PRÁCTICA </w:t>
            </w:r>
          </w:p>
          <w:p w14:paraId="7217DE60" w14:textId="77777777" w:rsidR="0067312E" w:rsidRPr="00F64C82" w:rsidRDefault="002B545C" w:rsidP="00832BAB">
            <w:pPr>
              <w:pStyle w:val="Ttulo2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F64C82">
              <w:rPr>
                <w:rFonts w:ascii="Arial" w:hAnsi="Arial" w:cs="Arial"/>
                <w:sz w:val="12"/>
                <w:szCs w:val="12"/>
              </w:rPr>
              <w:t>(C</w:t>
            </w:r>
            <w:r w:rsidR="00EC6BEA" w:rsidRPr="00F64C82">
              <w:rPr>
                <w:rFonts w:ascii="Arial" w:hAnsi="Arial" w:cs="Arial"/>
                <w:sz w:val="12"/>
                <w:szCs w:val="12"/>
              </w:rPr>
              <w:t>ICLO DIFERENTE AL REGULAR)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C7E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221BD3D2" w14:textId="77777777" w:rsidR="000D1B3A" w:rsidRPr="00F64C82" w:rsidRDefault="000D1B3A" w:rsidP="000D1B3A">
      <w:pPr>
        <w:rPr>
          <w:rFonts w:ascii="Arial" w:eastAsia="Batang" w:hAnsi="Arial" w:cs="Arial"/>
          <w:lang w:val="es-ES_tradn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7"/>
        <w:gridCol w:w="1377"/>
        <w:gridCol w:w="1530"/>
        <w:gridCol w:w="851"/>
        <w:gridCol w:w="879"/>
      </w:tblGrid>
      <w:tr w:rsidR="00832BAB" w:rsidRPr="00F64C82" w14:paraId="47ECBE3D" w14:textId="77777777" w:rsidTr="003639B1">
        <w:trPr>
          <w:trHeight w:val="305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099D0D2" w14:textId="77777777" w:rsidR="00832BAB" w:rsidRPr="00F64C82" w:rsidRDefault="00B14379" w:rsidP="00894FA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F64C82">
              <w:rPr>
                <w:rFonts w:ascii="Arial" w:hAnsi="Arial" w:cs="Arial"/>
                <w:b/>
                <w:lang w:val="es-ES_tradnl"/>
              </w:rPr>
              <w:t>DATOS DEL ESTUDIANTE</w:t>
            </w:r>
          </w:p>
        </w:tc>
      </w:tr>
      <w:tr w:rsidR="000319D1" w:rsidRPr="00F64C82" w14:paraId="05D05960" w14:textId="77777777" w:rsidTr="00F64C82">
        <w:trPr>
          <w:trHeight w:val="41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AFB9B" w14:textId="77777777" w:rsidR="000319D1" w:rsidRPr="00F64C82" w:rsidRDefault="000319D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35428" w14:textId="77777777" w:rsidR="000319D1" w:rsidRPr="00F64C82" w:rsidRDefault="000319D1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05D1F" w14:textId="77777777" w:rsidR="000319D1" w:rsidRPr="00F64C82" w:rsidRDefault="0013113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Ciclo: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138E4" w14:textId="77777777" w:rsidR="000319D1" w:rsidRPr="00F64C82" w:rsidRDefault="000319D1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0F77DA06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637C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5AF2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9BCFE26" w14:textId="77777777" w:rsidTr="00F64C82">
        <w:trPr>
          <w:trHeight w:val="2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BF12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Apellidos y Nombres: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5D36E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  <w:tr w:rsidR="000D1B3A" w:rsidRPr="00F64C82" w14:paraId="20B2F755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D3D0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0D4DD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B545C" w:rsidRPr="00F64C82" w14:paraId="7866249D" w14:textId="77777777" w:rsidTr="00F64C82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3194" w14:textId="77777777" w:rsidR="002B545C" w:rsidRPr="00F64C82" w:rsidRDefault="002B545C" w:rsidP="002B545C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TI___/CC___/CE___: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5A8FF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1B3F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sz w:val="20"/>
                <w:szCs w:val="20"/>
                <w:lang w:val="es-ES_tradnl"/>
              </w:rPr>
              <w:t>ID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F2D35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733FC15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9D7D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810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F06F523" w14:textId="77777777" w:rsidTr="00F64C82">
        <w:trPr>
          <w:trHeight w:val="31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C744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Facultad: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E6007" w14:textId="77777777" w:rsidR="000D1B3A" w:rsidRPr="00F64C82" w:rsidRDefault="000D1B3A" w:rsidP="001C6C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3F5B93EE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1EA6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FA57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5890AB1A" w14:textId="77777777" w:rsidTr="00F64C82">
        <w:trPr>
          <w:trHeight w:val="31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F92A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Programa: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182B8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6C0CB0F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F19E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206D3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41A8831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6F57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No(s). Teléfono(s):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234A5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20F342B2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8928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596B3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38768C4F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6F45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38449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</w:p>
        </w:tc>
      </w:tr>
    </w:tbl>
    <w:p w14:paraId="36F1777C" w14:textId="77777777" w:rsidR="00047837" w:rsidRPr="00F64C82" w:rsidRDefault="00047837">
      <w:pPr>
        <w:rPr>
          <w:rFonts w:ascii="Arial" w:hAnsi="Arial" w:cs="Arial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2268"/>
        <w:gridCol w:w="4394"/>
      </w:tblGrid>
      <w:tr w:rsidR="00047837" w:rsidRPr="00F64C82" w14:paraId="4FE98BF3" w14:textId="77777777" w:rsidTr="003639B1">
        <w:trPr>
          <w:trHeight w:val="143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881A025" w14:textId="77777777" w:rsidR="00047837" w:rsidRPr="00F64C82" w:rsidRDefault="00B14379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DATOS DEL 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CATÁLOGO</w:t>
            </w:r>
          </w:p>
        </w:tc>
      </w:tr>
      <w:tr w:rsidR="002B545C" w:rsidRPr="00F64C82" w14:paraId="1E8A5A07" w14:textId="77777777" w:rsidTr="00F64C82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C72AAD" w14:textId="0E633F65" w:rsidR="002B545C" w:rsidRPr="00F64C82" w:rsidRDefault="003639B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2B545C" w:rsidRPr="00F64C82">
              <w:rPr>
                <w:rFonts w:ascii="Arial" w:hAnsi="Arial" w:cs="Arial"/>
                <w:b/>
                <w:sz w:val="20"/>
                <w:szCs w:val="20"/>
              </w:rPr>
              <w:t xml:space="preserve"> del catálogo: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CF80E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84F652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Nombre del catálogo: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A7B55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09C93F26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7278" w14:textId="77777777" w:rsidR="00047837" w:rsidRPr="00F64C82" w:rsidRDefault="00047837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3AB6" w14:textId="77777777" w:rsidR="00047837" w:rsidRPr="00F64C82" w:rsidRDefault="0004783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2388C113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3EEB" w14:textId="77777777" w:rsidR="00047837" w:rsidRPr="00F64C82" w:rsidRDefault="00EC5A68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de Inicial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273FE" w14:textId="77777777" w:rsidR="00E46E0F" w:rsidRPr="00F64C82" w:rsidRDefault="00E46E0F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679D145B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BBA9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23205B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3C68C4FA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C3F9" w14:textId="77777777" w:rsidR="00047837" w:rsidRPr="00F64C82" w:rsidRDefault="00EC5A68" w:rsidP="00A80C2A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Final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4E3ED" w14:textId="77777777" w:rsidR="00047837" w:rsidRPr="00F64C82" w:rsidRDefault="00047837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A598869" w14:textId="77777777" w:rsidR="00106B05" w:rsidRPr="00F64C82" w:rsidRDefault="00106B0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D14F8C" w:rsidRPr="00F64C82" w14:paraId="31C3851E" w14:textId="77777777" w:rsidTr="00D14F8C">
        <w:trPr>
          <w:trHeight w:val="457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D299" w14:textId="77777777" w:rsidR="00D14F8C" w:rsidRPr="00F64C82" w:rsidRDefault="00D14F8C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OBSERVACIONES: </w:t>
            </w:r>
          </w:p>
        </w:tc>
      </w:tr>
      <w:tr w:rsidR="00D14F8C" w:rsidRPr="00F64C82" w14:paraId="25C83C8C" w14:textId="77777777" w:rsidTr="00D14F8C">
        <w:trPr>
          <w:trHeight w:val="457"/>
        </w:trPr>
        <w:tc>
          <w:tcPr>
            <w:tcW w:w="992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D68C11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3BB523FF" w14:textId="77777777" w:rsidTr="00D14F8C">
        <w:trPr>
          <w:trHeight w:val="220"/>
        </w:trPr>
        <w:tc>
          <w:tcPr>
            <w:tcW w:w="992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C78E92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6C1FE591" w14:textId="77777777" w:rsidR="00C23863" w:rsidRDefault="00C23863" w:rsidP="00C23863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p w14:paraId="6947B6B5" w14:textId="77777777" w:rsidR="00C23863" w:rsidRDefault="00C23863" w:rsidP="00C23863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p w14:paraId="51F69295" w14:textId="77777777" w:rsidR="00C23863" w:rsidRDefault="00C23863" w:rsidP="00C23863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p w14:paraId="008E87D7" w14:textId="77777777" w:rsidR="00C23863" w:rsidRDefault="00C23863" w:rsidP="00C23863">
      <w:pPr>
        <w:rPr>
          <w:rFonts w:ascii="Arial" w:hAnsi="Arial" w:cs="Arial"/>
          <w:b/>
          <w:bCs/>
          <w:sz w:val="20"/>
          <w:szCs w:val="20"/>
          <w:lang w:val="es-MX"/>
        </w:rPr>
      </w:pPr>
    </w:p>
    <w:p w14:paraId="38CB26D1" w14:textId="7B622E13" w:rsidR="00C23863" w:rsidRPr="00A268C9" w:rsidRDefault="00C23863" w:rsidP="00C23863">
      <w:pPr>
        <w:rPr>
          <w:rFonts w:ascii="Arial" w:hAnsi="Arial" w:cs="Arial"/>
          <w:sz w:val="20"/>
          <w:szCs w:val="20"/>
        </w:rPr>
      </w:pPr>
      <w:r w:rsidRPr="00D75FD6">
        <w:rPr>
          <w:rFonts w:ascii="Arial" w:hAnsi="Arial" w:cs="Arial"/>
          <w:b/>
          <w:bCs/>
          <w:sz w:val="20"/>
          <w:szCs w:val="20"/>
          <w:lang w:val="es-MX"/>
        </w:rPr>
        <w:lastRenderedPageBreak/>
        <w:t>Aprobación del estudiante:</w:t>
      </w:r>
      <w:r>
        <w:rPr>
          <w:rFonts w:ascii="Arial" w:hAnsi="Arial" w:cs="Arial"/>
          <w:sz w:val="20"/>
          <w:szCs w:val="20"/>
          <w:lang w:val="es-MX"/>
        </w:rPr>
        <w:t xml:space="preserve"> Se adjunta solicitud del estudiante recibida por correo electrónico, en reemplazo          de la firma</w:t>
      </w:r>
    </w:p>
    <w:p w14:paraId="649CF08C" w14:textId="77777777" w:rsidR="00C23863" w:rsidRPr="00A268C9" w:rsidRDefault="00C23863" w:rsidP="00C23863">
      <w:pPr>
        <w:rPr>
          <w:rFonts w:ascii="Arial" w:hAnsi="Arial" w:cs="Arial"/>
          <w:sz w:val="20"/>
          <w:szCs w:val="20"/>
        </w:rPr>
      </w:pPr>
    </w:p>
    <w:p w14:paraId="73C515C7" w14:textId="77777777" w:rsidR="00C23863" w:rsidRPr="00A268C9" w:rsidRDefault="00C23863" w:rsidP="00C23863">
      <w:pPr>
        <w:pStyle w:val="Encabezado"/>
        <w:spacing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Número de contacto</w:t>
      </w:r>
      <w:r w:rsidRPr="00A268C9">
        <w:rPr>
          <w:rFonts w:ascii="Arial" w:hAnsi="Arial" w:cs="Arial"/>
          <w:sz w:val="20"/>
          <w:szCs w:val="20"/>
        </w:rPr>
        <w:t xml:space="preserve">: </w:t>
      </w:r>
      <w:r w:rsidRPr="00A268C9">
        <w:rPr>
          <w:rFonts w:ascii="Arial" w:hAnsi="Arial" w:cs="Arial"/>
          <w:sz w:val="20"/>
          <w:szCs w:val="20"/>
          <w:u w:val="single"/>
        </w:rPr>
        <w:t>______________</w:t>
      </w:r>
      <w:r>
        <w:rPr>
          <w:rFonts w:ascii="Arial" w:hAnsi="Arial" w:cs="Arial"/>
          <w:sz w:val="20"/>
          <w:szCs w:val="20"/>
          <w:u w:val="single"/>
        </w:rPr>
        <w:t>_</w:t>
      </w:r>
    </w:p>
    <w:p w14:paraId="6AE17B36" w14:textId="77777777" w:rsidR="00C23863" w:rsidRPr="00A268C9" w:rsidRDefault="00C23863" w:rsidP="00C23863">
      <w:pPr>
        <w:pStyle w:val="Encabezado"/>
        <w:rPr>
          <w:rFonts w:ascii="Arial" w:hAnsi="Arial" w:cs="Arial"/>
          <w:sz w:val="20"/>
          <w:szCs w:val="20"/>
        </w:rPr>
      </w:pPr>
      <w:r w:rsidRPr="00A268C9">
        <w:rPr>
          <w:rFonts w:ascii="Arial" w:hAnsi="Arial" w:cs="Arial"/>
          <w:sz w:val="20"/>
          <w:szCs w:val="20"/>
        </w:rPr>
        <w:t>Correo Electrónico:</w:t>
      </w:r>
      <w:r w:rsidRPr="00A268C9">
        <w:rPr>
          <w:rFonts w:ascii="Arial" w:hAnsi="Arial" w:cs="Arial"/>
          <w:sz w:val="20"/>
          <w:szCs w:val="20"/>
          <w:u w:val="single"/>
        </w:rPr>
        <w:t>_______________________</w:t>
      </w:r>
    </w:p>
    <w:p w14:paraId="1368F506" w14:textId="77777777" w:rsidR="001F0820" w:rsidRDefault="001F0820" w:rsidP="00DF2D8A">
      <w:pPr>
        <w:rPr>
          <w:lang w:val="es-ES_tradnl"/>
        </w:rPr>
      </w:pPr>
    </w:p>
    <w:p w14:paraId="79946B02" w14:textId="77777777" w:rsidR="001F0820" w:rsidRDefault="001F0820" w:rsidP="00DF2D8A">
      <w:pPr>
        <w:rPr>
          <w:lang w:val="es-ES_tradnl"/>
        </w:rPr>
      </w:pPr>
    </w:p>
    <w:p w14:paraId="475549E1" w14:textId="77777777" w:rsidR="001F0820" w:rsidRDefault="001F0820" w:rsidP="00DF2D8A">
      <w:pPr>
        <w:rPr>
          <w:lang w:val="es-ES_tradnl"/>
        </w:rPr>
      </w:pPr>
    </w:p>
    <w:p w14:paraId="53246C4F" w14:textId="77777777" w:rsidR="001F0820" w:rsidRDefault="001F0820" w:rsidP="00DF2D8A">
      <w:pPr>
        <w:rPr>
          <w:lang w:val="es-ES_tradnl"/>
        </w:rPr>
      </w:pPr>
    </w:p>
    <w:p w14:paraId="5E85452C" w14:textId="77777777" w:rsidR="001F0820" w:rsidRDefault="001F0820" w:rsidP="00DF2D8A">
      <w:pPr>
        <w:rPr>
          <w:lang w:val="es-ES_tradnl"/>
        </w:rPr>
      </w:pPr>
    </w:p>
    <w:p w14:paraId="6AAD7DC7" w14:textId="77777777" w:rsidR="001F0820" w:rsidRDefault="001F0820" w:rsidP="00DF2D8A">
      <w:pPr>
        <w:rPr>
          <w:lang w:val="es-ES_tradnl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1"/>
        <w:gridCol w:w="421"/>
        <w:gridCol w:w="4671"/>
      </w:tblGrid>
      <w:tr w:rsidR="001F0820" w:rsidRPr="00F64C82" w14:paraId="1F0A5F63" w14:textId="77777777" w:rsidTr="0026089C">
        <w:trPr>
          <w:trHeight w:val="146"/>
        </w:trPr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A4CE8AE" w14:textId="77777777" w:rsidR="001F0820" w:rsidRDefault="001F0820" w:rsidP="001F082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Vo. Bo. </w:t>
            </w:r>
            <w:r w:rsidRPr="00D77ED8">
              <w:rPr>
                <w:rFonts w:ascii="Arial" w:hAnsi="Arial" w:cs="Arial"/>
                <w:b/>
                <w:sz w:val="20"/>
                <w:szCs w:val="20"/>
              </w:rPr>
              <w:t>Gestor(a) Académico(a)</w:t>
            </w: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 / Coordinador de Prácticas</w:t>
            </w:r>
          </w:p>
          <w:p w14:paraId="03874324" w14:textId="77777777" w:rsidR="001F0820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276D14" w14:textId="77777777" w:rsidR="001F0820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909087" w14:textId="77777777" w:rsidR="001F0820" w:rsidRPr="00F64C82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5530C" w14:textId="77777777" w:rsidR="001F0820" w:rsidRPr="00F64C82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64FE28E" w14:textId="77777777" w:rsidR="001F0820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Registro Académico</w:t>
            </w:r>
          </w:p>
          <w:p w14:paraId="61B32A57" w14:textId="77777777" w:rsidR="001F0820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6C33C2" w14:textId="77777777" w:rsidR="001F0820" w:rsidRPr="00F64C82" w:rsidRDefault="001F0820" w:rsidP="0026089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10BD5404" w14:textId="77777777" w:rsidR="001F0820" w:rsidRPr="00DF2D8A" w:rsidRDefault="001F0820" w:rsidP="0091620D">
      <w:pPr>
        <w:rPr>
          <w:lang w:val="es-ES_tradnl"/>
        </w:rPr>
      </w:pPr>
    </w:p>
    <w:sectPr w:rsidR="001F0820" w:rsidRPr="00DF2D8A" w:rsidSect="00106B05">
      <w:headerReference w:type="default" r:id="rId7"/>
      <w:footerReference w:type="default" r:id="rId8"/>
      <w:pgSz w:w="12242" w:h="15842" w:code="1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DA78" w14:textId="77777777" w:rsidR="00B9503F" w:rsidRDefault="00B9503F">
      <w:r>
        <w:separator/>
      </w:r>
    </w:p>
  </w:endnote>
  <w:endnote w:type="continuationSeparator" w:id="0">
    <w:p w14:paraId="4586F074" w14:textId="77777777" w:rsidR="00B9503F" w:rsidRDefault="00B9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BDF21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F2D8A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3C8BAB9D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F2D8A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0224EB16" w14:textId="2F1630D3" w:rsidR="00605A9A" w:rsidRPr="00DF2D8A" w:rsidRDefault="00605A9A" w:rsidP="00DF2D8A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DBA4A" w14:textId="77777777" w:rsidR="00B9503F" w:rsidRDefault="00B9503F">
      <w:r>
        <w:separator/>
      </w:r>
    </w:p>
  </w:footnote>
  <w:footnote w:type="continuationSeparator" w:id="0">
    <w:p w14:paraId="71D4E925" w14:textId="77777777" w:rsidR="00B9503F" w:rsidRDefault="00B95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3C090" w14:textId="6582BF93" w:rsidR="002B545C" w:rsidRDefault="002B545C">
    <w:pPr>
      <w:pStyle w:val="Encabezado"/>
    </w:pPr>
  </w:p>
  <w:tbl>
    <w:tblPr>
      <w:tblpPr w:leftFromText="141" w:rightFromText="141" w:vertAnchor="text" w:horzAnchor="margin" w:tblpX="-147" w:tblpY="-358"/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1"/>
      <w:gridCol w:w="3384"/>
      <w:gridCol w:w="2292"/>
      <w:gridCol w:w="2180"/>
    </w:tblGrid>
    <w:tr w:rsidR="002B545C" w:rsidRPr="009C6B9E" w14:paraId="1E0AB464" w14:textId="77777777" w:rsidTr="001E13F4">
      <w:trPr>
        <w:trHeight w:val="704"/>
      </w:trPr>
      <w:tc>
        <w:tcPr>
          <w:tcW w:w="1007" w:type="pct"/>
          <w:vMerge w:val="restart"/>
          <w:shd w:val="clear" w:color="auto" w:fill="FFFFFF"/>
        </w:tcPr>
        <w:p w14:paraId="0CEF3918" w14:textId="77777777" w:rsidR="002B545C" w:rsidRPr="00796D03" w:rsidRDefault="00CC6C3D" w:rsidP="00F64C8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0B0AC2D0" wp14:editId="36E0645A">
                <wp:simplePos x="0" y="0"/>
                <wp:positionH relativeFrom="column">
                  <wp:posOffset>-1905</wp:posOffset>
                </wp:positionH>
                <wp:positionV relativeFrom="paragraph">
                  <wp:posOffset>37465</wp:posOffset>
                </wp:positionV>
                <wp:extent cx="1129937" cy="100584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9937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06E0CF5" w14:textId="77777777" w:rsidR="002B545C" w:rsidRPr="006A2453" w:rsidRDefault="002B545C" w:rsidP="00F64C8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720" w:type="pct"/>
        </w:tcPr>
        <w:p w14:paraId="28F3F889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NOMBRE DEL </w:t>
          </w:r>
          <w:r w:rsidR="001E13F4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329257F8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345816A" w14:textId="243AD40E" w:rsidR="002B545C" w:rsidRPr="00796D03" w:rsidRDefault="00F64C82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INSCRIPCIÓN OTROS CURSOS Y</w:t>
          </w:r>
          <w:r w:rsidR="00E1700F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>
            <w:rPr>
              <w:rFonts w:ascii="Arial" w:hAnsi="Arial" w:cs="Arial"/>
              <w:b/>
              <w:sz w:val="18"/>
              <w:szCs w:val="18"/>
            </w:rPr>
            <w:t>ACTUALIZACIÓN</w:t>
          </w:r>
        </w:p>
      </w:tc>
      <w:tc>
        <w:tcPr>
          <w:tcW w:w="1165" w:type="pct"/>
        </w:tcPr>
        <w:p w14:paraId="0C827B74" w14:textId="77777777" w:rsidR="002B545C" w:rsidRPr="00796D03" w:rsidRDefault="002B545C" w:rsidP="00F64C8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4C6D09C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5A3D9E60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8F1C170" w14:textId="2319031B" w:rsidR="002B545C" w:rsidRPr="00003839" w:rsidRDefault="00F64C82" w:rsidP="00F64C8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003839">
            <w:rPr>
              <w:rFonts w:ascii="Arial" w:hAnsi="Arial" w:cs="Arial"/>
              <w:bCs/>
              <w:sz w:val="18"/>
              <w:szCs w:val="18"/>
            </w:rPr>
            <w:t>G</w:t>
          </w:r>
          <w:r w:rsidR="00A47A0E">
            <w:rPr>
              <w:rFonts w:ascii="Arial" w:hAnsi="Arial" w:cs="Arial"/>
              <w:bCs/>
              <w:sz w:val="18"/>
              <w:szCs w:val="18"/>
            </w:rPr>
            <w:t>R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A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FR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04</w:t>
          </w:r>
          <w:r w:rsidR="00255C86">
            <w:rPr>
              <w:rFonts w:ascii="Arial" w:hAnsi="Arial" w:cs="Arial"/>
              <w:bCs/>
              <w:sz w:val="18"/>
              <w:szCs w:val="18"/>
            </w:rPr>
            <w:t>-</w:t>
          </w:r>
          <w:r w:rsidR="002B545C" w:rsidRPr="00003839">
            <w:rPr>
              <w:rFonts w:ascii="Arial" w:hAnsi="Arial" w:cs="Arial"/>
              <w:bCs/>
              <w:sz w:val="18"/>
              <w:szCs w:val="18"/>
            </w:rPr>
            <w:t>V</w:t>
          </w:r>
          <w:r w:rsidR="00052E49">
            <w:rPr>
              <w:rFonts w:ascii="Arial" w:hAnsi="Arial" w:cs="Arial"/>
              <w:bCs/>
              <w:sz w:val="18"/>
              <w:szCs w:val="18"/>
            </w:rPr>
            <w:t>3</w:t>
          </w:r>
        </w:p>
      </w:tc>
      <w:tc>
        <w:tcPr>
          <w:tcW w:w="1108" w:type="pct"/>
        </w:tcPr>
        <w:p w14:paraId="3D96A32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 w:rsidR="001E13F4"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6FD00BA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311D44F" w14:textId="09250850" w:rsidR="002B545C" w:rsidRPr="00003839" w:rsidRDefault="00052E49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Febrero de 2026</w:t>
          </w:r>
        </w:p>
      </w:tc>
    </w:tr>
    <w:tr w:rsidR="002B545C" w:rsidRPr="009C6B9E" w14:paraId="61EFA36D" w14:textId="77777777" w:rsidTr="001E13F4">
      <w:trPr>
        <w:trHeight w:val="825"/>
      </w:trPr>
      <w:tc>
        <w:tcPr>
          <w:tcW w:w="1007" w:type="pct"/>
          <w:vMerge/>
          <w:shd w:val="clear" w:color="auto" w:fill="FFFFFF"/>
        </w:tcPr>
        <w:p w14:paraId="1BB72411" w14:textId="77777777" w:rsidR="002B545C" w:rsidRPr="00796D03" w:rsidRDefault="002B545C" w:rsidP="00F64C8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20" w:type="pct"/>
        </w:tcPr>
        <w:p w14:paraId="5BEF5B7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893F1E5" w14:textId="77777777" w:rsidR="001E13F4" w:rsidRDefault="001E13F4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EB38AA0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65" w:type="pct"/>
        </w:tcPr>
        <w:p w14:paraId="38D9EAF3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B17496A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08" w:type="pct"/>
        </w:tcPr>
        <w:p w14:paraId="676838E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245AF39F" w14:textId="77777777" w:rsidR="00C35CE5" w:rsidRDefault="00C35CE5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040D31B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sz w:val="18"/>
              <w:szCs w:val="18"/>
            </w:rPr>
            <w:t>Dirección d</w:t>
          </w:r>
          <w:r w:rsidR="00F64C82">
            <w:rPr>
              <w:rFonts w:ascii="Arial" w:hAnsi="Arial" w:cs="Arial"/>
              <w:sz w:val="18"/>
              <w:szCs w:val="18"/>
            </w:rPr>
            <w:t>e</w:t>
          </w:r>
          <w:r w:rsidRPr="00796D03">
            <w:rPr>
              <w:rFonts w:ascii="Arial" w:hAnsi="Arial" w:cs="Arial"/>
              <w:sz w:val="18"/>
              <w:szCs w:val="18"/>
            </w:rPr>
            <w:t xml:space="preserve"> Planeación</w:t>
          </w:r>
        </w:p>
      </w:tc>
    </w:tr>
  </w:tbl>
  <w:p w14:paraId="415D66A9" w14:textId="77777777" w:rsidR="002B545C" w:rsidRDefault="002B545C" w:rsidP="00DF2D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 w16cid:durableId="1872258256">
    <w:abstractNumId w:val="3"/>
  </w:num>
  <w:num w:numId="2" w16cid:durableId="331299159">
    <w:abstractNumId w:val="2"/>
  </w:num>
  <w:num w:numId="3" w16cid:durableId="1440683477">
    <w:abstractNumId w:val="1"/>
  </w:num>
  <w:num w:numId="4" w16cid:durableId="2000889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F7"/>
    <w:rsid w:val="0000106D"/>
    <w:rsid w:val="0000352B"/>
    <w:rsid w:val="00003839"/>
    <w:rsid w:val="00023F19"/>
    <w:rsid w:val="000250ED"/>
    <w:rsid w:val="0002684C"/>
    <w:rsid w:val="000319D1"/>
    <w:rsid w:val="00043F4B"/>
    <w:rsid w:val="00047837"/>
    <w:rsid w:val="00052E49"/>
    <w:rsid w:val="00060065"/>
    <w:rsid w:val="000673ED"/>
    <w:rsid w:val="00072FE9"/>
    <w:rsid w:val="00076765"/>
    <w:rsid w:val="00084E7F"/>
    <w:rsid w:val="000A0FD1"/>
    <w:rsid w:val="000B3AB8"/>
    <w:rsid w:val="000B6AD9"/>
    <w:rsid w:val="000B76EA"/>
    <w:rsid w:val="000D1B3A"/>
    <w:rsid w:val="000D1E6B"/>
    <w:rsid w:val="000F27C8"/>
    <w:rsid w:val="000F3853"/>
    <w:rsid w:val="00106B05"/>
    <w:rsid w:val="0013113C"/>
    <w:rsid w:val="001432AC"/>
    <w:rsid w:val="001877B8"/>
    <w:rsid w:val="001C3424"/>
    <w:rsid w:val="001C6CFD"/>
    <w:rsid w:val="001E13F4"/>
    <w:rsid w:val="001F0820"/>
    <w:rsid w:val="00217873"/>
    <w:rsid w:val="002179DD"/>
    <w:rsid w:val="002216CE"/>
    <w:rsid w:val="002355AD"/>
    <w:rsid w:val="002406FB"/>
    <w:rsid w:val="0025485A"/>
    <w:rsid w:val="00255C86"/>
    <w:rsid w:val="0026192D"/>
    <w:rsid w:val="002650D9"/>
    <w:rsid w:val="002B545C"/>
    <w:rsid w:val="002D0A3F"/>
    <w:rsid w:val="002D5838"/>
    <w:rsid w:val="002E3528"/>
    <w:rsid w:val="003315EA"/>
    <w:rsid w:val="00347BF7"/>
    <w:rsid w:val="00357B0B"/>
    <w:rsid w:val="003639B1"/>
    <w:rsid w:val="0038235B"/>
    <w:rsid w:val="003C2221"/>
    <w:rsid w:val="003C4F87"/>
    <w:rsid w:val="00425089"/>
    <w:rsid w:val="0043596E"/>
    <w:rsid w:val="00442FF0"/>
    <w:rsid w:val="00454FE2"/>
    <w:rsid w:val="00461A3F"/>
    <w:rsid w:val="004E1012"/>
    <w:rsid w:val="00515CD2"/>
    <w:rsid w:val="00520748"/>
    <w:rsid w:val="00537135"/>
    <w:rsid w:val="005573CC"/>
    <w:rsid w:val="00594453"/>
    <w:rsid w:val="005C4D99"/>
    <w:rsid w:val="005E1DF6"/>
    <w:rsid w:val="00605A9A"/>
    <w:rsid w:val="006261BA"/>
    <w:rsid w:val="00636C11"/>
    <w:rsid w:val="006372A9"/>
    <w:rsid w:val="00654CAE"/>
    <w:rsid w:val="0067312E"/>
    <w:rsid w:val="006877D1"/>
    <w:rsid w:val="00691C26"/>
    <w:rsid w:val="00693ACE"/>
    <w:rsid w:val="00694EAC"/>
    <w:rsid w:val="006A4273"/>
    <w:rsid w:val="006B09A2"/>
    <w:rsid w:val="00701B6B"/>
    <w:rsid w:val="00742EB1"/>
    <w:rsid w:val="007F10EB"/>
    <w:rsid w:val="0081142D"/>
    <w:rsid w:val="00832BAB"/>
    <w:rsid w:val="00875103"/>
    <w:rsid w:val="00886F90"/>
    <w:rsid w:val="00894FA8"/>
    <w:rsid w:val="008A5444"/>
    <w:rsid w:val="008C1A80"/>
    <w:rsid w:val="0091620D"/>
    <w:rsid w:val="00986785"/>
    <w:rsid w:val="00992BE8"/>
    <w:rsid w:val="009A65BA"/>
    <w:rsid w:val="009C6E0D"/>
    <w:rsid w:val="009D146B"/>
    <w:rsid w:val="009F6A9B"/>
    <w:rsid w:val="009F6B7E"/>
    <w:rsid w:val="00A1338F"/>
    <w:rsid w:val="00A17B50"/>
    <w:rsid w:val="00A33263"/>
    <w:rsid w:val="00A45D94"/>
    <w:rsid w:val="00A47A0E"/>
    <w:rsid w:val="00A6379B"/>
    <w:rsid w:val="00A63E54"/>
    <w:rsid w:val="00A73EF9"/>
    <w:rsid w:val="00A80C2A"/>
    <w:rsid w:val="00A90C94"/>
    <w:rsid w:val="00AC21FC"/>
    <w:rsid w:val="00AC7569"/>
    <w:rsid w:val="00AE6F2E"/>
    <w:rsid w:val="00AF2D3B"/>
    <w:rsid w:val="00AF52AE"/>
    <w:rsid w:val="00B125ED"/>
    <w:rsid w:val="00B14379"/>
    <w:rsid w:val="00B27830"/>
    <w:rsid w:val="00B5627E"/>
    <w:rsid w:val="00B93AF4"/>
    <w:rsid w:val="00B9503F"/>
    <w:rsid w:val="00BA200E"/>
    <w:rsid w:val="00BA2CC1"/>
    <w:rsid w:val="00BF3BC2"/>
    <w:rsid w:val="00C06430"/>
    <w:rsid w:val="00C23863"/>
    <w:rsid w:val="00C35CE5"/>
    <w:rsid w:val="00CB5FA1"/>
    <w:rsid w:val="00CC6C3D"/>
    <w:rsid w:val="00CE111E"/>
    <w:rsid w:val="00CE5BBA"/>
    <w:rsid w:val="00D061AD"/>
    <w:rsid w:val="00D07C43"/>
    <w:rsid w:val="00D1144C"/>
    <w:rsid w:val="00D14F8C"/>
    <w:rsid w:val="00D51CD6"/>
    <w:rsid w:val="00D53CB1"/>
    <w:rsid w:val="00D6129B"/>
    <w:rsid w:val="00D6540D"/>
    <w:rsid w:val="00D70CC7"/>
    <w:rsid w:val="00D77B87"/>
    <w:rsid w:val="00D77ED8"/>
    <w:rsid w:val="00DC47AE"/>
    <w:rsid w:val="00DD43D4"/>
    <w:rsid w:val="00DF2D8A"/>
    <w:rsid w:val="00E0178A"/>
    <w:rsid w:val="00E01E84"/>
    <w:rsid w:val="00E05685"/>
    <w:rsid w:val="00E1700F"/>
    <w:rsid w:val="00E32866"/>
    <w:rsid w:val="00E3423E"/>
    <w:rsid w:val="00E43B0E"/>
    <w:rsid w:val="00E46E0F"/>
    <w:rsid w:val="00E51DCD"/>
    <w:rsid w:val="00E65411"/>
    <w:rsid w:val="00EB4657"/>
    <w:rsid w:val="00EB4DAE"/>
    <w:rsid w:val="00EC5A68"/>
    <w:rsid w:val="00EC6BEA"/>
    <w:rsid w:val="00EC7DBF"/>
    <w:rsid w:val="00EF1AAD"/>
    <w:rsid w:val="00F0153A"/>
    <w:rsid w:val="00F44785"/>
    <w:rsid w:val="00F51CB8"/>
    <w:rsid w:val="00F64C82"/>
    <w:rsid w:val="00F8160B"/>
    <w:rsid w:val="00F83F3D"/>
    <w:rsid w:val="00FE41E3"/>
    <w:rsid w:val="00FE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F9E2C0"/>
  <w15:chartTrackingRefBased/>
  <w15:docId w15:val="{8650E94A-4C9C-4F2D-B88E-8EEC2240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semiHidden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50D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0D9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B545C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PEOPLESOFT%20-%20Formatos\Formato%20OTROS%20EX&#193;ME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OTROS EXÁMENES (10-02-2016)</Template>
  <TotalTime>71</TotalTime>
  <Pages>2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NOMBRE:</vt:lpstr>
    </vt:vector>
  </TitlesOfParts>
  <Company>Universidad San Buenaventura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Eroelia Vergara López</dc:creator>
  <cp:keywords/>
  <dc:description/>
  <cp:lastModifiedBy>Alejandro Tabares Pérez</cp:lastModifiedBy>
  <cp:revision>35</cp:revision>
  <cp:lastPrinted>2017-08-08T22:14:00Z</cp:lastPrinted>
  <dcterms:created xsi:type="dcterms:W3CDTF">2017-10-06T17:09:00Z</dcterms:created>
  <dcterms:modified xsi:type="dcterms:W3CDTF">2026-06-01T14:50:00Z</dcterms:modified>
</cp:coreProperties>
</file>