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605E6" w14:textId="77777777" w:rsidR="00DD18D9" w:rsidRPr="00A548CA" w:rsidRDefault="00DD18D9" w:rsidP="00DD18D9">
      <w:pPr>
        <w:pStyle w:val="Ttulo2"/>
        <w:ind w:left="-567" w:firstLine="567"/>
        <w:rPr>
          <w:rFonts w:ascii="Arial" w:eastAsia="Batang" w:hAnsi="Arial" w:cs="Arial"/>
          <w:sz w:val="20"/>
        </w:rPr>
      </w:pPr>
      <w:r w:rsidRPr="00383F69">
        <w:rPr>
          <w:rFonts w:ascii="Arial" w:eastAsia="Batang" w:hAnsi="Arial" w:cs="Arial"/>
          <w:b/>
          <w:bCs/>
          <w:sz w:val="20"/>
        </w:rPr>
        <w:t>Medio de Recepción:</w:t>
      </w:r>
      <w:r w:rsidRPr="00A548CA">
        <w:rPr>
          <w:rFonts w:ascii="Arial" w:eastAsia="Batang" w:hAnsi="Arial" w:cs="Arial"/>
          <w:sz w:val="20"/>
        </w:rPr>
        <w:t xml:space="preserve"> Presencial: ___ Correo electrónico: ___ WhatsApp Institucional: ___</w:t>
      </w:r>
    </w:p>
    <w:p w14:paraId="40BE2DBD" w14:textId="77777777" w:rsidR="00DD18D9" w:rsidRPr="00DD18D9" w:rsidRDefault="00DD18D9" w:rsidP="00E2793B">
      <w:pPr>
        <w:rPr>
          <w:rFonts w:ascii="Arial" w:hAnsi="Arial" w:cs="Arial"/>
          <w:sz w:val="22"/>
          <w:szCs w:val="22"/>
          <w:lang w:val="es-ES_tradnl"/>
        </w:rPr>
      </w:pPr>
    </w:p>
    <w:p w14:paraId="7F17C186" w14:textId="3D79FD2C" w:rsidR="00B1445F" w:rsidRDefault="00E2793B" w:rsidP="00E2793B">
      <w:pPr>
        <w:rPr>
          <w:rFonts w:ascii="Arial" w:hAnsi="Arial" w:cs="Arial"/>
          <w:sz w:val="22"/>
          <w:szCs w:val="22"/>
        </w:rPr>
      </w:pPr>
      <w:r w:rsidRPr="00383F69">
        <w:rPr>
          <w:rFonts w:ascii="Arial" w:hAnsi="Arial" w:cs="Arial"/>
          <w:b/>
          <w:bCs/>
          <w:sz w:val="22"/>
          <w:szCs w:val="22"/>
        </w:rPr>
        <w:t>Fecha:</w:t>
      </w:r>
      <w:r w:rsidR="00B1445F">
        <w:rPr>
          <w:rFonts w:ascii="Arial" w:hAnsi="Arial" w:cs="Arial"/>
          <w:sz w:val="22"/>
          <w:szCs w:val="22"/>
        </w:rPr>
        <w:t xml:space="preserve"> </w:t>
      </w:r>
      <w:r w:rsidR="00383F69">
        <w:rPr>
          <w:rFonts w:ascii="Arial" w:hAnsi="Arial" w:cs="Arial"/>
          <w:sz w:val="22"/>
          <w:szCs w:val="22"/>
        </w:rPr>
        <w:t>DD / MM / AAAA</w:t>
      </w:r>
    </w:p>
    <w:p w14:paraId="4D683C69" w14:textId="77777777" w:rsidR="00B1445F" w:rsidRDefault="00B1445F" w:rsidP="00E2793B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503"/>
        <w:gridCol w:w="4567"/>
        <w:gridCol w:w="1720"/>
        <w:gridCol w:w="2164"/>
      </w:tblGrid>
      <w:tr w:rsidR="004C25A3" w14:paraId="00A351A8" w14:textId="77777777" w:rsidTr="00EF7051"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</w:tcPr>
          <w:p w14:paraId="32E25AA4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16"/>
                <w:szCs w:val="16"/>
                <w:lang w:val="es-MX"/>
              </w:rPr>
            </w:pPr>
          </w:p>
          <w:p w14:paraId="30BC1EE5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ESTUDIANTE</w:t>
            </w:r>
          </w:p>
          <w:p w14:paraId="3BF9FE73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16"/>
                <w:szCs w:val="16"/>
                <w:lang w:val="es-MX"/>
              </w:rPr>
            </w:pPr>
          </w:p>
        </w:tc>
      </w:tr>
      <w:tr w:rsidR="004C25A3" w14:paraId="67E8D6B3" w14:textId="77777777" w:rsidTr="004C25A3">
        <w:trPr>
          <w:trHeight w:val="284"/>
        </w:trPr>
        <w:tc>
          <w:tcPr>
            <w:tcW w:w="7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03F46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12"/>
                <w:szCs w:val="12"/>
                <w:lang w:val="es-MX"/>
              </w:rPr>
            </w:pPr>
          </w:p>
          <w:p w14:paraId="17081E79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22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85D639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12"/>
                <w:szCs w:val="12"/>
                <w:lang w:val="es-MX"/>
              </w:rPr>
            </w:pPr>
          </w:p>
          <w:p w14:paraId="027804C4" w14:textId="6EAB47DF" w:rsidR="004C25A3" w:rsidRDefault="00EA23EF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Apellidos y Nombres</w:t>
            </w:r>
            <w:r w:rsidR="004C25A3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</w:t>
            </w:r>
            <w:r w:rsidR="004C25A3">
              <w:rPr>
                <w:rFonts w:ascii="Arial" w:eastAsia="Arial" w:hAnsi="Arial" w:cs="Arial"/>
                <w:kern w:val="32"/>
                <w:sz w:val="16"/>
                <w:szCs w:val="16"/>
                <w:lang w:val="es-MX"/>
              </w:rPr>
              <w:t>(Completos)</w:t>
            </w:r>
          </w:p>
        </w:tc>
        <w:tc>
          <w:tcPr>
            <w:tcW w:w="195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5B89F0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12"/>
                <w:szCs w:val="12"/>
                <w:lang w:val="es-MX"/>
              </w:rPr>
            </w:pPr>
          </w:p>
          <w:p w14:paraId="3FC79D43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Documento</w:t>
            </w:r>
          </w:p>
        </w:tc>
      </w:tr>
      <w:tr w:rsidR="004C25A3" w14:paraId="0A2C75EC" w14:textId="77777777" w:rsidTr="004C25A3">
        <w:tc>
          <w:tcPr>
            <w:tcW w:w="7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81762E" w14:textId="77777777" w:rsidR="004C25A3" w:rsidRDefault="004C25A3" w:rsidP="00EF7051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039FA4CC" w14:textId="77777777" w:rsidR="004C25A3" w:rsidRDefault="004C25A3" w:rsidP="00EF7051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E81D0AC" w14:textId="77777777" w:rsidR="004C25A3" w:rsidRDefault="004C25A3" w:rsidP="00EF7051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22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F108D" w14:textId="77777777" w:rsidR="004C25A3" w:rsidRDefault="004C25A3" w:rsidP="00EF7051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8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9AE8A9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16"/>
                <w:szCs w:val="16"/>
                <w:lang w:val="es-MX"/>
              </w:rPr>
            </w:pPr>
          </w:p>
          <w:p w14:paraId="36DC638D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16"/>
                <w:szCs w:val="16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16"/>
                <w:szCs w:val="16"/>
                <w:lang w:val="es-MX"/>
              </w:rPr>
              <w:t>CC___/CE___/TI___</w:t>
            </w:r>
          </w:p>
        </w:tc>
        <w:tc>
          <w:tcPr>
            <w:tcW w:w="10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E3EEFD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16"/>
                <w:szCs w:val="16"/>
                <w:lang w:val="es-MX"/>
              </w:rPr>
            </w:pPr>
          </w:p>
          <w:p w14:paraId="265446CA" w14:textId="77777777" w:rsidR="004C25A3" w:rsidRDefault="004C25A3" w:rsidP="00EF7051">
            <w:pPr>
              <w:jc w:val="center"/>
              <w:rPr>
                <w:rFonts w:ascii="Arial" w:eastAsia="Arial" w:hAnsi="Arial" w:cs="Arial"/>
                <w:b/>
                <w:kern w:val="32"/>
                <w:sz w:val="16"/>
                <w:szCs w:val="16"/>
                <w:lang w:val="es-MX"/>
              </w:rPr>
            </w:pPr>
          </w:p>
        </w:tc>
      </w:tr>
    </w:tbl>
    <w:p w14:paraId="66B49D99" w14:textId="77777777" w:rsidR="00E2793B" w:rsidRDefault="00E2793B" w:rsidP="00E2793B">
      <w:pPr>
        <w:rPr>
          <w:rFonts w:ascii="Arial" w:hAnsi="Arial" w:cs="Arial"/>
          <w:sz w:val="22"/>
          <w:szCs w:val="22"/>
        </w:rPr>
      </w:pPr>
    </w:p>
    <w:p w14:paraId="3A0EDFA2" w14:textId="77777777" w:rsidR="00B373F2" w:rsidRPr="004C25A3" w:rsidRDefault="004C25A3" w:rsidP="00E2793B">
      <w:pPr>
        <w:rPr>
          <w:rFonts w:ascii="Arial" w:hAnsi="Arial" w:cs="Arial"/>
          <w:sz w:val="22"/>
          <w:szCs w:val="22"/>
          <w:u w:val="single"/>
        </w:rPr>
      </w:pPr>
      <w:r w:rsidRPr="004C25A3">
        <w:rPr>
          <w:rFonts w:ascii="Arial" w:hAnsi="Arial" w:cs="Arial"/>
          <w:sz w:val="22"/>
          <w:szCs w:val="22"/>
          <w:u w:val="single"/>
        </w:rPr>
        <w:t>________________________________________________________</w:t>
      </w:r>
      <w:r w:rsidR="00B373F2" w:rsidRPr="004C25A3">
        <w:rPr>
          <w:rFonts w:ascii="Arial" w:hAnsi="Arial" w:cs="Arial"/>
          <w:sz w:val="22"/>
          <w:szCs w:val="22"/>
          <w:u w:val="single"/>
        </w:rPr>
        <w:t>______________________</w:t>
      </w:r>
    </w:p>
    <w:p w14:paraId="67A616A7" w14:textId="77777777" w:rsidR="00E2793B" w:rsidRPr="0070033D" w:rsidRDefault="00E2793B" w:rsidP="00E2793B">
      <w:pPr>
        <w:rPr>
          <w:rFonts w:ascii="Arial" w:hAnsi="Arial" w:cs="Arial"/>
          <w:sz w:val="22"/>
          <w:szCs w:val="22"/>
        </w:rPr>
      </w:pPr>
      <w:r w:rsidRPr="0070033D">
        <w:rPr>
          <w:rFonts w:ascii="Arial" w:hAnsi="Arial" w:cs="Arial"/>
          <w:sz w:val="22"/>
          <w:szCs w:val="22"/>
        </w:rPr>
        <w:t>Programa</w:t>
      </w:r>
    </w:p>
    <w:p w14:paraId="69BFE579" w14:textId="77777777" w:rsidR="00E2793B" w:rsidRPr="00B1445F" w:rsidRDefault="00E2793B" w:rsidP="00E2793B">
      <w:pPr>
        <w:rPr>
          <w:rFonts w:ascii="Arial" w:hAnsi="Arial" w:cs="Arial"/>
          <w:sz w:val="22"/>
          <w:szCs w:val="22"/>
          <w:u w:val="single"/>
        </w:rPr>
      </w:pPr>
    </w:p>
    <w:p w14:paraId="01D346E0" w14:textId="77777777" w:rsidR="00B373F2" w:rsidRDefault="00B373F2" w:rsidP="00B373F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</w:t>
      </w:r>
      <w:r w:rsidR="004C25A3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4C25A3">
        <w:rPr>
          <w:rFonts w:ascii="Arial" w:hAnsi="Arial" w:cs="Arial"/>
          <w:sz w:val="20"/>
          <w:szCs w:val="20"/>
        </w:rPr>
        <w:t>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2152B2C7" w14:textId="6CABAD30" w:rsidR="00B373F2" w:rsidRDefault="00B373F2" w:rsidP="00E2793B">
      <w:pPr>
        <w:rPr>
          <w:rFonts w:ascii="Arial" w:hAnsi="Arial" w:cs="Arial"/>
          <w:sz w:val="20"/>
          <w:szCs w:val="20"/>
        </w:rPr>
      </w:pPr>
      <w:r w:rsidRPr="00B373F2">
        <w:rPr>
          <w:rFonts w:ascii="Arial" w:hAnsi="Arial" w:cs="Arial"/>
          <w:sz w:val="20"/>
          <w:szCs w:val="20"/>
        </w:rPr>
        <w:t xml:space="preserve">Cohorte </w:t>
      </w:r>
      <w:r w:rsidR="004C25A3">
        <w:rPr>
          <w:rFonts w:ascii="Arial" w:hAnsi="Arial" w:cs="Arial"/>
          <w:sz w:val="20"/>
          <w:szCs w:val="20"/>
        </w:rPr>
        <w:t>(</w:t>
      </w:r>
      <w:r w:rsidR="005332D9">
        <w:rPr>
          <w:rFonts w:ascii="Arial" w:hAnsi="Arial" w:cs="Arial"/>
          <w:sz w:val="20"/>
          <w:szCs w:val="20"/>
        </w:rPr>
        <w:t>P</w:t>
      </w:r>
      <w:r w:rsidR="004C25A3">
        <w:rPr>
          <w:rFonts w:ascii="Arial" w:hAnsi="Arial" w:cs="Arial"/>
          <w:sz w:val="20"/>
          <w:szCs w:val="20"/>
        </w:rPr>
        <w:t>osgrado)</w:t>
      </w:r>
      <w:r w:rsidR="004C25A3">
        <w:rPr>
          <w:rFonts w:ascii="Arial" w:hAnsi="Arial" w:cs="Arial"/>
          <w:sz w:val="20"/>
          <w:szCs w:val="20"/>
        </w:rPr>
        <w:tab/>
      </w:r>
      <w:r w:rsidR="004C25A3">
        <w:rPr>
          <w:rFonts w:ascii="Arial" w:hAnsi="Arial" w:cs="Arial"/>
          <w:sz w:val="20"/>
          <w:szCs w:val="20"/>
        </w:rPr>
        <w:tab/>
      </w:r>
      <w:r w:rsidRPr="00B373F2">
        <w:rPr>
          <w:rFonts w:ascii="Arial" w:hAnsi="Arial" w:cs="Arial"/>
          <w:sz w:val="20"/>
          <w:szCs w:val="20"/>
        </w:rPr>
        <w:t xml:space="preserve">Período </w:t>
      </w:r>
      <w:r w:rsidR="002760E2">
        <w:rPr>
          <w:rFonts w:ascii="Arial" w:hAnsi="Arial" w:cs="Arial"/>
          <w:sz w:val="20"/>
          <w:szCs w:val="20"/>
        </w:rPr>
        <w:t>A</w:t>
      </w:r>
      <w:r w:rsidRPr="00B373F2">
        <w:rPr>
          <w:rFonts w:ascii="Arial" w:hAnsi="Arial" w:cs="Arial"/>
          <w:sz w:val="20"/>
          <w:szCs w:val="20"/>
        </w:rPr>
        <w:t>cadémico</w:t>
      </w:r>
    </w:p>
    <w:p w14:paraId="7CA146FF" w14:textId="77777777" w:rsidR="00FB5CF2" w:rsidRDefault="00E2793B" w:rsidP="00E2793B">
      <w:pPr>
        <w:rPr>
          <w:rFonts w:ascii="Arial" w:hAnsi="Arial" w:cs="Arial"/>
          <w:sz w:val="20"/>
          <w:szCs w:val="20"/>
        </w:rPr>
      </w:pPr>
      <w:r w:rsidRPr="00331E6F">
        <w:rPr>
          <w:rFonts w:ascii="Arial" w:hAnsi="Arial" w:cs="Arial"/>
          <w:sz w:val="20"/>
          <w:szCs w:val="20"/>
        </w:rPr>
        <w:tab/>
      </w:r>
    </w:p>
    <w:p w14:paraId="522D9926" w14:textId="77777777" w:rsidR="00E2793B" w:rsidRPr="0070033D" w:rsidRDefault="00E2793B" w:rsidP="00E279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 w:rsidRPr="0070033D">
        <w:rPr>
          <w:rFonts w:ascii="Arial" w:hAnsi="Arial" w:cs="Arial"/>
          <w:sz w:val="22"/>
          <w:szCs w:val="22"/>
        </w:rPr>
        <w:t xml:space="preserve">         </w:t>
      </w:r>
      <w:r w:rsidRPr="0070033D">
        <w:rPr>
          <w:rFonts w:ascii="Arial" w:hAnsi="Arial" w:cs="Arial"/>
          <w:sz w:val="22"/>
          <w:szCs w:val="22"/>
        </w:rPr>
        <w:tab/>
        <w:t xml:space="preserve"> </w:t>
      </w:r>
    </w:p>
    <w:tbl>
      <w:tblPr>
        <w:tblW w:w="990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956"/>
        <w:gridCol w:w="1312"/>
        <w:gridCol w:w="3368"/>
        <w:gridCol w:w="720"/>
      </w:tblGrid>
      <w:tr w:rsidR="00E2793B" w:rsidRPr="0070033D" w14:paraId="76D3F60E" w14:textId="77777777" w:rsidTr="005663B7">
        <w:trPr>
          <w:trHeight w:val="409"/>
        </w:trPr>
        <w:tc>
          <w:tcPr>
            <w:tcW w:w="4500" w:type="dxa"/>
            <w:gridSpan w:val="2"/>
            <w:vAlign w:val="center"/>
          </w:tcPr>
          <w:p w14:paraId="3A593207" w14:textId="77777777" w:rsidR="00E2793B" w:rsidRPr="00331E6F" w:rsidRDefault="00E2793B" w:rsidP="005663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1E6F">
              <w:rPr>
                <w:rFonts w:ascii="Arial" w:hAnsi="Arial" w:cs="Arial"/>
                <w:b/>
                <w:sz w:val="20"/>
                <w:szCs w:val="20"/>
              </w:rPr>
              <w:t>INSTITUCIÓN DE PROCEDENCIA:</w:t>
            </w:r>
          </w:p>
        </w:tc>
        <w:tc>
          <w:tcPr>
            <w:tcW w:w="5400" w:type="dxa"/>
            <w:gridSpan w:val="3"/>
            <w:vMerge w:val="restart"/>
            <w:vAlign w:val="center"/>
          </w:tcPr>
          <w:p w14:paraId="0AE10D9D" w14:textId="77777777" w:rsidR="00E2793B" w:rsidRPr="00331E6F" w:rsidRDefault="00E2793B" w:rsidP="005663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1E6F">
              <w:rPr>
                <w:rFonts w:ascii="Arial" w:hAnsi="Arial" w:cs="Arial"/>
                <w:b/>
                <w:sz w:val="20"/>
                <w:szCs w:val="20"/>
              </w:rPr>
              <w:t>UNIVERSIDAD DE SAN BUENAVENTURA</w:t>
            </w:r>
          </w:p>
        </w:tc>
      </w:tr>
      <w:tr w:rsidR="00E2793B" w:rsidRPr="0070033D" w14:paraId="45946C32" w14:textId="77777777" w:rsidTr="005663B7">
        <w:tc>
          <w:tcPr>
            <w:tcW w:w="4500" w:type="dxa"/>
            <w:gridSpan w:val="2"/>
            <w:vAlign w:val="center"/>
          </w:tcPr>
          <w:p w14:paraId="3C9375DD" w14:textId="77777777" w:rsidR="00E2793B" w:rsidRDefault="00E2793B" w:rsidP="00B373F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1D8604" w14:textId="77777777" w:rsidR="004C25A3" w:rsidRDefault="004C25A3" w:rsidP="00B373F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00" w:type="dxa"/>
            <w:gridSpan w:val="3"/>
            <w:vMerge/>
            <w:vAlign w:val="center"/>
          </w:tcPr>
          <w:p w14:paraId="07AAFC0E" w14:textId="77777777" w:rsidR="00E2793B" w:rsidRPr="00331E6F" w:rsidRDefault="00E2793B" w:rsidP="005663B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E2793B" w:rsidRPr="0070033D" w14:paraId="3A7A6BB0" w14:textId="77777777" w:rsidTr="004C25A3">
        <w:tc>
          <w:tcPr>
            <w:tcW w:w="3544" w:type="dxa"/>
            <w:vAlign w:val="center"/>
          </w:tcPr>
          <w:p w14:paraId="6A078A7A" w14:textId="77777777" w:rsidR="00E2793B" w:rsidRPr="00331E6F" w:rsidRDefault="00E2793B" w:rsidP="005663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1E6F">
              <w:rPr>
                <w:rFonts w:ascii="Arial" w:hAnsi="Arial" w:cs="Arial"/>
                <w:b/>
                <w:sz w:val="20"/>
                <w:szCs w:val="20"/>
              </w:rPr>
              <w:t>NOMBRE DE LA ASIGNATURA</w:t>
            </w:r>
          </w:p>
        </w:tc>
        <w:tc>
          <w:tcPr>
            <w:tcW w:w="956" w:type="dxa"/>
            <w:vAlign w:val="center"/>
          </w:tcPr>
          <w:p w14:paraId="3E585073" w14:textId="77777777" w:rsidR="00E2793B" w:rsidRPr="002B1452" w:rsidRDefault="004C25A3" w:rsidP="005663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CALIF.</w:t>
            </w:r>
          </w:p>
        </w:tc>
        <w:tc>
          <w:tcPr>
            <w:tcW w:w="1312" w:type="dxa"/>
            <w:vAlign w:val="center"/>
          </w:tcPr>
          <w:p w14:paraId="5D13155B" w14:textId="77777777" w:rsidR="00E2793B" w:rsidRPr="00331E6F" w:rsidRDefault="004C25A3" w:rsidP="005663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CATÁLOGO</w:t>
            </w:r>
          </w:p>
        </w:tc>
        <w:tc>
          <w:tcPr>
            <w:tcW w:w="3368" w:type="dxa"/>
            <w:vAlign w:val="center"/>
          </w:tcPr>
          <w:p w14:paraId="40272C22" w14:textId="7076D74D" w:rsidR="00E2793B" w:rsidRPr="00331E6F" w:rsidRDefault="00E2793B" w:rsidP="005663B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1E6F">
              <w:rPr>
                <w:rFonts w:ascii="Arial" w:hAnsi="Arial" w:cs="Arial"/>
                <w:b/>
                <w:sz w:val="20"/>
                <w:szCs w:val="20"/>
              </w:rPr>
              <w:t xml:space="preserve">NOMBRE DE </w:t>
            </w:r>
            <w:r w:rsidR="00E94C36" w:rsidRPr="00331E6F">
              <w:rPr>
                <w:rFonts w:ascii="Arial" w:hAnsi="Arial" w:cs="Arial"/>
                <w:b/>
                <w:sz w:val="20"/>
                <w:szCs w:val="20"/>
              </w:rPr>
              <w:t>LA ASIGNATURA</w:t>
            </w:r>
          </w:p>
        </w:tc>
        <w:tc>
          <w:tcPr>
            <w:tcW w:w="720" w:type="dxa"/>
            <w:vAlign w:val="center"/>
          </w:tcPr>
          <w:p w14:paraId="39D4F9A8" w14:textId="77777777" w:rsidR="00E2793B" w:rsidRPr="00331E6F" w:rsidRDefault="00E2793B" w:rsidP="005663B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31E6F">
              <w:rPr>
                <w:rFonts w:ascii="Arial" w:hAnsi="Arial" w:cs="Arial"/>
                <w:b/>
                <w:sz w:val="16"/>
                <w:szCs w:val="16"/>
              </w:rPr>
              <w:t>NIVEL</w:t>
            </w:r>
          </w:p>
        </w:tc>
      </w:tr>
      <w:tr w:rsidR="00B1445F" w:rsidRPr="0070033D" w14:paraId="1BCA0F89" w14:textId="77777777" w:rsidTr="004C25A3">
        <w:trPr>
          <w:trHeight w:val="400"/>
        </w:trPr>
        <w:tc>
          <w:tcPr>
            <w:tcW w:w="3544" w:type="dxa"/>
            <w:vAlign w:val="center"/>
          </w:tcPr>
          <w:p w14:paraId="0582079F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6" w:type="dxa"/>
            <w:vAlign w:val="center"/>
          </w:tcPr>
          <w:p w14:paraId="686B1994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12" w:type="dxa"/>
          </w:tcPr>
          <w:p w14:paraId="6FC13328" w14:textId="77777777" w:rsidR="00B1445F" w:rsidRPr="00B1445F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8" w:type="dxa"/>
          </w:tcPr>
          <w:p w14:paraId="61D4710D" w14:textId="77777777" w:rsidR="00B1445F" w:rsidRPr="00B1445F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2E01F2BD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445F" w:rsidRPr="0070033D" w14:paraId="0ECD6C62" w14:textId="77777777" w:rsidTr="004C25A3">
        <w:trPr>
          <w:trHeight w:val="400"/>
        </w:trPr>
        <w:tc>
          <w:tcPr>
            <w:tcW w:w="3544" w:type="dxa"/>
            <w:vAlign w:val="center"/>
          </w:tcPr>
          <w:p w14:paraId="31C2AA33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6" w:type="dxa"/>
            <w:vAlign w:val="center"/>
          </w:tcPr>
          <w:p w14:paraId="14083F8C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12" w:type="dxa"/>
          </w:tcPr>
          <w:p w14:paraId="1B7A893F" w14:textId="77777777" w:rsidR="00B1445F" w:rsidRPr="00B1445F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8" w:type="dxa"/>
          </w:tcPr>
          <w:p w14:paraId="46EFEFE2" w14:textId="77777777" w:rsidR="00B1445F" w:rsidRPr="00B1445F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7DD27B34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445F" w:rsidRPr="0070033D" w14:paraId="2A52B8BB" w14:textId="77777777" w:rsidTr="004C25A3">
        <w:trPr>
          <w:trHeight w:val="400"/>
        </w:trPr>
        <w:tc>
          <w:tcPr>
            <w:tcW w:w="3544" w:type="dxa"/>
            <w:vAlign w:val="center"/>
          </w:tcPr>
          <w:p w14:paraId="79C3B40E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6" w:type="dxa"/>
            <w:vAlign w:val="center"/>
          </w:tcPr>
          <w:p w14:paraId="63DF6FB9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12" w:type="dxa"/>
          </w:tcPr>
          <w:p w14:paraId="0DCE091E" w14:textId="77777777" w:rsidR="00B1445F" w:rsidRPr="00B1445F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8" w:type="dxa"/>
          </w:tcPr>
          <w:p w14:paraId="34406F82" w14:textId="77777777" w:rsidR="00B1445F" w:rsidRPr="00B1445F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27029D21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445F" w:rsidRPr="0070033D" w14:paraId="51949707" w14:textId="77777777" w:rsidTr="004C25A3">
        <w:trPr>
          <w:trHeight w:val="400"/>
        </w:trPr>
        <w:tc>
          <w:tcPr>
            <w:tcW w:w="3544" w:type="dxa"/>
            <w:vAlign w:val="center"/>
          </w:tcPr>
          <w:p w14:paraId="4285AB2F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6" w:type="dxa"/>
            <w:vAlign w:val="center"/>
          </w:tcPr>
          <w:p w14:paraId="1D050E55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12" w:type="dxa"/>
            <w:vAlign w:val="center"/>
          </w:tcPr>
          <w:p w14:paraId="660387B4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68" w:type="dxa"/>
            <w:vAlign w:val="center"/>
          </w:tcPr>
          <w:p w14:paraId="3079E067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4EA2AB5B" w14:textId="77777777" w:rsidR="00B1445F" w:rsidRPr="0070033D" w:rsidRDefault="00B1445F" w:rsidP="00B1445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3C0826" w14:textId="77777777" w:rsidR="00E2793B" w:rsidRDefault="00E2793B" w:rsidP="00E2793B">
      <w:pPr>
        <w:rPr>
          <w:rFonts w:ascii="Arial" w:hAnsi="Arial" w:cs="Arial"/>
          <w:sz w:val="22"/>
          <w:szCs w:val="22"/>
        </w:rPr>
      </w:pPr>
    </w:p>
    <w:p w14:paraId="63C2712B" w14:textId="77777777" w:rsidR="000C3A92" w:rsidRPr="00A268C9" w:rsidRDefault="000C3A92" w:rsidP="000C3A92">
      <w:pPr>
        <w:rPr>
          <w:rFonts w:ascii="Arial" w:hAnsi="Arial" w:cs="Arial"/>
          <w:sz w:val="20"/>
          <w:szCs w:val="20"/>
        </w:rPr>
      </w:pPr>
      <w:r w:rsidRPr="00D75FD6">
        <w:rPr>
          <w:rFonts w:ascii="Arial" w:hAnsi="Arial" w:cs="Arial"/>
          <w:b/>
          <w:bCs/>
          <w:sz w:val="20"/>
          <w:szCs w:val="20"/>
          <w:lang w:val="es-MX"/>
        </w:rPr>
        <w:t>Aprobación del estudiante:</w:t>
      </w:r>
      <w:r>
        <w:rPr>
          <w:rFonts w:ascii="Arial" w:hAnsi="Arial" w:cs="Arial"/>
          <w:sz w:val="20"/>
          <w:szCs w:val="20"/>
          <w:lang w:val="es-MX"/>
        </w:rPr>
        <w:t xml:space="preserve"> Se adjunta solicitud del estudiante recibida por correo electrónico, en reemplazo          de la firma</w:t>
      </w:r>
    </w:p>
    <w:p w14:paraId="357C7AA1" w14:textId="77777777" w:rsidR="000C3A92" w:rsidRPr="00A268C9" w:rsidRDefault="000C3A92" w:rsidP="000C3A92">
      <w:pPr>
        <w:rPr>
          <w:rFonts w:ascii="Arial" w:hAnsi="Arial" w:cs="Arial"/>
          <w:sz w:val="20"/>
          <w:szCs w:val="20"/>
        </w:rPr>
      </w:pPr>
    </w:p>
    <w:p w14:paraId="03793D92" w14:textId="77777777" w:rsidR="000C3A92" w:rsidRPr="00A268C9" w:rsidRDefault="000C3A92" w:rsidP="000C3A92">
      <w:pPr>
        <w:pStyle w:val="Encabezado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Número de contacto</w:t>
      </w:r>
      <w:r w:rsidRPr="00A268C9">
        <w:rPr>
          <w:rFonts w:ascii="Arial" w:hAnsi="Arial" w:cs="Arial"/>
          <w:sz w:val="20"/>
          <w:szCs w:val="20"/>
        </w:rPr>
        <w:t xml:space="preserve">: </w:t>
      </w:r>
      <w:r w:rsidRPr="00A268C9">
        <w:rPr>
          <w:rFonts w:ascii="Arial" w:hAnsi="Arial" w:cs="Arial"/>
          <w:sz w:val="20"/>
          <w:szCs w:val="20"/>
          <w:u w:val="single"/>
        </w:rPr>
        <w:t>______________</w:t>
      </w:r>
      <w:r>
        <w:rPr>
          <w:rFonts w:ascii="Arial" w:hAnsi="Arial" w:cs="Arial"/>
          <w:sz w:val="20"/>
          <w:szCs w:val="20"/>
          <w:u w:val="single"/>
        </w:rPr>
        <w:t>_</w:t>
      </w:r>
    </w:p>
    <w:p w14:paraId="5D3BBDAA" w14:textId="77777777" w:rsidR="000C3A92" w:rsidRPr="00A268C9" w:rsidRDefault="000C3A92" w:rsidP="000C3A92">
      <w:pPr>
        <w:pStyle w:val="Encabezad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Correo Electrónico: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p w14:paraId="31D216D3" w14:textId="77777777" w:rsidR="000C3A92" w:rsidRDefault="000C3A92" w:rsidP="00E2793B">
      <w:pPr>
        <w:rPr>
          <w:rFonts w:ascii="Arial" w:hAnsi="Arial" w:cs="Arial"/>
          <w:sz w:val="22"/>
          <w:szCs w:val="22"/>
        </w:rPr>
      </w:pPr>
    </w:p>
    <w:p w14:paraId="593BF057" w14:textId="77777777" w:rsidR="007664A8" w:rsidRDefault="007664A8" w:rsidP="00E2793B">
      <w:pPr>
        <w:rPr>
          <w:rFonts w:ascii="Arial" w:hAnsi="Arial" w:cs="Arial"/>
          <w:sz w:val="22"/>
          <w:szCs w:val="22"/>
        </w:rPr>
      </w:pPr>
    </w:p>
    <w:p w14:paraId="551CC4CA" w14:textId="4A0A46B9" w:rsidR="000C3A92" w:rsidRDefault="000C3A92" w:rsidP="00E2793B">
      <w:pPr>
        <w:rPr>
          <w:rFonts w:ascii="Arial" w:hAnsi="Arial" w:cs="Arial"/>
          <w:sz w:val="22"/>
          <w:szCs w:val="22"/>
        </w:rPr>
      </w:pPr>
    </w:p>
    <w:p w14:paraId="2C42C1A9" w14:textId="51BE869F" w:rsidR="00E2793B" w:rsidRDefault="00B7765E" w:rsidP="00E279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E2793B" w:rsidRPr="0070033D">
        <w:rPr>
          <w:rFonts w:ascii="Arial" w:hAnsi="Arial" w:cs="Arial"/>
          <w:sz w:val="22"/>
          <w:szCs w:val="22"/>
        </w:rPr>
        <w:t>_______________________</w:t>
      </w:r>
      <w:r w:rsidR="002A74CF">
        <w:rPr>
          <w:rFonts w:ascii="Arial" w:hAnsi="Arial" w:cs="Arial"/>
          <w:sz w:val="22"/>
          <w:szCs w:val="22"/>
        </w:rPr>
        <w:t>______</w:t>
      </w:r>
      <w:r w:rsidR="00E2793B">
        <w:rPr>
          <w:rFonts w:ascii="Arial" w:hAnsi="Arial" w:cs="Arial"/>
          <w:sz w:val="22"/>
          <w:szCs w:val="22"/>
        </w:rPr>
        <w:tab/>
      </w:r>
      <w:r w:rsidR="00D62A5B">
        <w:rPr>
          <w:rFonts w:ascii="Arial" w:hAnsi="Arial" w:cs="Arial"/>
          <w:sz w:val="22"/>
          <w:szCs w:val="22"/>
        </w:rPr>
        <w:t xml:space="preserve">         </w:t>
      </w:r>
      <w:r w:rsidR="002A74CF">
        <w:rPr>
          <w:rFonts w:ascii="Arial" w:hAnsi="Arial" w:cs="Arial"/>
          <w:sz w:val="22"/>
          <w:szCs w:val="22"/>
        </w:rPr>
        <w:t xml:space="preserve">              _____</w:t>
      </w:r>
      <w:r w:rsidR="00D62A5B">
        <w:rPr>
          <w:rFonts w:ascii="Arial" w:hAnsi="Arial" w:cs="Arial"/>
          <w:sz w:val="22"/>
          <w:szCs w:val="22"/>
        </w:rPr>
        <w:t>________________________</w:t>
      </w:r>
    </w:p>
    <w:p w14:paraId="3B9768CB" w14:textId="2C5B8FDD" w:rsidR="00F87794" w:rsidRPr="00DB525C" w:rsidRDefault="007664A8" w:rsidP="007664A8">
      <w:pPr>
        <w:ind w:left="60"/>
        <w:rPr>
          <w:rFonts w:ascii="Batang" w:eastAsia="Batang" w:hAnsi="Batang"/>
          <w:b/>
          <w:bCs/>
        </w:rPr>
      </w:pPr>
      <w:r w:rsidRPr="007664A8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BF7280" wp14:editId="5404DF29">
                <wp:simplePos x="0" y="0"/>
                <wp:positionH relativeFrom="column">
                  <wp:posOffset>3794760</wp:posOffset>
                </wp:positionH>
                <wp:positionV relativeFrom="paragraph">
                  <wp:posOffset>175260</wp:posOffset>
                </wp:positionV>
                <wp:extent cx="1905000" cy="59055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B9369" w14:textId="02D7F074" w:rsidR="007664A8" w:rsidRPr="007664A8" w:rsidRDefault="007664A8" w:rsidP="007664A8">
                            <w:pPr>
                              <w:jc w:val="center"/>
                              <w:rPr>
                                <w:rFonts w:ascii="Arial" w:eastAsia="Arial" w:hAnsi="Arial" w:cs="Arial"/>
                                <w:bCs/>
                                <w:kern w:val="32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35F69">
                              <w:rPr>
                                <w:rFonts w:ascii="Arial" w:eastAsia="Arial" w:hAnsi="Arial" w:cs="Arial"/>
                                <w:bCs/>
                                <w:kern w:val="32"/>
                                <w:sz w:val="20"/>
                                <w:szCs w:val="20"/>
                                <w:lang w:val="es-MX"/>
                              </w:rPr>
                              <w:t>La confirmación de procesado</w:t>
                            </w:r>
                            <w:r>
                              <w:rPr>
                                <w:rFonts w:ascii="Arial" w:eastAsia="Arial" w:hAnsi="Arial" w:cs="Arial"/>
                                <w:bCs/>
                                <w:kern w:val="32"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Pr="007664A8">
                              <w:rPr>
                                <w:rFonts w:ascii="Arial" w:eastAsia="Arial" w:hAnsi="Arial" w:cs="Arial"/>
                                <w:bCs/>
                                <w:kern w:val="32"/>
                                <w:sz w:val="20"/>
                                <w:szCs w:val="20"/>
                                <w:lang w:val="es-MX"/>
                              </w:rPr>
                              <w:t>puede validarse a través del SIBAD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F728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98.8pt;margin-top:13.8pt;width:150pt;height: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" filled="f" stroked="f">
                <v:textbox>
                  <w:txbxContent>
                    <w:p w14:paraId="5BBB9369" w14:textId="02D7F074" w:rsidR="007664A8" w:rsidRPr="007664A8" w:rsidRDefault="007664A8" w:rsidP="007664A8">
                      <w:pPr>
                        <w:jc w:val="center"/>
                        <w:rPr>
                          <w:rFonts w:ascii="Arial" w:eastAsia="Arial" w:hAnsi="Arial" w:cs="Arial"/>
                          <w:bCs/>
                          <w:kern w:val="32"/>
                          <w:sz w:val="20"/>
                          <w:szCs w:val="20"/>
                          <w:lang w:val="es-MX"/>
                        </w:rPr>
                      </w:pPr>
                      <w:r w:rsidRPr="00335F69">
                        <w:rPr>
                          <w:rFonts w:ascii="Arial" w:eastAsia="Arial" w:hAnsi="Arial" w:cs="Arial"/>
                          <w:bCs/>
                          <w:kern w:val="32"/>
                          <w:sz w:val="20"/>
                          <w:szCs w:val="20"/>
                          <w:lang w:val="es-MX"/>
                        </w:rPr>
                        <w:t>La confirmación de procesado</w:t>
                      </w:r>
                      <w:r>
                        <w:rPr>
                          <w:rFonts w:ascii="Arial" w:eastAsia="Arial" w:hAnsi="Arial" w:cs="Arial"/>
                          <w:bCs/>
                          <w:kern w:val="32"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  <w:r w:rsidRPr="007664A8">
                        <w:rPr>
                          <w:rFonts w:ascii="Arial" w:eastAsia="Arial" w:hAnsi="Arial" w:cs="Arial"/>
                          <w:bCs/>
                          <w:kern w:val="32"/>
                          <w:sz w:val="20"/>
                          <w:szCs w:val="20"/>
                          <w:lang w:val="es-MX"/>
                        </w:rPr>
                        <w:t>puede validarse a través del SIBAD</w:t>
                      </w:r>
                    </w:p>
                  </w:txbxContent>
                </v:textbox>
              </v:shape>
            </w:pict>
          </mc:Fallback>
        </mc:AlternateContent>
      </w:r>
      <w:r w:rsidR="002A74CF">
        <w:rPr>
          <w:rFonts w:ascii="Arial" w:hAnsi="Arial" w:cs="Arial"/>
          <w:b/>
          <w:bCs/>
          <w:sz w:val="20"/>
          <w:szCs w:val="20"/>
        </w:rPr>
        <w:t xml:space="preserve">   </w:t>
      </w:r>
      <w:r w:rsidR="00B7765E"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5E639D">
        <w:rPr>
          <w:rFonts w:ascii="Arial" w:hAnsi="Arial" w:cs="Arial"/>
          <w:b/>
          <w:bCs/>
          <w:sz w:val="20"/>
          <w:szCs w:val="20"/>
        </w:rPr>
        <w:t xml:space="preserve"> </w:t>
      </w:r>
      <w:r w:rsidR="002A74C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AE6BFE" w:rsidRPr="00DB525C">
        <w:rPr>
          <w:rFonts w:ascii="Arial" w:hAnsi="Arial" w:cs="Arial"/>
          <w:b/>
          <w:bCs/>
          <w:sz w:val="20"/>
          <w:szCs w:val="20"/>
        </w:rPr>
        <w:t>VoBo</w:t>
      </w:r>
      <w:proofErr w:type="spellEnd"/>
      <w:r w:rsidR="009F1E67" w:rsidRPr="00DB525C">
        <w:rPr>
          <w:rFonts w:ascii="Arial" w:hAnsi="Arial" w:cs="Arial"/>
          <w:b/>
          <w:bCs/>
          <w:sz w:val="20"/>
          <w:szCs w:val="20"/>
        </w:rPr>
        <w:t xml:space="preserve"> </w:t>
      </w:r>
      <w:r w:rsidR="00B029F3" w:rsidRPr="00B029F3">
        <w:rPr>
          <w:rFonts w:ascii="Arial" w:hAnsi="Arial" w:cs="Arial"/>
          <w:b/>
          <w:bCs/>
          <w:sz w:val="20"/>
          <w:szCs w:val="20"/>
        </w:rPr>
        <w:t>Gestor(a) Académico(a)</w:t>
      </w:r>
      <w:r w:rsidR="00E2793B" w:rsidRPr="00DB525C">
        <w:rPr>
          <w:rFonts w:ascii="Arial" w:hAnsi="Arial" w:cs="Arial"/>
          <w:b/>
          <w:bCs/>
          <w:sz w:val="20"/>
          <w:szCs w:val="20"/>
        </w:rPr>
        <w:t xml:space="preserve">                </w:t>
      </w:r>
      <w:r w:rsidR="0010720C">
        <w:rPr>
          <w:rFonts w:ascii="Arial" w:hAnsi="Arial" w:cs="Arial"/>
          <w:b/>
          <w:bCs/>
          <w:sz w:val="20"/>
          <w:szCs w:val="20"/>
        </w:rPr>
        <w:t xml:space="preserve"> </w:t>
      </w:r>
      <w:r w:rsidR="00E2793B" w:rsidRPr="00DB525C">
        <w:rPr>
          <w:rFonts w:ascii="Arial" w:hAnsi="Arial" w:cs="Arial"/>
          <w:b/>
          <w:bCs/>
          <w:sz w:val="20"/>
          <w:szCs w:val="20"/>
        </w:rPr>
        <w:t xml:space="preserve"> </w:t>
      </w:r>
      <w:r w:rsidR="00CE702B">
        <w:rPr>
          <w:rFonts w:ascii="Arial" w:hAnsi="Arial" w:cs="Arial"/>
          <w:b/>
          <w:bCs/>
          <w:sz w:val="20"/>
          <w:szCs w:val="20"/>
        </w:rPr>
        <w:t xml:space="preserve">  </w:t>
      </w:r>
      <w:r w:rsidR="00AE6BFE" w:rsidRPr="00DB525C">
        <w:rPr>
          <w:rFonts w:ascii="Arial" w:hAnsi="Arial" w:cs="Arial"/>
          <w:b/>
          <w:bCs/>
          <w:sz w:val="20"/>
          <w:szCs w:val="20"/>
        </w:rPr>
        <w:t xml:space="preserve"> </w:t>
      </w:r>
      <w:r w:rsidR="002A74CF">
        <w:rPr>
          <w:rFonts w:ascii="Arial" w:hAnsi="Arial" w:cs="Arial"/>
          <w:b/>
          <w:bCs/>
          <w:sz w:val="20"/>
          <w:szCs w:val="20"/>
        </w:rPr>
        <w:t xml:space="preserve">                             </w:t>
      </w:r>
      <w:r w:rsidR="009F1E67" w:rsidRPr="00DB525C">
        <w:rPr>
          <w:rFonts w:ascii="Arial" w:hAnsi="Arial" w:cs="Arial"/>
          <w:b/>
          <w:bCs/>
          <w:sz w:val="20"/>
          <w:szCs w:val="20"/>
        </w:rPr>
        <w:t xml:space="preserve">    </w:t>
      </w:r>
      <w:r w:rsidR="00A63755" w:rsidRPr="00DB525C">
        <w:rPr>
          <w:rFonts w:ascii="Arial" w:hAnsi="Arial" w:cs="Arial"/>
          <w:b/>
          <w:bCs/>
          <w:sz w:val="20"/>
          <w:szCs w:val="20"/>
        </w:rPr>
        <w:t>Registro Académico</w:t>
      </w:r>
      <w:r w:rsidR="00084E7F" w:rsidRPr="00DB525C">
        <w:rPr>
          <w:rFonts w:ascii="Batang" w:eastAsia="Batang" w:hAnsi="Batang"/>
          <w:b/>
          <w:bCs/>
        </w:rPr>
        <w:t xml:space="preserve">    </w:t>
      </w:r>
      <w:r w:rsidR="00D62A5B">
        <w:rPr>
          <w:rFonts w:ascii="Batang" w:eastAsia="Batang" w:hAnsi="Batang"/>
          <w:b/>
          <w:bCs/>
        </w:rPr>
        <w:t xml:space="preserve">      </w:t>
      </w:r>
      <w:r w:rsidR="00D62A5B">
        <w:rPr>
          <w:rFonts w:ascii="Batang" w:eastAsia="Batang" w:hAnsi="Batang"/>
          <w:b/>
          <w:bCs/>
        </w:rPr>
        <w:tab/>
      </w:r>
      <w:r w:rsidR="00D62A5B">
        <w:rPr>
          <w:rFonts w:ascii="Batang" w:eastAsia="Batang" w:hAnsi="Batang"/>
          <w:b/>
          <w:bCs/>
        </w:rPr>
        <w:tab/>
      </w:r>
      <w:r w:rsidR="00D62A5B">
        <w:rPr>
          <w:rFonts w:ascii="Batang" w:eastAsia="Batang" w:hAnsi="Batang"/>
          <w:b/>
          <w:bCs/>
        </w:rPr>
        <w:tab/>
      </w:r>
      <w:r w:rsidR="00D62A5B">
        <w:rPr>
          <w:rFonts w:ascii="Batang" w:eastAsia="Batang" w:hAnsi="Batang"/>
          <w:b/>
          <w:bCs/>
        </w:rPr>
        <w:tab/>
      </w:r>
      <w:r w:rsidR="00D62A5B">
        <w:rPr>
          <w:rFonts w:ascii="Batang" w:eastAsia="Batang" w:hAnsi="Batang"/>
          <w:b/>
          <w:bCs/>
        </w:rPr>
        <w:tab/>
      </w:r>
      <w:r w:rsidR="00D62A5B">
        <w:rPr>
          <w:rFonts w:ascii="Batang" w:eastAsia="Batang" w:hAnsi="Batang"/>
          <w:b/>
          <w:bCs/>
        </w:rPr>
        <w:tab/>
      </w:r>
      <w:r w:rsidR="00D62A5B">
        <w:rPr>
          <w:rFonts w:ascii="Batang" w:eastAsia="Batang" w:hAnsi="Batang"/>
          <w:b/>
          <w:bCs/>
        </w:rPr>
        <w:tab/>
      </w:r>
      <w:r w:rsidR="00D62A5B">
        <w:rPr>
          <w:rFonts w:ascii="Batang" w:eastAsia="Batang" w:hAnsi="Batang"/>
          <w:b/>
          <w:bCs/>
        </w:rPr>
        <w:tab/>
      </w:r>
      <w:r w:rsidR="00D62A5B">
        <w:rPr>
          <w:rFonts w:ascii="Batang" w:eastAsia="Batang" w:hAnsi="Batang"/>
          <w:b/>
          <w:bCs/>
        </w:rPr>
        <w:tab/>
      </w:r>
      <w:r w:rsidR="00D62A5B">
        <w:rPr>
          <w:rFonts w:ascii="Batang" w:eastAsia="Batang" w:hAnsi="Batang"/>
          <w:b/>
          <w:bCs/>
        </w:rPr>
        <w:tab/>
        <w:t xml:space="preserve">     </w:t>
      </w:r>
      <w:r w:rsidR="00E12526">
        <w:rPr>
          <w:rFonts w:ascii="Arial" w:eastAsia="Arial" w:hAnsi="Arial" w:cs="Arial"/>
          <w:bCs/>
          <w:kern w:val="32"/>
          <w:sz w:val="20"/>
          <w:szCs w:val="20"/>
          <w:lang w:val="es-MX"/>
        </w:rPr>
        <w:t xml:space="preserve"> </w:t>
      </w:r>
    </w:p>
    <w:sectPr w:rsidR="00F87794" w:rsidRPr="00DB525C" w:rsidSect="00FB5CF2">
      <w:headerReference w:type="default" r:id="rId7"/>
      <w:footerReference w:type="default" r:id="rId8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485FA" w14:textId="77777777" w:rsidR="00D763DB" w:rsidRDefault="00D763DB">
      <w:r>
        <w:separator/>
      </w:r>
    </w:p>
  </w:endnote>
  <w:endnote w:type="continuationSeparator" w:id="0">
    <w:p w14:paraId="7660E015" w14:textId="77777777" w:rsidR="00D763DB" w:rsidRDefault="00D7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D3DF4" w14:textId="77777777" w:rsidR="00DD18D9" w:rsidRPr="00DD18D9" w:rsidRDefault="00DD18D9" w:rsidP="00DD18D9">
    <w:pPr>
      <w:pStyle w:val="Piedepgina"/>
      <w:jc w:val="center"/>
      <w:rPr>
        <w:rFonts w:asciiTheme="minorHAnsi" w:hAnsiTheme="minorHAnsi" w:cstheme="minorHAnsi"/>
        <w:b/>
        <w:bCs/>
        <w:color w:val="C0504D" w:themeColor="accent2"/>
        <w:sz w:val="18"/>
        <w:szCs w:val="18"/>
      </w:rPr>
    </w:pPr>
    <w:r w:rsidRPr="00DD18D9">
      <w:rPr>
        <w:rFonts w:asciiTheme="minorHAnsi" w:hAnsiTheme="minorHAnsi" w:cstheme="minorHAnsi"/>
        <w:b/>
        <w:bCs/>
        <w:color w:val="C0504D" w:themeColor="accent2"/>
        <w:sz w:val="18"/>
        <w:szCs w:val="18"/>
      </w:rPr>
      <w:t>Este es un documento electrónico gestionado a través del Sistema Bonaventuriano de Administración Documental – SIBAD</w:t>
    </w:r>
  </w:p>
  <w:p w14:paraId="166E8FA9" w14:textId="77777777" w:rsidR="00DD18D9" w:rsidRPr="00DD18D9" w:rsidRDefault="00DD18D9" w:rsidP="00DD18D9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D18D9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4B78BE94" w14:textId="102A6EE7" w:rsidR="00D66D70" w:rsidRPr="00DD18D9" w:rsidRDefault="00D66D70" w:rsidP="00DD18D9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A88A5" w14:textId="77777777" w:rsidR="00D763DB" w:rsidRDefault="00D763DB">
      <w:r>
        <w:separator/>
      </w:r>
    </w:p>
  </w:footnote>
  <w:footnote w:type="continuationSeparator" w:id="0">
    <w:p w14:paraId="2C04A11B" w14:textId="77777777" w:rsidR="00D763DB" w:rsidRDefault="00D76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C3B85" w14:textId="77777777" w:rsidR="00FB5CF2" w:rsidRDefault="00FB5CF2">
    <w:pPr>
      <w:pStyle w:val="Encabezado"/>
    </w:pPr>
  </w:p>
  <w:tbl>
    <w:tblPr>
      <w:tblpPr w:leftFromText="141" w:rightFromText="141" w:vertAnchor="text" w:horzAnchor="margin" w:tblpY="-358"/>
      <w:tblW w:w="501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077"/>
      <w:gridCol w:w="3301"/>
      <w:gridCol w:w="2289"/>
      <w:gridCol w:w="2319"/>
    </w:tblGrid>
    <w:tr w:rsidR="00FB5CF2" w:rsidRPr="009C6B9E" w14:paraId="49C4350E" w14:textId="77777777" w:rsidTr="000C0691">
      <w:trPr>
        <w:trHeight w:val="642"/>
      </w:trPr>
      <w:tc>
        <w:tcPr>
          <w:tcW w:w="1040" w:type="pct"/>
          <w:vMerge w:val="restart"/>
          <w:shd w:val="clear" w:color="auto" w:fill="FFFFFF"/>
        </w:tcPr>
        <w:p w14:paraId="4FA43A74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3B9D2CFD" wp14:editId="17D3BB2E">
                <wp:simplePos x="0" y="0"/>
                <wp:positionH relativeFrom="column">
                  <wp:posOffset>46965</wp:posOffset>
                </wp:positionH>
                <wp:positionV relativeFrom="paragraph">
                  <wp:posOffset>67945</wp:posOffset>
                </wp:positionV>
                <wp:extent cx="1082040" cy="963203"/>
                <wp:effectExtent l="0" t="0" r="0" b="889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040" cy="96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A634583" w14:textId="77777777" w:rsidR="00FB5CF2" w:rsidRPr="006A2453" w:rsidRDefault="00FB5CF2" w:rsidP="00FB5CF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653" w:type="pct"/>
        </w:tcPr>
        <w:p w14:paraId="7D6E9677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168F584E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143B7298" w14:textId="3812D558" w:rsidR="00FB5CF2" w:rsidRPr="00796D03" w:rsidRDefault="00FB5CF2" w:rsidP="00FB5CF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RECONOCIMIENTO ASIGNATURAS EQUIVALENTE</w:t>
          </w:r>
          <w:r w:rsidR="00FF2C42">
            <w:rPr>
              <w:rFonts w:ascii="Arial" w:hAnsi="Arial" w:cs="Arial"/>
              <w:b/>
              <w:sz w:val="18"/>
              <w:szCs w:val="18"/>
            </w:rPr>
            <w:t>S</w:t>
          </w:r>
        </w:p>
      </w:tc>
      <w:tc>
        <w:tcPr>
          <w:tcW w:w="1146" w:type="pct"/>
        </w:tcPr>
        <w:p w14:paraId="47A7E4EB" w14:textId="77777777" w:rsidR="00FB5CF2" w:rsidRPr="00796D03" w:rsidRDefault="00FB5CF2" w:rsidP="00FB5CF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0F05F1F4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721FC44D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7BAB3AF" w14:textId="1CC23EAF" w:rsidR="00FB5CF2" w:rsidRPr="005E3102" w:rsidRDefault="00FB5CF2" w:rsidP="00FB5CF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5E310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G</w:t>
          </w:r>
          <w:r w:rsidR="005E3102" w:rsidRPr="005E310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R</w:t>
          </w:r>
          <w:r w:rsidRPr="005E310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A</w:t>
          </w:r>
          <w:r w:rsidR="005E3102" w:rsidRPr="005E310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5E310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FR</w:t>
          </w:r>
          <w:r w:rsidR="005E3102" w:rsidRPr="005E310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.</w:t>
          </w:r>
          <w:r w:rsidRPr="005E310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06</w:t>
          </w:r>
          <w:r w:rsidR="005E3102" w:rsidRPr="005E310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-</w:t>
          </w:r>
          <w:r w:rsidRPr="005E3102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V</w:t>
          </w:r>
          <w:r w:rsidR="00796EB8">
            <w:rPr>
              <w:rFonts w:ascii="Arial" w:hAnsi="Arial" w:cs="Arial"/>
              <w:bCs/>
              <w:color w:val="000000" w:themeColor="text1"/>
              <w:sz w:val="18"/>
              <w:szCs w:val="18"/>
            </w:rPr>
            <w:t>4</w:t>
          </w:r>
        </w:p>
      </w:tc>
      <w:tc>
        <w:tcPr>
          <w:tcW w:w="1161" w:type="pct"/>
        </w:tcPr>
        <w:p w14:paraId="608C2833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7BEF0E61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1D07A7FC" w14:textId="2CCEB691" w:rsidR="00FB5CF2" w:rsidRPr="005E3102" w:rsidRDefault="00796EB8" w:rsidP="00FB5CF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de 2026</w:t>
          </w:r>
        </w:p>
      </w:tc>
    </w:tr>
    <w:tr w:rsidR="00FB5CF2" w:rsidRPr="009C6B9E" w14:paraId="3A64C3D4" w14:textId="77777777" w:rsidTr="000C0691">
      <w:trPr>
        <w:trHeight w:val="543"/>
      </w:trPr>
      <w:tc>
        <w:tcPr>
          <w:tcW w:w="1040" w:type="pct"/>
          <w:vMerge/>
          <w:shd w:val="clear" w:color="auto" w:fill="FFFFFF"/>
        </w:tcPr>
        <w:p w14:paraId="07343102" w14:textId="77777777" w:rsidR="00FB5CF2" w:rsidRPr="00796D03" w:rsidRDefault="00FB5CF2" w:rsidP="00FB5CF2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53" w:type="pct"/>
        </w:tcPr>
        <w:p w14:paraId="7848C1CF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A402939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2A7A2F79" w14:textId="77777777" w:rsidR="00FB5CF2" w:rsidRPr="00796D03" w:rsidRDefault="00FB5CF2" w:rsidP="00FB5CF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46" w:type="pct"/>
        </w:tcPr>
        <w:p w14:paraId="2C7BFE8A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2BE0B5D9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6AD04C5" w14:textId="77777777" w:rsidR="00FB5CF2" w:rsidRPr="00796D03" w:rsidRDefault="00FB5CF2" w:rsidP="00FB5CF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 de Registro Académico</w:t>
          </w:r>
        </w:p>
      </w:tc>
      <w:tc>
        <w:tcPr>
          <w:tcW w:w="1161" w:type="pct"/>
        </w:tcPr>
        <w:p w14:paraId="169CE996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1CB9E82D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30CC12B" w14:textId="77777777" w:rsidR="00FB5CF2" w:rsidRDefault="00FB5CF2" w:rsidP="00FB5CF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3B5B58A7" w14:textId="77777777" w:rsidR="00FB5CF2" w:rsidRPr="00796D03" w:rsidRDefault="00FB5CF2" w:rsidP="00FB5CF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46B96898" w14:textId="77777777" w:rsidR="00FB5CF2" w:rsidRDefault="00FB5CF2" w:rsidP="00DD18D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1926111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965"/>
    <w:rsid w:val="0000352B"/>
    <w:rsid w:val="00060065"/>
    <w:rsid w:val="00076765"/>
    <w:rsid w:val="00084E7F"/>
    <w:rsid w:val="000A0FD1"/>
    <w:rsid w:val="000B3AB8"/>
    <w:rsid w:val="000B6AD9"/>
    <w:rsid w:val="000B76EA"/>
    <w:rsid w:val="000C3A92"/>
    <w:rsid w:val="0010720C"/>
    <w:rsid w:val="00107226"/>
    <w:rsid w:val="0013000F"/>
    <w:rsid w:val="001450EF"/>
    <w:rsid w:val="00150783"/>
    <w:rsid w:val="00156153"/>
    <w:rsid w:val="001877B8"/>
    <w:rsid w:val="0021218E"/>
    <w:rsid w:val="002179DD"/>
    <w:rsid w:val="00251AAC"/>
    <w:rsid w:val="0026192D"/>
    <w:rsid w:val="002760E2"/>
    <w:rsid w:val="002913C0"/>
    <w:rsid w:val="002A74CF"/>
    <w:rsid w:val="002D0A3F"/>
    <w:rsid w:val="003315EA"/>
    <w:rsid w:val="0036502D"/>
    <w:rsid w:val="00383F69"/>
    <w:rsid w:val="003C2221"/>
    <w:rsid w:val="00414A5C"/>
    <w:rsid w:val="00454FE2"/>
    <w:rsid w:val="004C25A3"/>
    <w:rsid w:val="00515CD2"/>
    <w:rsid w:val="00520748"/>
    <w:rsid w:val="005332D9"/>
    <w:rsid w:val="00537135"/>
    <w:rsid w:val="005432E4"/>
    <w:rsid w:val="00555E47"/>
    <w:rsid w:val="005573CC"/>
    <w:rsid w:val="005663B7"/>
    <w:rsid w:val="005E1DF6"/>
    <w:rsid w:val="005E3102"/>
    <w:rsid w:val="005E639D"/>
    <w:rsid w:val="006261BA"/>
    <w:rsid w:val="00630004"/>
    <w:rsid w:val="006877D1"/>
    <w:rsid w:val="00694EAC"/>
    <w:rsid w:val="006A4273"/>
    <w:rsid w:val="00701B6B"/>
    <w:rsid w:val="007664A8"/>
    <w:rsid w:val="00796EB8"/>
    <w:rsid w:val="007E2E7D"/>
    <w:rsid w:val="0081142D"/>
    <w:rsid w:val="00843861"/>
    <w:rsid w:val="00873605"/>
    <w:rsid w:val="00875103"/>
    <w:rsid w:val="00891F97"/>
    <w:rsid w:val="00936A7F"/>
    <w:rsid w:val="009C6E0D"/>
    <w:rsid w:val="009E3F46"/>
    <w:rsid w:val="009F1E67"/>
    <w:rsid w:val="009F6B7E"/>
    <w:rsid w:val="00A1338F"/>
    <w:rsid w:val="00A17B50"/>
    <w:rsid w:val="00A63755"/>
    <w:rsid w:val="00A6379B"/>
    <w:rsid w:val="00A63E54"/>
    <w:rsid w:val="00A73EF9"/>
    <w:rsid w:val="00A90C94"/>
    <w:rsid w:val="00AC7569"/>
    <w:rsid w:val="00AE264B"/>
    <w:rsid w:val="00AE6017"/>
    <w:rsid w:val="00AE6BFE"/>
    <w:rsid w:val="00AE6F2E"/>
    <w:rsid w:val="00AF2D3B"/>
    <w:rsid w:val="00AF52AE"/>
    <w:rsid w:val="00B029F3"/>
    <w:rsid w:val="00B125ED"/>
    <w:rsid w:val="00B1445F"/>
    <w:rsid w:val="00B27830"/>
    <w:rsid w:val="00B3357F"/>
    <w:rsid w:val="00B373F2"/>
    <w:rsid w:val="00B5627E"/>
    <w:rsid w:val="00B7765E"/>
    <w:rsid w:val="00B80CCF"/>
    <w:rsid w:val="00BE1965"/>
    <w:rsid w:val="00C06430"/>
    <w:rsid w:val="00C10409"/>
    <w:rsid w:val="00C11B19"/>
    <w:rsid w:val="00C55516"/>
    <w:rsid w:val="00C80E94"/>
    <w:rsid w:val="00C95DDC"/>
    <w:rsid w:val="00CB11EA"/>
    <w:rsid w:val="00CB5FA1"/>
    <w:rsid w:val="00CD5396"/>
    <w:rsid w:val="00CE111E"/>
    <w:rsid w:val="00CE5BBA"/>
    <w:rsid w:val="00CE702B"/>
    <w:rsid w:val="00D07C43"/>
    <w:rsid w:val="00D53CB1"/>
    <w:rsid w:val="00D62A5B"/>
    <w:rsid w:val="00D6540D"/>
    <w:rsid w:val="00D66D70"/>
    <w:rsid w:val="00D70CC7"/>
    <w:rsid w:val="00D763DB"/>
    <w:rsid w:val="00D77B87"/>
    <w:rsid w:val="00D916FA"/>
    <w:rsid w:val="00DB525C"/>
    <w:rsid w:val="00DC47AE"/>
    <w:rsid w:val="00DD18D9"/>
    <w:rsid w:val="00DD43D4"/>
    <w:rsid w:val="00DE56F5"/>
    <w:rsid w:val="00DE591C"/>
    <w:rsid w:val="00DE7BC2"/>
    <w:rsid w:val="00E0178A"/>
    <w:rsid w:val="00E063AB"/>
    <w:rsid w:val="00E12526"/>
    <w:rsid w:val="00E2793B"/>
    <w:rsid w:val="00E3423E"/>
    <w:rsid w:val="00E43B0E"/>
    <w:rsid w:val="00E50305"/>
    <w:rsid w:val="00E65411"/>
    <w:rsid w:val="00E74BAA"/>
    <w:rsid w:val="00E941EC"/>
    <w:rsid w:val="00E94C36"/>
    <w:rsid w:val="00EA23EF"/>
    <w:rsid w:val="00EB4DAE"/>
    <w:rsid w:val="00EF1AAD"/>
    <w:rsid w:val="00F0153A"/>
    <w:rsid w:val="00F1031A"/>
    <w:rsid w:val="00F51CB8"/>
    <w:rsid w:val="00F8160B"/>
    <w:rsid w:val="00F87794"/>
    <w:rsid w:val="00FA799E"/>
    <w:rsid w:val="00FB5CF2"/>
    <w:rsid w:val="00FB7B8E"/>
    <w:rsid w:val="00FE2F7C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F9F4B"/>
  <w15:docId w15:val="{5765BB78-6C03-4406-81F0-F8D88C17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basedOn w:val="Fuentedeprrafopredeter"/>
    <w:link w:val="Encabezado"/>
    <w:uiPriority w:val="99"/>
    <w:rsid w:val="001450E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4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LENA~1.COR\AppData\Local\Temp\Rar$DI27.0469\POSGRADO%20-%20ACTA%20DE%20RECONOCIMIENTO%20DE%20ASIGNATURA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POSGRADO - ACTA DE RECONOCIMIENTO DE ASIGNATURAS</Template>
  <TotalTime>0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María Islena Cortés Ruiz</dc:creator>
  <cp:keywords/>
  <dc:description/>
  <cp:lastModifiedBy>Alejandro Tabares Pérez</cp:lastModifiedBy>
  <cp:revision>2</cp:revision>
  <cp:lastPrinted>2014-10-24T15:03:00Z</cp:lastPrinted>
  <dcterms:created xsi:type="dcterms:W3CDTF">2026-06-01T15:31:00Z</dcterms:created>
  <dcterms:modified xsi:type="dcterms:W3CDTF">2026-06-01T15:31:00Z</dcterms:modified>
</cp:coreProperties>
</file>