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B76E" w14:textId="77777777" w:rsidR="006A1FE2" w:rsidRPr="00A2197D" w:rsidRDefault="006A1FE2" w:rsidP="00A2197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8458B">
        <w:rPr>
          <w:rFonts w:ascii="Arial" w:hAnsi="Arial" w:cs="Arial"/>
          <w:b/>
          <w:bCs/>
          <w:sz w:val="20"/>
          <w:szCs w:val="20"/>
        </w:rPr>
        <w:t>Fecha:</w:t>
      </w:r>
      <w:r w:rsidRPr="00A2197D">
        <w:rPr>
          <w:rFonts w:ascii="Arial" w:hAnsi="Arial" w:cs="Arial"/>
          <w:sz w:val="20"/>
          <w:szCs w:val="20"/>
        </w:rPr>
        <w:t xml:space="preserve"> </w:t>
      </w:r>
      <w:r w:rsidR="00402ADF" w:rsidRPr="00A2197D">
        <w:rPr>
          <w:rFonts w:ascii="Arial" w:hAnsi="Arial" w:cs="Arial"/>
          <w:sz w:val="20"/>
          <w:szCs w:val="20"/>
        </w:rPr>
        <w:t>DD___/MM___/AAAA______</w:t>
      </w:r>
    </w:p>
    <w:p w14:paraId="7D28DCD3" w14:textId="6908434B" w:rsidR="00A2197D" w:rsidRDefault="00842C4F" w:rsidP="00A2197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A2197D">
        <w:rPr>
          <w:rFonts w:ascii="Arial" w:hAnsi="Arial" w:cs="Arial"/>
          <w:b/>
          <w:bCs/>
          <w:i/>
          <w:iCs/>
          <w:sz w:val="20"/>
          <w:szCs w:val="20"/>
        </w:rPr>
        <w:t xml:space="preserve">Según lo establecido en </w:t>
      </w:r>
      <w:r w:rsidR="00916152">
        <w:rPr>
          <w:rFonts w:ascii="Arial" w:hAnsi="Arial" w:cs="Arial"/>
          <w:b/>
          <w:bCs/>
          <w:i/>
          <w:iCs/>
          <w:sz w:val="20"/>
          <w:szCs w:val="20"/>
        </w:rPr>
        <w:t>R</w:t>
      </w:r>
      <w:r w:rsidR="007653E0" w:rsidRPr="00A2197D">
        <w:rPr>
          <w:rFonts w:ascii="Arial" w:hAnsi="Arial" w:cs="Arial"/>
          <w:b/>
          <w:bCs/>
          <w:i/>
          <w:iCs/>
          <w:sz w:val="20"/>
          <w:szCs w:val="20"/>
        </w:rPr>
        <w:t xml:space="preserve">eglamento </w:t>
      </w:r>
      <w:r w:rsidR="00916152">
        <w:rPr>
          <w:rFonts w:ascii="Arial" w:hAnsi="Arial" w:cs="Arial"/>
          <w:b/>
          <w:bCs/>
          <w:i/>
          <w:iCs/>
          <w:sz w:val="20"/>
          <w:szCs w:val="20"/>
        </w:rPr>
        <w:t>E</w:t>
      </w:r>
      <w:r w:rsidR="007653E0" w:rsidRPr="00A2197D">
        <w:rPr>
          <w:rFonts w:ascii="Arial" w:hAnsi="Arial" w:cs="Arial"/>
          <w:b/>
          <w:bCs/>
          <w:i/>
          <w:iCs/>
          <w:sz w:val="20"/>
          <w:szCs w:val="20"/>
        </w:rPr>
        <w:t>studiantil</w:t>
      </w:r>
      <w:r w:rsidR="00916152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7653E0" w:rsidRPr="00A2197D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916152">
        <w:rPr>
          <w:rFonts w:ascii="Arial" w:hAnsi="Arial" w:cs="Arial"/>
          <w:b/>
          <w:bCs/>
          <w:i/>
          <w:iCs/>
          <w:sz w:val="20"/>
          <w:szCs w:val="20"/>
        </w:rPr>
        <w:t>R</w:t>
      </w:r>
      <w:r w:rsidR="007653E0" w:rsidRPr="00A2197D">
        <w:rPr>
          <w:rFonts w:ascii="Arial" w:hAnsi="Arial" w:cs="Arial"/>
          <w:b/>
          <w:bCs/>
          <w:i/>
          <w:iCs/>
          <w:sz w:val="20"/>
          <w:szCs w:val="20"/>
        </w:rPr>
        <w:t xml:space="preserve">esolución 365 del 27 de noviembre de </w:t>
      </w:r>
      <w:r w:rsidR="00A2197D" w:rsidRPr="00A2197D">
        <w:rPr>
          <w:rFonts w:ascii="Arial" w:hAnsi="Arial" w:cs="Arial"/>
          <w:b/>
          <w:bCs/>
          <w:i/>
          <w:iCs/>
          <w:sz w:val="20"/>
          <w:szCs w:val="20"/>
        </w:rPr>
        <w:t>2019 –</w:t>
      </w:r>
      <w:r w:rsidR="007653E0" w:rsidRPr="00A2197D">
        <w:rPr>
          <w:rFonts w:ascii="Arial" w:hAnsi="Arial" w:cs="Arial"/>
          <w:b/>
          <w:bCs/>
          <w:sz w:val="20"/>
          <w:szCs w:val="20"/>
        </w:rPr>
        <w:t>ARTÍCULO 53. CAUSAS PARA REPROBAR UN CURSO</w:t>
      </w:r>
      <w:r w:rsidR="00A2197D">
        <w:rPr>
          <w:rFonts w:ascii="Arial" w:hAnsi="Arial" w:cs="Arial"/>
          <w:b/>
          <w:bCs/>
          <w:sz w:val="20"/>
          <w:szCs w:val="20"/>
        </w:rPr>
        <w:t>.</w:t>
      </w:r>
    </w:p>
    <w:p w14:paraId="75BDE204" w14:textId="60B79054" w:rsidR="007653E0" w:rsidRPr="00A2197D" w:rsidRDefault="007653E0" w:rsidP="00A2197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A2197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164EDB8" w14:textId="04A97D08" w:rsidR="00842C4F" w:rsidRPr="00A2197D" w:rsidRDefault="007653E0" w:rsidP="00A2197D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A2197D">
        <w:rPr>
          <w:rFonts w:ascii="Arial" w:hAnsi="Arial" w:cs="Arial"/>
          <w:i/>
          <w:iCs/>
          <w:sz w:val="20"/>
          <w:szCs w:val="20"/>
        </w:rPr>
        <w:t>En los programas de pregrado un curso se reprueba con una calificación definitiva inferior a tres punto cero (3.0) y, en los programas de posgrado, con una calificación definitiva inferior a tres punto cinco (3.5). En ambos casos, se reprueba por haber acumulado un 20% de inasistencias sin justificación a las clases o actividades programadas presenciales, en cuyo caso la calificación definitiva será cero punto cero (0.0).</w:t>
      </w:r>
    </w:p>
    <w:p w14:paraId="4800A839" w14:textId="77777777" w:rsidR="00402ADF" w:rsidRPr="00A2197D" w:rsidRDefault="00402ADF" w:rsidP="00A2197D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5C4280A0" w14:textId="77777777" w:rsidR="00E16FB9" w:rsidRPr="00A2197D" w:rsidRDefault="006A1FE2" w:rsidP="00A2197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2197D">
        <w:rPr>
          <w:rFonts w:ascii="Arial" w:hAnsi="Arial" w:cs="Arial"/>
          <w:sz w:val="20"/>
          <w:szCs w:val="20"/>
        </w:rPr>
        <w:t>Yo, ______________________________________</w:t>
      </w:r>
      <w:r w:rsidR="005B5172" w:rsidRPr="00A2197D">
        <w:rPr>
          <w:rFonts w:ascii="Arial" w:hAnsi="Arial" w:cs="Arial"/>
          <w:sz w:val="20"/>
          <w:szCs w:val="20"/>
        </w:rPr>
        <w:t>__________</w:t>
      </w:r>
      <w:r w:rsidRPr="00A2197D">
        <w:rPr>
          <w:rFonts w:ascii="Arial" w:hAnsi="Arial" w:cs="Arial"/>
          <w:sz w:val="20"/>
          <w:szCs w:val="20"/>
        </w:rPr>
        <w:t>__</w:t>
      </w:r>
      <w:r w:rsidR="005B5172" w:rsidRPr="00A2197D">
        <w:rPr>
          <w:rFonts w:ascii="Arial" w:hAnsi="Arial" w:cs="Arial"/>
          <w:sz w:val="20"/>
          <w:szCs w:val="20"/>
        </w:rPr>
        <w:t>_______</w:t>
      </w:r>
      <w:r w:rsidRPr="00A2197D">
        <w:rPr>
          <w:rFonts w:ascii="Arial" w:hAnsi="Arial" w:cs="Arial"/>
          <w:sz w:val="20"/>
          <w:szCs w:val="20"/>
        </w:rPr>
        <w:t>_ i</w:t>
      </w:r>
      <w:r w:rsidR="00DA15AB" w:rsidRPr="00A2197D">
        <w:rPr>
          <w:rFonts w:ascii="Arial" w:hAnsi="Arial" w:cs="Arial"/>
          <w:sz w:val="20"/>
          <w:szCs w:val="20"/>
        </w:rPr>
        <w:t xml:space="preserve">dentificado(a) con </w:t>
      </w:r>
      <w:r w:rsidR="00402ADF" w:rsidRPr="00A2197D">
        <w:rPr>
          <w:rFonts w:ascii="Arial" w:hAnsi="Arial" w:cs="Arial"/>
          <w:sz w:val="20"/>
          <w:szCs w:val="20"/>
        </w:rPr>
        <w:t>CC o CE</w:t>
      </w:r>
      <w:r w:rsidR="00DA15AB" w:rsidRPr="00A2197D">
        <w:rPr>
          <w:rFonts w:ascii="Arial" w:hAnsi="Arial" w:cs="Arial"/>
          <w:sz w:val="20"/>
          <w:szCs w:val="20"/>
        </w:rPr>
        <w:t xml:space="preserve"> ____</w:t>
      </w:r>
      <w:r w:rsidRPr="00A2197D">
        <w:rPr>
          <w:rFonts w:ascii="Arial" w:hAnsi="Arial" w:cs="Arial"/>
          <w:sz w:val="20"/>
          <w:szCs w:val="20"/>
        </w:rPr>
        <w:t>_________</w:t>
      </w:r>
      <w:r w:rsidR="005B5172" w:rsidRPr="00A2197D">
        <w:rPr>
          <w:rFonts w:ascii="Arial" w:hAnsi="Arial" w:cs="Arial"/>
          <w:sz w:val="20"/>
          <w:szCs w:val="20"/>
        </w:rPr>
        <w:t>__</w:t>
      </w:r>
      <w:r w:rsidRPr="00A2197D">
        <w:rPr>
          <w:rFonts w:ascii="Arial" w:hAnsi="Arial" w:cs="Arial"/>
          <w:sz w:val="20"/>
          <w:szCs w:val="20"/>
        </w:rPr>
        <w:t xml:space="preserve">, </w:t>
      </w:r>
      <w:r w:rsidR="005933BB" w:rsidRPr="00A2197D">
        <w:rPr>
          <w:rFonts w:ascii="Arial" w:hAnsi="Arial" w:cs="Arial"/>
          <w:sz w:val="20"/>
          <w:szCs w:val="20"/>
        </w:rPr>
        <w:t xml:space="preserve">como </w:t>
      </w:r>
      <w:r w:rsidR="00A43FF9" w:rsidRPr="00A2197D">
        <w:rPr>
          <w:rFonts w:ascii="Arial" w:hAnsi="Arial" w:cs="Arial"/>
          <w:b/>
          <w:sz w:val="20"/>
          <w:szCs w:val="20"/>
        </w:rPr>
        <w:t>DOCENTE</w:t>
      </w:r>
      <w:r w:rsidRPr="00A2197D">
        <w:rPr>
          <w:rFonts w:ascii="Arial" w:hAnsi="Arial" w:cs="Arial"/>
          <w:sz w:val="20"/>
          <w:szCs w:val="20"/>
        </w:rPr>
        <w:t xml:space="preserve"> de</w:t>
      </w:r>
      <w:r w:rsidR="005933BB" w:rsidRPr="00A2197D">
        <w:rPr>
          <w:rFonts w:ascii="Arial" w:hAnsi="Arial" w:cs="Arial"/>
          <w:sz w:val="20"/>
          <w:szCs w:val="20"/>
        </w:rPr>
        <w:t xml:space="preserve"> </w:t>
      </w:r>
      <w:r w:rsidRPr="00A2197D">
        <w:rPr>
          <w:rFonts w:ascii="Arial" w:hAnsi="Arial" w:cs="Arial"/>
          <w:sz w:val="20"/>
          <w:szCs w:val="20"/>
        </w:rPr>
        <w:t>l</w:t>
      </w:r>
      <w:r w:rsidR="005933BB" w:rsidRPr="00A2197D">
        <w:rPr>
          <w:rFonts w:ascii="Arial" w:hAnsi="Arial" w:cs="Arial"/>
          <w:sz w:val="20"/>
          <w:szCs w:val="20"/>
        </w:rPr>
        <w:t>a asignatura __</w:t>
      </w:r>
      <w:r w:rsidR="00402ADF" w:rsidRPr="00A2197D">
        <w:rPr>
          <w:rFonts w:ascii="Arial" w:hAnsi="Arial" w:cs="Arial"/>
          <w:sz w:val="20"/>
          <w:szCs w:val="20"/>
        </w:rPr>
        <w:t>_________________________</w:t>
      </w:r>
      <w:r w:rsidR="005933BB" w:rsidRPr="00A2197D">
        <w:rPr>
          <w:rFonts w:ascii="Arial" w:hAnsi="Arial" w:cs="Arial"/>
          <w:sz w:val="20"/>
          <w:szCs w:val="20"/>
        </w:rPr>
        <w:t>______________</w:t>
      </w:r>
    </w:p>
    <w:p w14:paraId="7E4D65DE" w14:textId="1477A36E" w:rsidR="00A17900" w:rsidRPr="00402ADF" w:rsidRDefault="00A2197D" w:rsidP="00A2197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2197D">
        <w:rPr>
          <w:rFonts w:ascii="Arial" w:hAnsi="Arial" w:cs="Arial"/>
          <w:sz w:val="20"/>
          <w:szCs w:val="20"/>
        </w:rPr>
        <w:t>C</w:t>
      </w:r>
      <w:r w:rsidR="00402ADF" w:rsidRPr="00A2197D">
        <w:rPr>
          <w:rFonts w:ascii="Arial" w:hAnsi="Arial" w:cs="Arial"/>
          <w:sz w:val="20"/>
          <w:szCs w:val="20"/>
        </w:rPr>
        <w:t>atálogo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 w:rsidR="00402ADF" w:rsidRPr="00A2197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Nú</w:t>
      </w:r>
      <w:r w:rsidR="00402ADF" w:rsidRPr="00A2197D">
        <w:rPr>
          <w:rFonts w:ascii="Arial" w:hAnsi="Arial" w:cs="Arial"/>
          <w:sz w:val="20"/>
          <w:szCs w:val="20"/>
        </w:rPr>
        <w:t>mero___</w:t>
      </w:r>
      <w:r w:rsidR="00E16FB9" w:rsidRPr="00A2197D">
        <w:rPr>
          <w:rFonts w:ascii="Arial" w:hAnsi="Arial" w:cs="Arial"/>
          <w:sz w:val="20"/>
          <w:szCs w:val="20"/>
        </w:rPr>
        <w:t>_____________</w:t>
      </w:r>
      <w:r w:rsidR="00402ADF" w:rsidRPr="00A2197D">
        <w:rPr>
          <w:rFonts w:ascii="Arial" w:hAnsi="Arial" w:cs="Arial"/>
          <w:sz w:val="20"/>
          <w:szCs w:val="20"/>
        </w:rPr>
        <w:t xml:space="preserve">, </w:t>
      </w:r>
      <w:r w:rsidR="00E16FB9" w:rsidRPr="00A2197D">
        <w:rPr>
          <w:rFonts w:ascii="Arial" w:hAnsi="Arial" w:cs="Arial"/>
          <w:sz w:val="20"/>
          <w:szCs w:val="20"/>
        </w:rPr>
        <w:t>Clase________</w:t>
      </w:r>
      <w:r w:rsidR="00402ADF" w:rsidRPr="00A2197D">
        <w:rPr>
          <w:rFonts w:ascii="Arial" w:hAnsi="Arial" w:cs="Arial"/>
          <w:sz w:val="20"/>
          <w:szCs w:val="20"/>
        </w:rPr>
        <w:t xml:space="preserve">, </w:t>
      </w:r>
      <w:r w:rsidR="00E16FB9" w:rsidRPr="00A2197D">
        <w:rPr>
          <w:rFonts w:ascii="Arial" w:hAnsi="Arial" w:cs="Arial"/>
          <w:sz w:val="20"/>
          <w:szCs w:val="20"/>
        </w:rPr>
        <w:t>informo que el estudiante ___________________________________</w:t>
      </w:r>
      <w:r w:rsidR="00402ADF" w:rsidRPr="00A2197D">
        <w:rPr>
          <w:rFonts w:ascii="Arial" w:hAnsi="Arial" w:cs="Arial"/>
          <w:sz w:val="20"/>
          <w:szCs w:val="20"/>
        </w:rPr>
        <w:t>_________c</w:t>
      </w:r>
      <w:r w:rsidR="00E16FB9" w:rsidRPr="00A2197D">
        <w:rPr>
          <w:rFonts w:ascii="Arial" w:hAnsi="Arial" w:cs="Arial"/>
          <w:sz w:val="20"/>
          <w:szCs w:val="20"/>
        </w:rPr>
        <w:t>on ID _________________</w:t>
      </w:r>
      <w:r w:rsidR="00A56470">
        <w:rPr>
          <w:rFonts w:ascii="Arial" w:hAnsi="Arial" w:cs="Arial"/>
          <w:sz w:val="20"/>
          <w:szCs w:val="20"/>
        </w:rPr>
        <w:t xml:space="preserve"> </w:t>
      </w:r>
      <w:r w:rsidR="005933BB" w:rsidRPr="00A2197D">
        <w:rPr>
          <w:rFonts w:ascii="Arial" w:hAnsi="Arial" w:cs="Arial"/>
          <w:sz w:val="20"/>
          <w:szCs w:val="20"/>
        </w:rPr>
        <w:t>del</w:t>
      </w:r>
      <w:r w:rsidR="00A56470">
        <w:rPr>
          <w:rFonts w:ascii="Arial" w:hAnsi="Arial" w:cs="Arial"/>
          <w:sz w:val="20"/>
          <w:szCs w:val="20"/>
        </w:rPr>
        <w:t xml:space="preserve"> </w:t>
      </w:r>
      <w:r w:rsidR="005933BB" w:rsidRPr="00A2197D">
        <w:rPr>
          <w:rFonts w:ascii="Arial" w:hAnsi="Arial" w:cs="Arial"/>
          <w:sz w:val="20"/>
          <w:szCs w:val="20"/>
        </w:rPr>
        <w:t>programa</w:t>
      </w:r>
      <w:r w:rsidR="006A1FE2" w:rsidRPr="00A2197D">
        <w:rPr>
          <w:rFonts w:ascii="Arial" w:hAnsi="Arial" w:cs="Arial"/>
          <w:sz w:val="20"/>
          <w:szCs w:val="20"/>
        </w:rPr>
        <w:t xml:space="preserve"> ____________</w:t>
      </w:r>
      <w:r w:rsidR="005933BB" w:rsidRPr="00A2197D">
        <w:rPr>
          <w:rFonts w:ascii="Arial" w:hAnsi="Arial" w:cs="Arial"/>
          <w:sz w:val="20"/>
          <w:szCs w:val="20"/>
        </w:rPr>
        <w:t>_________________________</w:t>
      </w:r>
      <w:r w:rsidR="00E16FB9" w:rsidRPr="00A2197D">
        <w:rPr>
          <w:rFonts w:ascii="Arial" w:hAnsi="Arial" w:cs="Arial"/>
          <w:sz w:val="20"/>
          <w:szCs w:val="20"/>
        </w:rPr>
        <w:t>____</w:t>
      </w:r>
      <w:r w:rsidR="005933BB" w:rsidRPr="00A2197D">
        <w:rPr>
          <w:rFonts w:ascii="Arial" w:hAnsi="Arial" w:cs="Arial"/>
          <w:sz w:val="20"/>
          <w:szCs w:val="20"/>
        </w:rPr>
        <w:t>,</w:t>
      </w:r>
      <w:r w:rsidR="00402ADF" w:rsidRPr="00A2197D">
        <w:rPr>
          <w:rFonts w:ascii="Arial" w:hAnsi="Arial" w:cs="Arial"/>
          <w:sz w:val="20"/>
          <w:szCs w:val="20"/>
        </w:rPr>
        <w:t xml:space="preserve"> p</w:t>
      </w:r>
      <w:r w:rsidR="00E16FB9" w:rsidRPr="00A2197D">
        <w:rPr>
          <w:rFonts w:ascii="Arial" w:hAnsi="Arial" w:cs="Arial"/>
          <w:sz w:val="20"/>
          <w:szCs w:val="20"/>
        </w:rPr>
        <w:t>resenta a la fecha, las siguientes faltas de asistencia</w:t>
      </w:r>
      <w:r w:rsidR="00E16FB9" w:rsidRPr="00402ADF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3"/>
        <w:gridCol w:w="1043"/>
        <w:gridCol w:w="1044"/>
        <w:gridCol w:w="1041"/>
        <w:gridCol w:w="1041"/>
        <w:gridCol w:w="1041"/>
        <w:gridCol w:w="1041"/>
        <w:gridCol w:w="1041"/>
        <w:gridCol w:w="1042"/>
      </w:tblGrid>
      <w:tr w:rsidR="00177348" w:rsidRPr="00402ADF" w14:paraId="7912E9B8" w14:textId="77777777" w:rsidTr="00177348">
        <w:trPr>
          <w:trHeight w:val="439"/>
        </w:trPr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A49FD7D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DÍA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38EB0C1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MES</w:t>
            </w:r>
          </w:p>
        </w:tc>
        <w:tc>
          <w:tcPr>
            <w:tcW w:w="10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41F97D6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HORAS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B10974E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DÍA</w:t>
            </w: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6894567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MES</w:t>
            </w: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B3877DB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HORAS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05AD492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DÍA</w:t>
            </w: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7998782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MES</w:t>
            </w:r>
          </w:p>
        </w:tc>
        <w:tc>
          <w:tcPr>
            <w:tcW w:w="1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7F04EFC" w14:textId="77777777" w:rsidR="00177348" w:rsidRPr="00402ADF" w:rsidRDefault="00177348" w:rsidP="0017734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HORAS</w:t>
            </w:r>
          </w:p>
        </w:tc>
      </w:tr>
      <w:tr w:rsidR="00177348" w:rsidRPr="00402ADF" w14:paraId="250173A7" w14:textId="77777777" w:rsidTr="00177348">
        <w:tc>
          <w:tcPr>
            <w:tcW w:w="1043" w:type="dxa"/>
            <w:tcBorders>
              <w:top w:val="single" w:sz="12" w:space="0" w:color="auto"/>
              <w:left w:val="single" w:sz="12" w:space="0" w:color="auto"/>
            </w:tcBorders>
          </w:tcPr>
          <w:p w14:paraId="659D1F51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12" w:space="0" w:color="auto"/>
            </w:tcBorders>
          </w:tcPr>
          <w:p w14:paraId="57C760C8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12" w:space="0" w:color="auto"/>
              <w:right w:val="single" w:sz="12" w:space="0" w:color="auto"/>
            </w:tcBorders>
          </w:tcPr>
          <w:p w14:paraId="16D8CA40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</w:tcBorders>
          </w:tcPr>
          <w:p w14:paraId="15D3BAD1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12" w:space="0" w:color="auto"/>
            </w:tcBorders>
          </w:tcPr>
          <w:p w14:paraId="76B294ED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12" w:space="0" w:color="auto"/>
              <w:right w:val="single" w:sz="12" w:space="0" w:color="auto"/>
            </w:tcBorders>
          </w:tcPr>
          <w:p w14:paraId="3C08405C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</w:tcBorders>
          </w:tcPr>
          <w:p w14:paraId="2399D16E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12" w:space="0" w:color="auto"/>
            </w:tcBorders>
          </w:tcPr>
          <w:p w14:paraId="5F0431CA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12" w:space="0" w:color="auto"/>
              <w:right w:val="single" w:sz="12" w:space="0" w:color="auto"/>
            </w:tcBorders>
          </w:tcPr>
          <w:p w14:paraId="3EF70180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177348" w:rsidRPr="00402ADF" w14:paraId="3E7CD561" w14:textId="77777777" w:rsidTr="00177348">
        <w:tc>
          <w:tcPr>
            <w:tcW w:w="1043" w:type="dxa"/>
            <w:tcBorders>
              <w:left w:val="single" w:sz="12" w:space="0" w:color="auto"/>
            </w:tcBorders>
          </w:tcPr>
          <w:p w14:paraId="43BE9393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3" w:type="dxa"/>
          </w:tcPr>
          <w:p w14:paraId="01305A4E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4" w:type="dxa"/>
            <w:tcBorders>
              <w:right w:val="single" w:sz="12" w:space="0" w:color="auto"/>
            </w:tcBorders>
          </w:tcPr>
          <w:p w14:paraId="37050507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569EBB34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</w:tcPr>
          <w:p w14:paraId="2280A125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14:paraId="3BB2C775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549AA420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</w:tcPr>
          <w:p w14:paraId="4B974A8C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2" w:type="dxa"/>
            <w:tcBorders>
              <w:right w:val="single" w:sz="12" w:space="0" w:color="auto"/>
            </w:tcBorders>
          </w:tcPr>
          <w:p w14:paraId="0613BE6B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177348" w:rsidRPr="00402ADF" w14:paraId="5313CBE7" w14:textId="77777777" w:rsidTr="00177348">
        <w:tc>
          <w:tcPr>
            <w:tcW w:w="1043" w:type="dxa"/>
            <w:tcBorders>
              <w:left w:val="single" w:sz="12" w:space="0" w:color="auto"/>
            </w:tcBorders>
          </w:tcPr>
          <w:p w14:paraId="5612C127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3" w:type="dxa"/>
          </w:tcPr>
          <w:p w14:paraId="2888E9FC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4" w:type="dxa"/>
            <w:tcBorders>
              <w:right w:val="single" w:sz="12" w:space="0" w:color="auto"/>
            </w:tcBorders>
          </w:tcPr>
          <w:p w14:paraId="278522D8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39967815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</w:tcPr>
          <w:p w14:paraId="5C899FA2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14:paraId="26BDFA2C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6133282C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</w:tcPr>
          <w:p w14:paraId="0299170D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2" w:type="dxa"/>
            <w:tcBorders>
              <w:right w:val="single" w:sz="12" w:space="0" w:color="auto"/>
            </w:tcBorders>
          </w:tcPr>
          <w:p w14:paraId="4615F2E3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177348" w:rsidRPr="00402ADF" w14:paraId="2FAFCCF7" w14:textId="77777777" w:rsidTr="00177348">
        <w:tc>
          <w:tcPr>
            <w:tcW w:w="1043" w:type="dxa"/>
            <w:tcBorders>
              <w:left w:val="single" w:sz="12" w:space="0" w:color="auto"/>
            </w:tcBorders>
          </w:tcPr>
          <w:p w14:paraId="39823ACE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3" w:type="dxa"/>
          </w:tcPr>
          <w:p w14:paraId="5416BB2A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4" w:type="dxa"/>
            <w:tcBorders>
              <w:right w:val="single" w:sz="12" w:space="0" w:color="auto"/>
            </w:tcBorders>
          </w:tcPr>
          <w:p w14:paraId="07171B4B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1C7EC857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</w:tcPr>
          <w:p w14:paraId="46D87F02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14:paraId="7A8D3B8D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left w:val="single" w:sz="12" w:space="0" w:color="auto"/>
            </w:tcBorders>
          </w:tcPr>
          <w:p w14:paraId="17328989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1" w:type="dxa"/>
          </w:tcPr>
          <w:p w14:paraId="08D3033F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42" w:type="dxa"/>
            <w:tcBorders>
              <w:right w:val="single" w:sz="12" w:space="0" w:color="auto"/>
            </w:tcBorders>
          </w:tcPr>
          <w:p w14:paraId="22303D63" w14:textId="77777777" w:rsidR="00177348" w:rsidRPr="00402ADF" w:rsidRDefault="00177348" w:rsidP="00177348">
            <w:pPr>
              <w:spacing w:line="48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6ADE795" w14:textId="77777777" w:rsidR="00B57EA5" w:rsidRPr="00402ADF" w:rsidRDefault="00B57EA5" w:rsidP="00B57EA5">
      <w:pPr>
        <w:contextualSpacing/>
        <w:jc w:val="both"/>
        <w:rPr>
          <w:rFonts w:ascii="Arial" w:hAnsi="Arial"/>
          <w:sz w:val="20"/>
          <w:szCs w:val="20"/>
        </w:rPr>
      </w:pPr>
    </w:p>
    <w:tbl>
      <w:tblPr>
        <w:tblStyle w:val="Tablaconcuadrcula"/>
        <w:tblW w:w="0" w:type="auto"/>
        <w:tblInd w:w="21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4"/>
        <w:gridCol w:w="3119"/>
      </w:tblGrid>
      <w:tr w:rsidR="001D6C67" w:rsidRPr="00402ADF" w14:paraId="2145A893" w14:textId="77777777" w:rsidTr="00607992">
        <w:tc>
          <w:tcPr>
            <w:tcW w:w="5103" w:type="dxa"/>
            <w:gridSpan w:val="2"/>
            <w:shd w:val="clear" w:color="auto" w:fill="BFBFBF" w:themeFill="background1" w:themeFillShade="BF"/>
            <w:vAlign w:val="center"/>
          </w:tcPr>
          <w:p w14:paraId="089A4494" w14:textId="77777777" w:rsidR="001D6C67" w:rsidRPr="00402ADF" w:rsidRDefault="001D6C67" w:rsidP="0060799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Calificación</w:t>
            </w:r>
          </w:p>
        </w:tc>
      </w:tr>
      <w:tr w:rsidR="001D6C67" w:rsidRPr="00402ADF" w14:paraId="16246A21" w14:textId="77777777" w:rsidTr="00607992"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860DBD5" w14:textId="77777777" w:rsidR="001D6C67" w:rsidRPr="00402ADF" w:rsidRDefault="001D6C67" w:rsidP="0060799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En número</w:t>
            </w:r>
          </w:p>
        </w:tc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06DE3859" w14:textId="77777777" w:rsidR="001D6C67" w:rsidRPr="00402ADF" w:rsidRDefault="001D6C67" w:rsidP="0060799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402ADF">
              <w:rPr>
                <w:rFonts w:ascii="Arial" w:hAnsi="Arial"/>
                <w:b/>
                <w:sz w:val="20"/>
                <w:szCs w:val="20"/>
              </w:rPr>
              <w:t>En letras</w:t>
            </w:r>
          </w:p>
        </w:tc>
      </w:tr>
      <w:tr w:rsidR="001D6C67" w:rsidRPr="00402ADF" w14:paraId="7100A326" w14:textId="77777777" w:rsidTr="00607992">
        <w:tc>
          <w:tcPr>
            <w:tcW w:w="1984" w:type="dxa"/>
            <w:vAlign w:val="center"/>
          </w:tcPr>
          <w:p w14:paraId="0E082585" w14:textId="707ACD63" w:rsidR="001D6C67" w:rsidRPr="00402ADF" w:rsidRDefault="00607992" w:rsidP="00607992">
            <w:pPr>
              <w:spacing w:line="48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</w:t>
            </w:r>
          </w:p>
        </w:tc>
        <w:tc>
          <w:tcPr>
            <w:tcW w:w="3119" w:type="dxa"/>
            <w:vAlign w:val="center"/>
          </w:tcPr>
          <w:p w14:paraId="69941543" w14:textId="2E0B6D35" w:rsidR="001D6C67" w:rsidRPr="00402ADF" w:rsidRDefault="00607992" w:rsidP="00607992">
            <w:pPr>
              <w:spacing w:line="48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Cero punto cero</w:t>
            </w:r>
          </w:p>
        </w:tc>
      </w:tr>
    </w:tbl>
    <w:p w14:paraId="407FD3A7" w14:textId="77777777" w:rsidR="00B57EA5" w:rsidRPr="00402ADF" w:rsidRDefault="00B57EA5" w:rsidP="00B57EA5">
      <w:pPr>
        <w:jc w:val="both"/>
        <w:rPr>
          <w:rFonts w:ascii="Arial" w:hAnsi="Arial"/>
          <w:b/>
          <w:sz w:val="20"/>
          <w:szCs w:val="20"/>
        </w:rPr>
      </w:pPr>
    </w:p>
    <w:p w14:paraId="02E78869" w14:textId="12CF80E9" w:rsidR="00A17900" w:rsidRPr="00402ADF" w:rsidRDefault="00A17900" w:rsidP="00B57EA5">
      <w:pPr>
        <w:jc w:val="both"/>
        <w:rPr>
          <w:rFonts w:ascii="Arial" w:hAnsi="Arial"/>
          <w:sz w:val="20"/>
          <w:szCs w:val="20"/>
        </w:rPr>
      </w:pPr>
      <w:r w:rsidRPr="00402ADF">
        <w:rPr>
          <w:rFonts w:ascii="Arial" w:hAnsi="Arial"/>
          <w:b/>
          <w:sz w:val="20"/>
          <w:szCs w:val="20"/>
        </w:rPr>
        <w:t>Observaciones:</w:t>
      </w:r>
      <w:r w:rsidRPr="00402ADF">
        <w:rPr>
          <w:rFonts w:ascii="Arial" w:hAnsi="Arial"/>
          <w:sz w:val="20"/>
          <w:szCs w:val="20"/>
        </w:rPr>
        <w:t xml:space="preserve"> ___________________________________________________________</w:t>
      </w:r>
      <w:r w:rsidR="00B21AAE" w:rsidRPr="00402ADF">
        <w:rPr>
          <w:rFonts w:ascii="Arial" w:hAnsi="Arial"/>
          <w:sz w:val="20"/>
          <w:szCs w:val="20"/>
        </w:rPr>
        <w:t>____</w:t>
      </w:r>
      <w:r w:rsidR="00A56470">
        <w:rPr>
          <w:rFonts w:ascii="Arial" w:hAnsi="Arial"/>
          <w:sz w:val="20"/>
          <w:szCs w:val="20"/>
        </w:rPr>
        <w:t>______</w:t>
      </w:r>
    </w:p>
    <w:p w14:paraId="0768D65A" w14:textId="17E91F99" w:rsidR="00A17900" w:rsidRPr="00402ADF" w:rsidRDefault="00A17900" w:rsidP="00A17900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402ADF">
        <w:rPr>
          <w:rFonts w:ascii="Arial" w:hAnsi="Arial"/>
          <w:sz w:val="20"/>
          <w:szCs w:val="20"/>
        </w:rPr>
        <w:t>__________________________________________________________________</w:t>
      </w:r>
      <w:r w:rsidR="00B21AAE" w:rsidRPr="00402ADF">
        <w:rPr>
          <w:rFonts w:ascii="Arial" w:hAnsi="Arial"/>
          <w:sz w:val="20"/>
          <w:szCs w:val="20"/>
        </w:rPr>
        <w:t>____</w:t>
      </w:r>
      <w:r w:rsidR="00A56470">
        <w:rPr>
          <w:rFonts w:ascii="Arial" w:hAnsi="Arial"/>
          <w:sz w:val="20"/>
          <w:szCs w:val="20"/>
        </w:rPr>
        <w:t>_____________</w:t>
      </w:r>
    </w:p>
    <w:p w14:paraId="5BF3E2A2" w14:textId="77777777" w:rsidR="006B4D58" w:rsidRPr="00402ADF" w:rsidRDefault="006B4D58" w:rsidP="006A1FE2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14:paraId="364A4A91" w14:textId="398EB817" w:rsidR="00627339" w:rsidRPr="00402ADF" w:rsidRDefault="00B21AAE" w:rsidP="006A1FE2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402ADF">
        <w:rPr>
          <w:rFonts w:ascii="Arial" w:hAnsi="Arial"/>
          <w:sz w:val="20"/>
          <w:szCs w:val="20"/>
        </w:rPr>
        <w:t>__________________________________</w:t>
      </w:r>
      <w:r w:rsidRPr="00402ADF">
        <w:rPr>
          <w:rFonts w:ascii="Arial" w:hAnsi="Arial"/>
          <w:sz w:val="20"/>
          <w:szCs w:val="20"/>
        </w:rPr>
        <w:tab/>
        <w:t>____________________________________</w:t>
      </w:r>
    </w:p>
    <w:p w14:paraId="5B1B728B" w14:textId="4BFCE786" w:rsidR="00B21AAE" w:rsidRDefault="00A56470" w:rsidP="006A1FE2">
      <w:pPr>
        <w:spacing w:line="36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</w:t>
      </w:r>
      <w:r w:rsidR="00B21AAE" w:rsidRPr="00402ADF">
        <w:rPr>
          <w:rFonts w:ascii="Arial" w:hAnsi="Arial"/>
          <w:b/>
          <w:sz w:val="20"/>
          <w:szCs w:val="20"/>
        </w:rPr>
        <w:t>Nombre Docente</w:t>
      </w:r>
      <w:r w:rsidR="00B21AAE" w:rsidRPr="00402ADF">
        <w:rPr>
          <w:rFonts w:ascii="Arial" w:hAnsi="Arial"/>
          <w:b/>
          <w:sz w:val="20"/>
          <w:szCs w:val="20"/>
        </w:rPr>
        <w:tab/>
      </w:r>
      <w:r w:rsidR="00B21AAE" w:rsidRPr="00402ADF">
        <w:rPr>
          <w:rFonts w:ascii="Arial" w:hAnsi="Arial"/>
          <w:b/>
          <w:sz w:val="20"/>
          <w:szCs w:val="20"/>
        </w:rPr>
        <w:tab/>
      </w:r>
      <w:r w:rsidR="00B21AAE" w:rsidRPr="00402ADF">
        <w:rPr>
          <w:rFonts w:ascii="Arial" w:hAnsi="Arial"/>
          <w:b/>
          <w:sz w:val="20"/>
          <w:szCs w:val="20"/>
        </w:rPr>
        <w:tab/>
      </w:r>
      <w:r w:rsidR="00B21AAE" w:rsidRPr="00402ADF"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 xml:space="preserve">            </w:t>
      </w:r>
      <w:r w:rsidR="00B21AAE" w:rsidRPr="00402ADF">
        <w:rPr>
          <w:rFonts w:ascii="Arial" w:hAnsi="Arial"/>
          <w:b/>
          <w:sz w:val="20"/>
          <w:szCs w:val="20"/>
        </w:rPr>
        <w:t>Firma Docente</w:t>
      </w:r>
    </w:p>
    <w:p w14:paraId="68D4E6B8" w14:textId="77777777" w:rsidR="007E2AA3" w:rsidRDefault="007E2AA3" w:rsidP="007E2AA3">
      <w:pPr>
        <w:rPr>
          <w:rFonts w:ascii="Arial" w:hAnsi="Arial"/>
          <w:b/>
          <w:sz w:val="20"/>
          <w:szCs w:val="20"/>
        </w:rPr>
      </w:pPr>
    </w:p>
    <w:p w14:paraId="7047F80B" w14:textId="726284F7" w:rsidR="001168AC" w:rsidRDefault="001168AC" w:rsidP="007E2AA3">
      <w:pPr>
        <w:rPr>
          <w:rFonts w:ascii="Arial" w:hAnsi="Arial"/>
          <w:b/>
          <w:sz w:val="20"/>
          <w:szCs w:val="20"/>
        </w:rPr>
      </w:pPr>
    </w:p>
    <w:p w14:paraId="39008FF1" w14:textId="5E78AEAC" w:rsidR="008D57C7" w:rsidRDefault="001168AC" w:rsidP="008D57C7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</w:t>
      </w:r>
      <w:r w:rsidR="008D57C7">
        <w:rPr>
          <w:rFonts w:ascii="Arial" w:hAnsi="Arial"/>
          <w:b/>
          <w:sz w:val="20"/>
          <w:szCs w:val="20"/>
        </w:rPr>
        <w:t>__</w:t>
      </w:r>
      <w:r w:rsidR="006A1FE2" w:rsidRPr="00402ADF">
        <w:rPr>
          <w:rFonts w:ascii="Arial" w:hAnsi="Arial"/>
          <w:b/>
          <w:sz w:val="20"/>
          <w:szCs w:val="20"/>
        </w:rPr>
        <w:t>___________________________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 w:rsidR="008D57C7">
        <w:rPr>
          <w:rFonts w:ascii="Arial" w:hAnsi="Arial"/>
          <w:b/>
          <w:sz w:val="20"/>
          <w:szCs w:val="20"/>
        </w:rPr>
        <w:t xml:space="preserve">  </w:t>
      </w:r>
      <w:r>
        <w:rPr>
          <w:rFonts w:ascii="Arial" w:hAnsi="Arial"/>
          <w:b/>
          <w:sz w:val="20"/>
          <w:szCs w:val="20"/>
        </w:rPr>
        <w:t>____________________________________</w:t>
      </w:r>
    </w:p>
    <w:p w14:paraId="57BA4B04" w14:textId="52FBAE6B" w:rsidR="008D57C7" w:rsidRPr="008D57C7" w:rsidRDefault="001168AC" w:rsidP="008D57C7">
      <w:pPr>
        <w:rPr>
          <w:rFonts w:ascii="Arial" w:hAnsi="Arial"/>
          <w:b/>
          <w:sz w:val="20"/>
          <w:szCs w:val="20"/>
        </w:rPr>
      </w:pPr>
      <w:r w:rsidRPr="008D57C7">
        <w:rPr>
          <w:rFonts w:ascii="Arial" w:hAnsi="Arial" w:cs="Arial"/>
          <w:b/>
          <w:sz w:val="20"/>
          <w:szCs w:val="20"/>
        </w:rPr>
        <w:t xml:space="preserve">    </w:t>
      </w:r>
      <w:r w:rsidR="008D57C7">
        <w:rPr>
          <w:rFonts w:ascii="Arial" w:hAnsi="Arial" w:cs="Arial"/>
          <w:b/>
          <w:sz w:val="20"/>
          <w:szCs w:val="20"/>
        </w:rPr>
        <w:t xml:space="preserve">     </w:t>
      </w:r>
      <w:proofErr w:type="spellStart"/>
      <w:r w:rsidR="0056648C" w:rsidRPr="008D57C7">
        <w:rPr>
          <w:rFonts w:ascii="Arial" w:hAnsi="Arial" w:cs="Arial"/>
          <w:b/>
          <w:sz w:val="20"/>
          <w:szCs w:val="20"/>
        </w:rPr>
        <w:t>VoBo</w:t>
      </w:r>
      <w:proofErr w:type="spellEnd"/>
      <w:r w:rsidR="0056648C" w:rsidRPr="008D57C7">
        <w:rPr>
          <w:rFonts w:ascii="Arial" w:hAnsi="Arial" w:cs="Arial"/>
          <w:b/>
          <w:sz w:val="20"/>
          <w:szCs w:val="20"/>
        </w:rPr>
        <w:t xml:space="preserve"> </w:t>
      </w:r>
      <w:r w:rsidR="00AF4D14" w:rsidRPr="008D57C7">
        <w:rPr>
          <w:rFonts w:ascii="Arial" w:hAnsi="Arial" w:cs="Arial"/>
          <w:b/>
          <w:sz w:val="20"/>
          <w:szCs w:val="20"/>
        </w:rPr>
        <w:t>Gestor(a) Académico(a)</w:t>
      </w:r>
      <w:r w:rsidR="008D57C7">
        <w:rPr>
          <w:bCs/>
          <w:sz w:val="20"/>
        </w:rPr>
        <w:tab/>
      </w:r>
      <w:r w:rsidR="008D57C7">
        <w:rPr>
          <w:bCs/>
          <w:sz w:val="20"/>
        </w:rPr>
        <w:tab/>
        <w:t xml:space="preserve"> </w:t>
      </w:r>
      <w:r w:rsidR="008D57C7">
        <w:rPr>
          <w:bCs/>
          <w:sz w:val="20"/>
        </w:rPr>
        <w:tab/>
        <w:t xml:space="preserve">        </w:t>
      </w:r>
      <w:r w:rsidR="008D57C7" w:rsidRPr="00F64C82">
        <w:rPr>
          <w:rFonts w:ascii="Arial" w:hAnsi="Arial" w:cs="Arial"/>
          <w:b/>
          <w:sz w:val="20"/>
          <w:szCs w:val="20"/>
        </w:rPr>
        <w:t>Registro Académico</w:t>
      </w:r>
    </w:p>
    <w:p w14:paraId="424D116F" w14:textId="1C5F1E8F" w:rsidR="00DD5D66" w:rsidRPr="0078458B" w:rsidRDefault="00F42FCC" w:rsidP="001168AC">
      <w:pPr>
        <w:pStyle w:val="Ttu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left"/>
        <w:rPr>
          <w:bCs/>
          <w:sz w:val="20"/>
        </w:rPr>
      </w:pPr>
      <w:r w:rsidRPr="007664A8">
        <w:rPr>
          <w:rFonts w:cs="Arial"/>
          <w:b w:val="0"/>
          <w:bCs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F5E357" wp14:editId="04A485BF">
                <wp:simplePos x="0" y="0"/>
                <wp:positionH relativeFrom="margin">
                  <wp:posOffset>2800350</wp:posOffset>
                </wp:positionH>
                <wp:positionV relativeFrom="paragraph">
                  <wp:posOffset>33020</wp:posOffset>
                </wp:positionV>
                <wp:extent cx="2524125" cy="5905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7B4BE" w14:textId="77777777" w:rsidR="00F42FCC" w:rsidRPr="007664A8" w:rsidRDefault="00F42FCC" w:rsidP="00F42FCC">
                            <w:pPr>
                              <w:jc w:val="center"/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35F69"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  <w:t>La confirmación de procesado</w:t>
                            </w:r>
                            <w:r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7664A8"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  <w:t>puede validarse a través del SIBAD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5E3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20.5pt;margin-top:2.6pt;width:198.75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" filled="f" stroked="f">
                <v:textbox>
                  <w:txbxContent>
                    <w:p w14:paraId="7717B4BE" w14:textId="77777777" w:rsidR="00F42FCC" w:rsidRPr="007664A8" w:rsidRDefault="00F42FCC" w:rsidP="00F42FCC">
                      <w:pPr>
                        <w:jc w:val="center"/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</w:pPr>
                      <w:r w:rsidRPr="00335F69"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  <w:t>La confirmación de procesado</w:t>
                      </w:r>
                      <w:r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Pr="007664A8"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  <w:t>puede validarse a través del SIBAD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A295E9" w14:textId="02118C8E" w:rsidR="00842C4F" w:rsidRPr="00402ADF" w:rsidRDefault="00842C4F">
      <w:pPr>
        <w:jc w:val="both"/>
        <w:rPr>
          <w:sz w:val="20"/>
          <w:szCs w:val="20"/>
        </w:rPr>
      </w:pPr>
    </w:p>
    <w:sectPr w:rsidR="00842C4F" w:rsidRPr="00402ADF" w:rsidSect="00B57EA5">
      <w:headerReference w:type="default" r:id="rId7"/>
      <w:footerReference w:type="default" r:id="rId8"/>
      <w:pgSz w:w="12242" w:h="15842" w:code="1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46EB" w14:textId="77777777" w:rsidR="00F104A0" w:rsidRDefault="00F104A0">
      <w:r>
        <w:separator/>
      </w:r>
    </w:p>
  </w:endnote>
  <w:endnote w:type="continuationSeparator" w:id="0">
    <w:p w14:paraId="6581070F" w14:textId="77777777" w:rsidR="00F104A0" w:rsidRDefault="00F1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5D04E" w14:textId="77777777" w:rsidR="00AB2547" w:rsidRPr="00DD18D9" w:rsidRDefault="00AB2547" w:rsidP="00AB2547">
    <w:pPr>
      <w:pStyle w:val="Piedepgina"/>
      <w:jc w:val="center"/>
      <w:rPr>
        <w:rFonts w:asciiTheme="minorHAnsi" w:hAnsiTheme="minorHAnsi" w:cstheme="minorHAnsi"/>
        <w:b/>
        <w:bCs/>
        <w:color w:val="C0504D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C0504D" w:themeColor="accent2"/>
        <w:sz w:val="18"/>
        <w:szCs w:val="18"/>
      </w:rPr>
      <w:t>Este es un documento electrónico gestionado a través del Sistema Bonaventuriano de Administración Documental – SIBAD</w:t>
    </w:r>
  </w:p>
  <w:p w14:paraId="3AB8CBBD" w14:textId="482306A3" w:rsidR="007129E5" w:rsidRPr="00AB2547" w:rsidRDefault="00AB2547" w:rsidP="00AB2547">
    <w:pPr>
      <w:pStyle w:val="Piedepgina"/>
      <w:jc w:val="center"/>
      <w:rPr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F559" w14:textId="77777777" w:rsidR="00F104A0" w:rsidRDefault="00F104A0">
      <w:r>
        <w:separator/>
      </w:r>
    </w:p>
  </w:footnote>
  <w:footnote w:type="continuationSeparator" w:id="0">
    <w:p w14:paraId="6C66663F" w14:textId="77777777" w:rsidR="00F104A0" w:rsidRDefault="00F10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19801" w14:textId="77777777" w:rsidR="00842C4F" w:rsidRDefault="00842C4F">
    <w:pPr>
      <w:pStyle w:val="Encabezado"/>
    </w:pPr>
  </w:p>
  <w:tbl>
    <w:tblPr>
      <w:tblpPr w:leftFromText="141" w:rightFromText="141" w:vertAnchor="text" w:horzAnchor="margin" w:tblpY="-358"/>
      <w:tblW w:w="501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58"/>
      <w:gridCol w:w="3114"/>
      <w:gridCol w:w="2159"/>
      <w:gridCol w:w="2187"/>
    </w:tblGrid>
    <w:tr w:rsidR="003E0D75" w:rsidRPr="009C6B9E" w14:paraId="709F92DB" w14:textId="77777777" w:rsidTr="000C0691">
      <w:trPr>
        <w:trHeight w:val="642"/>
      </w:trPr>
      <w:tc>
        <w:tcPr>
          <w:tcW w:w="1040" w:type="pct"/>
          <w:vMerge w:val="restart"/>
          <w:shd w:val="clear" w:color="auto" w:fill="FFFFFF"/>
        </w:tcPr>
        <w:p w14:paraId="2B51307C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73B804EB" wp14:editId="75A1905F">
                <wp:simplePos x="0" y="0"/>
                <wp:positionH relativeFrom="column">
                  <wp:posOffset>46965</wp:posOffset>
                </wp:positionH>
                <wp:positionV relativeFrom="paragraph">
                  <wp:posOffset>67945</wp:posOffset>
                </wp:positionV>
                <wp:extent cx="1082040" cy="963203"/>
                <wp:effectExtent l="0" t="0" r="0" b="889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4BDE1E2" w14:textId="77777777" w:rsidR="003E0D75" w:rsidRPr="006A2453" w:rsidRDefault="003E0D75" w:rsidP="003E0D75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3" w:type="pct"/>
        </w:tcPr>
        <w:p w14:paraId="638F76F6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11D3AFBC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1097626" w14:textId="35445262" w:rsidR="003E0D75" w:rsidRPr="00796D03" w:rsidRDefault="003E0D75" w:rsidP="003E0D7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PÉRDIDA ASIGNATURAS POR FALTAS DE ASISTENCIA</w:t>
          </w:r>
        </w:p>
      </w:tc>
      <w:tc>
        <w:tcPr>
          <w:tcW w:w="1146" w:type="pct"/>
        </w:tcPr>
        <w:p w14:paraId="630641C8" w14:textId="77777777" w:rsidR="003E0D75" w:rsidRPr="00796D03" w:rsidRDefault="003E0D75" w:rsidP="003E0D75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216756B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32A34E0F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DF6542B" w14:textId="7291820D" w:rsidR="003E0D75" w:rsidRPr="008B4CEA" w:rsidRDefault="003E0D75" w:rsidP="003E0D75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8B4CEA">
            <w:rPr>
              <w:rFonts w:ascii="Arial" w:hAnsi="Arial" w:cs="Arial"/>
              <w:bCs/>
              <w:sz w:val="18"/>
              <w:szCs w:val="18"/>
            </w:rPr>
            <w:t>G</w:t>
          </w:r>
          <w:r w:rsidR="008B4CEA" w:rsidRPr="008B4CEA">
            <w:rPr>
              <w:rFonts w:ascii="Arial" w:hAnsi="Arial" w:cs="Arial"/>
              <w:bCs/>
              <w:sz w:val="18"/>
              <w:szCs w:val="18"/>
            </w:rPr>
            <w:t>R</w:t>
          </w:r>
          <w:r w:rsidRPr="008B4CEA">
            <w:rPr>
              <w:rFonts w:ascii="Arial" w:hAnsi="Arial" w:cs="Arial"/>
              <w:bCs/>
              <w:sz w:val="18"/>
              <w:szCs w:val="18"/>
            </w:rPr>
            <w:t>A</w:t>
          </w:r>
          <w:r w:rsidR="008B4CEA" w:rsidRPr="008B4CEA">
            <w:rPr>
              <w:rFonts w:ascii="Arial" w:hAnsi="Arial" w:cs="Arial"/>
              <w:bCs/>
              <w:sz w:val="18"/>
              <w:szCs w:val="18"/>
            </w:rPr>
            <w:t>.</w:t>
          </w:r>
          <w:r w:rsidRPr="008B4CEA">
            <w:rPr>
              <w:rFonts w:ascii="Arial" w:hAnsi="Arial" w:cs="Arial"/>
              <w:bCs/>
              <w:sz w:val="18"/>
              <w:szCs w:val="18"/>
            </w:rPr>
            <w:t>FR</w:t>
          </w:r>
          <w:r w:rsidR="008B4CEA" w:rsidRPr="008B4CEA">
            <w:rPr>
              <w:rFonts w:ascii="Arial" w:hAnsi="Arial" w:cs="Arial"/>
              <w:bCs/>
              <w:sz w:val="18"/>
              <w:szCs w:val="18"/>
            </w:rPr>
            <w:t>.</w:t>
          </w:r>
          <w:r w:rsidRPr="008B4CEA">
            <w:rPr>
              <w:rFonts w:ascii="Arial" w:hAnsi="Arial" w:cs="Arial"/>
              <w:bCs/>
              <w:sz w:val="18"/>
              <w:szCs w:val="18"/>
            </w:rPr>
            <w:t>07</w:t>
          </w:r>
          <w:r w:rsidR="008B4CEA" w:rsidRPr="008B4CEA">
            <w:rPr>
              <w:rFonts w:ascii="Arial" w:hAnsi="Arial" w:cs="Arial"/>
              <w:bCs/>
              <w:sz w:val="18"/>
              <w:szCs w:val="18"/>
            </w:rPr>
            <w:t>-</w:t>
          </w:r>
          <w:r w:rsidRPr="008B4CEA">
            <w:rPr>
              <w:rFonts w:ascii="Arial" w:hAnsi="Arial" w:cs="Arial"/>
              <w:bCs/>
              <w:sz w:val="18"/>
              <w:szCs w:val="18"/>
            </w:rPr>
            <w:t>V</w:t>
          </w:r>
          <w:r w:rsidR="00260D5C">
            <w:rPr>
              <w:rFonts w:ascii="Arial" w:hAnsi="Arial" w:cs="Arial"/>
              <w:bCs/>
              <w:sz w:val="18"/>
              <w:szCs w:val="18"/>
            </w:rPr>
            <w:t>5</w:t>
          </w:r>
        </w:p>
      </w:tc>
      <w:tc>
        <w:tcPr>
          <w:tcW w:w="1161" w:type="pct"/>
        </w:tcPr>
        <w:p w14:paraId="2E07C160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7A924BD9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974CB14" w14:textId="18903D9E" w:rsidR="003E0D75" w:rsidRPr="008B4CEA" w:rsidRDefault="00260D5C" w:rsidP="003E0D7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3E0D75" w:rsidRPr="009C6B9E" w14:paraId="6D0EC2AE" w14:textId="77777777" w:rsidTr="000C0691">
      <w:trPr>
        <w:trHeight w:val="543"/>
      </w:trPr>
      <w:tc>
        <w:tcPr>
          <w:tcW w:w="1040" w:type="pct"/>
          <w:vMerge/>
          <w:shd w:val="clear" w:color="auto" w:fill="FFFFFF"/>
        </w:tcPr>
        <w:p w14:paraId="34D1DE89" w14:textId="77777777" w:rsidR="003E0D75" w:rsidRPr="00796D03" w:rsidRDefault="003E0D75" w:rsidP="003E0D75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3" w:type="pct"/>
        </w:tcPr>
        <w:p w14:paraId="7252F4B9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73835DEE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1B77610" w14:textId="77777777" w:rsidR="003E0D75" w:rsidRPr="00796D03" w:rsidRDefault="003E0D75" w:rsidP="003E0D7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46" w:type="pct"/>
        </w:tcPr>
        <w:p w14:paraId="46390E5E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15E8FBBA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260DBE4D" w14:textId="77777777" w:rsidR="003E0D75" w:rsidRPr="00796D03" w:rsidRDefault="003E0D75" w:rsidP="003E0D7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61" w:type="pct"/>
        </w:tcPr>
        <w:p w14:paraId="784A5E7F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581815C3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F07BBC6" w14:textId="77777777" w:rsidR="003E0D75" w:rsidRDefault="003E0D75" w:rsidP="003E0D7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56BB5DEA" w14:textId="77777777" w:rsidR="003E0D75" w:rsidRPr="00796D03" w:rsidRDefault="003E0D75" w:rsidP="003E0D7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6A4F83E5" w14:textId="77777777" w:rsidR="00842C4F" w:rsidRDefault="00842C4F" w:rsidP="003E0D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333"/>
    <w:multiLevelType w:val="hybridMultilevel"/>
    <w:tmpl w:val="69FA35E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121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6C"/>
    <w:rsid w:val="0000352B"/>
    <w:rsid w:val="000211CE"/>
    <w:rsid w:val="00047422"/>
    <w:rsid w:val="00052497"/>
    <w:rsid w:val="00056BEC"/>
    <w:rsid w:val="00060065"/>
    <w:rsid w:val="000B3AB8"/>
    <w:rsid w:val="000B76EA"/>
    <w:rsid w:val="000D0079"/>
    <w:rsid w:val="000D6660"/>
    <w:rsid w:val="000D695B"/>
    <w:rsid w:val="000E1360"/>
    <w:rsid w:val="001168AC"/>
    <w:rsid w:val="00155622"/>
    <w:rsid w:val="00177348"/>
    <w:rsid w:val="001D6C67"/>
    <w:rsid w:val="001F2BBB"/>
    <w:rsid w:val="0020696D"/>
    <w:rsid w:val="00251AAC"/>
    <w:rsid w:val="00260D5C"/>
    <w:rsid w:val="0026192D"/>
    <w:rsid w:val="002735D1"/>
    <w:rsid w:val="002A70E8"/>
    <w:rsid w:val="002C27D4"/>
    <w:rsid w:val="00306C6A"/>
    <w:rsid w:val="0033194E"/>
    <w:rsid w:val="003C2221"/>
    <w:rsid w:val="003E0D75"/>
    <w:rsid w:val="00402ADF"/>
    <w:rsid w:val="00423E62"/>
    <w:rsid w:val="00442110"/>
    <w:rsid w:val="0046014F"/>
    <w:rsid w:val="004F6035"/>
    <w:rsid w:val="00515CD2"/>
    <w:rsid w:val="005375CD"/>
    <w:rsid w:val="0055671A"/>
    <w:rsid w:val="005573CC"/>
    <w:rsid w:val="0056648C"/>
    <w:rsid w:val="005933BB"/>
    <w:rsid w:val="005B5172"/>
    <w:rsid w:val="005D5BE7"/>
    <w:rsid w:val="005E588C"/>
    <w:rsid w:val="00607992"/>
    <w:rsid w:val="006270E2"/>
    <w:rsid w:val="00627339"/>
    <w:rsid w:val="00665C52"/>
    <w:rsid w:val="00671BA3"/>
    <w:rsid w:val="00692CFE"/>
    <w:rsid w:val="006A1FE2"/>
    <w:rsid w:val="006B4D58"/>
    <w:rsid w:val="007129E5"/>
    <w:rsid w:val="007653E0"/>
    <w:rsid w:val="007730DD"/>
    <w:rsid w:val="0078458B"/>
    <w:rsid w:val="007E2AA3"/>
    <w:rsid w:val="008036C6"/>
    <w:rsid w:val="00830018"/>
    <w:rsid w:val="00842C4F"/>
    <w:rsid w:val="008651F8"/>
    <w:rsid w:val="008B4CEA"/>
    <w:rsid w:val="008D57C7"/>
    <w:rsid w:val="008D6906"/>
    <w:rsid w:val="008F30EF"/>
    <w:rsid w:val="00916152"/>
    <w:rsid w:val="00936747"/>
    <w:rsid w:val="009705B0"/>
    <w:rsid w:val="00982447"/>
    <w:rsid w:val="0099452B"/>
    <w:rsid w:val="009B1937"/>
    <w:rsid w:val="00A17900"/>
    <w:rsid w:val="00A17B50"/>
    <w:rsid w:val="00A2197D"/>
    <w:rsid w:val="00A43FF9"/>
    <w:rsid w:val="00A45553"/>
    <w:rsid w:val="00A47F6E"/>
    <w:rsid w:val="00A55B17"/>
    <w:rsid w:val="00A56470"/>
    <w:rsid w:val="00A6379B"/>
    <w:rsid w:val="00A70CD9"/>
    <w:rsid w:val="00AB2547"/>
    <w:rsid w:val="00AC7569"/>
    <w:rsid w:val="00AF4D14"/>
    <w:rsid w:val="00B03EDC"/>
    <w:rsid w:val="00B125ED"/>
    <w:rsid w:val="00B21AAE"/>
    <w:rsid w:val="00B4610D"/>
    <w:rsid w:val="00B5627E"/>
    <w:rsid w:val="00B57EA5"/>
    <w:rsid w:val="00B61EFB"/>
    <w:rsid w:val="00B86859"/>
    <w:rsid w:val="00BA28FD"/>
    <w:rsid w:val="00BD6888"/>
    <w:rsid w:val="00C00AC9"/>
    <w:rsid w:val="00C06430"/>
    <w:rsid w:val="00C1166C"/>
    <w:rsid w:val="00C23F88"/>
    <w:rsid w:val="00C663EB"/>
    <w:rsid w:val="00CB5FA1"/>
    <w:rsid w:val="00CB6DA7"/>
    <w:rsid w:val="00CC1F17"/>
    <w:rsid w:val="00CD48CA"/>
    <w:rsid w:val="00CE111E"/>
    <w:rsid w:val="00D01F93"/>
    <w:rsid w:val="00D53CB1"/>
    <w:rsid w:val="00D66980"/>
    <w:rsid w:val="00D70CC7"/>
    <w:rsid w:val="00D77B87"/>
    <w:rsid w:val="00D92946"/>
    <w:rsid w:val="00DA15AB"/>
    <w:rsid w:val="00DC47AE"/>
    <w:rsid w:val="00DD43D4"/>
    <w:rsid w:val="00DD5D66"/>
    <w:rsid w:val="00DF5B87"/>
    <w:rsid w:val="00E10D50"/>
    <w:rsid w:val="00E16FB9"/>
    <w:rsid w:val="00E65411"/>
    <w:rsid w:val="00EA074E"/>
    <w:rsid w:val="00EC00E1"/>
    <w:rsid w:val="00ED5B78"/>
    <w:rsid w:val="00EE4AF9"/>
    <w:rsid w:val="00EE6884"/>
    <w:rsid w:val="00F104A0"/>
    <w:rsid w:val="00F22FA3"/>
    <w:rsid w:val="00F42FCC"/>
    <w:rsid w:val="00F5483C"/>
    <w:rsid w:val="00F74D39"/>
    <w:rsid w:val="00F80F56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4A40F"/>
  <w15:docId w15:val="{E383F096-8E48-4F46-8AF2-17E82832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A1FE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line="360" w:lineRule="auto"/>
      <w:jc w:val="center"/>
      <w:outlineLvl w:val="0"/>
    </w:pPr>
    <w:rPr>
      <w:rFonts w:ascii="Arial" w:hAnsi="Arial"/>
      <w:b/>
      <w:sz w:val="22"/>
      <w:szCs w:val="20"/>
    </w:rPr>
  </w:style>
  <w:style w:type="paragraph" w:styleId="Ttulo2">
    <w:name w:val="heading 2"/>
    <w:basedOn w:val="Normal"/>
    <w:next w:val="Normal"/>
    <w:qFormat/>
    <w:rsid w:val="006A1FE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10" w:color="auto" w:fill="FFFFFF"/>
      <w:spacing w:line="360" w:lineRule="auto"/>
      <w:jc w:val="both"/>
      <w:outlineLvl w:val="1"/>
    </w:pPr>
    <w:rPr>
      <w:rFonts w:ascii="Arial" w:hAnsi="Arial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6A1FE2"/>
    <w:pPr>
      <w:pBdr>
        <w:top w:val="single" w:sz="18" w:space="1" w:color="auto"/>
        <w:left w:val="single" w:sz="18" w:space="4" w:color="auto"/>
        <w:bottom w:val="single" w:sz="18" w:space="5" w:color="auto"/>
        <w:right w:val="single" w:sz="18" w:space="4" w:color="auto"/>
      </w:pBdr>
      <w:jc w:val="both"/>
    </w:pPr>
    <w:rPr>
      <w:rFonts w:ascii="Arial" w:hAnsi="Arial"/>
      <w:i/>
      <w:sz w:val="16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42C4F"/>
    <w:rPr>
      <w:sz w:val="24"/>
      <w:szCs w:val="24"/>
      <w:lang w:val="es-ES" w:eastAsia="es-ES"/>
    </w:rPr>
  </w:style>
  <w:style w:type="paragraph" w:customStyle="1" w:styleId="Default">
    <w:name w:val="Default"/>
    <w:rsid w:val="007653E0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LENA~1.COR\AppData\Local\Temp\Rar$DI29.7624\CANCELACI&#211;N%20DE%20ASIGNATURAS-PREGRA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CANCELACIÓN DE ASIGNATURAS-PREGRADO</Template>
  <TotalTime>32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María Islena Cortés Ruiz</dc:creator>
  <cp:keywords/>
  <dc:description/>
  <cp:lastModifiedBy>Alejandro Tabares Pérez</cp:lastModifiedBy>
  <cp:revision>31</cp:revision>
  <cp:lastPrinted>2016-11-01T22:00:00Z</cp:lastPrinted>
  <dcterms:created xsi:type="dcterms:W3CDTF">2021-10-28T17:24:00Z</dcterms:created>
  <dcterms:modified xsi:type="dcterms:W3CDTF">2026-06-01T15:46:00Z</dcterms:modified>
</cp:coreProperties>
</file>