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78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835"/>
        <w:gridCol w:w="7938"/>
        <w:gridCol w:w="2268"/>
        <w:gridCol w:w="3894"/>
      </w:tblGrid>
      <w:tr w:rsidR="009C2A34" w:rsidRPr="00E21C23" w14:paraId="60F948AF" w14:textId="77777777" w:rsidTr="00033023">
        <w:trPr>
          <w:trHeight w:val="465"/>
        </w:trPr>
        <w:tc>
          <w:tcPr>
            <w:tcW w:w="3686" w:type="dxa"/>
            <w:gridSpan w:val="2"/>
            <w:vAlign w:val="center"/>
          </w:tcPr>
          <w:p w14:paraId="271BCD56" w14:textId="77777777" w:rsidR="009C2A34" w:rsidRPr="00E21C23" w:rsidRDefault="009C2A34" w:rsidP="009765D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 xml:space="preserve">Nombre del Programa: </w:t>
            </w:r>
          </w:p>
        </w:tc>
        <w:tc>
          <w:tcPr>
            <w:tcW w:w="7938" w:type="dxa"/>
            <w:vAlign w:val="center"/>
          </w:tcPr>
          <w:p w14:paraId="70A11AF4" w14:textId="77777777" w:rsidR="009C2A34" w:rsidRPr="00E21C23" w:rsidRDefault="009C2A34" w:rsidP="009765D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268" w:type="dxa"/>
            <w:vAlign w:val="center"/>
          </w:tcPr>
          <w:p w14:paraId="6F94041D" w14:textId="77777777" w:rsidR="009C2A34" w:rsidRPr="00E21C23" w:rsidRDefault="009C2A34" w:rsidP="009765D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Plan de Estudios:</w:t>
            </w:r>
          </w:p>
        </w:tc>
        <w:tc>
          <w:tcPr>
            <w:tcW w:w="3894" w:type="dxa"/>
            <w:vAlign w:val="center"/>
          </w:tcPr>
          <w:p w14:paraId="1C6EC7F2" w14:textId="77777777" w:rsidR="009C2A34" w:rsidRPr="00E21C23" w:rsidRDefault="009C2A34" w:rsidP="009765D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  <w:tr w:rsidR="009C2A34" w:rsidRPr="00E21C23" w14:paraId="7665CFCC" w14:textId="77777777" w:rsidTr="00033023">
        <w:trPr>
          <w:trHeight w:val="495"/>
        </w:trPr>
        <w:tc>
          <w:tcPr>
            <w:tcW w:w="3686" w:type="dxa"/>
            <w:gridSpan w:val="2"/>
            <w:vAlign w:val="center"/>
          </w:tcPr>
          <w:p w14:paraId="56663D23" w14:textId="62C813BF" w:rsidR="009C2A34" w:rsidRPr="00E21C23" w:rsidRDefault="009C2A34" w:rsidP="009765D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 xml:space="preserve">Nombre del </w:t>
            </w:r>
            <w:r w:rsidR="00633A9E" w:rsidRPr="00633A9E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Gestor(a) Académico(a)</w:t>
            </w: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:</w:t>
            </w:r>
          </w:p>
        </w:tc>
        <w:tc>
          <w:tcPr>
            <w:tcW w:w="7938" w:type="dxa"/>
            <w:vAlign w:val="center"/>
          </w:tcPr>
          <w:p w14:paraId="2B444035" w14:textId="77777777" w:rsidR="009C2A34" w:rsidRPr="00E21C23" w:rsidRDefault="009C2A34" w:rsidP="009765D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268" w:type="dxa"/>
            <w:vAlign w:val="center"/>
          </w:tcPr>
          <w:p w14:paraId="745FF895" w14:textId="77777777" w:rsidR="009C2A34" w:rsidRPr="00E21C23" w:rsidRDefault="009C2A34" w:rsidP="009765D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Fecha de la solicitud:</w:t>
            </w:r>
          </w:p>
        </w:tc>
        <w:tc>
          <w:tcPr>
            <w:tcW w:w="3894" w:type="dxa"/>
            <w:vAlign w:val="center"/>
          </w:tcPr>
          <w:p w14:paraId="20D06956" w14:textId="77777777" w:rsidR="009C2A34" w:rsidRPr="00E21C23" w:rsidRDefault="009C2A34" w:rsidP="009765D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  <w:tr w:rsidR="00871276" w:rsidRPr="00E21C23" w14:paraId="5022497F" w14:textId="77777777" w:rsidTr="00033023">
        <w:trPr>
          <w:trHeight w:val="1338"/>
        </w:trPr>
        <w:tc>
          <w:tcPr>
            <w:tcW w:w="851" w:type="dxa"/>
            <w:noWrap/>
            <w:vAlign w:val="center"/>
            <w:hideMark/>
          </w:tcPr>
          <w:p w14:paraId="3AE1B0DB" w14:textId="77777777" w:rsidR="00871276" w:rsidRPr="00E21C23" w:rsidRDefault="00871276" w:rsidP="009765D5">
            <w:pPr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Notas:</w:t>
            </w:r>
          </w:p>
        </w:tc>
        <w:tc>
          <w:tcPr>
            <w:tcW w:w="16935" w:type="dxa"/>
            <w:gridSpan w:val="4"/>
            <w:vAlign w:val="center"/>
            <w:hideMark/>
          </w:tcPr>
          <w:p w14:paraId="7F4AA330" w14:textId="77777777" w:rsidR="00871276" w:rsidRPr="00EA6D3B" w:rsidRDefault="00871276" w:rsidP="009765D5">
            <w:pPr>
              <w:spacing w:line="360" w:lineRule="auto"/>
              <w:ind w:right="-3409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1.</w:t>
            </w:r>
            <w:r w:rsidRPr="00EA6D3B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La columna del "código" debe dejarse en blanco para luego ser diligenciada desde Registro Académico.</w:t>
            </w:r>
          </w:p>
          <w:p w14:paraId="6D635C46" w14:textId="77777777" w:rsidR="00871276" w:rsidRPr="00EA6D3B" w:rsidRDefault="00871276" w:rsidP="009765D5">
            <w:pPr>
              <w:spacing w:line="360" w:lineRule="auto"/>
              <w:ind w:right="-3409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2</w:t>
            </w:r>
            <w:r w:rsidRPr="00EA6D3B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. Se debe ingresar el nombre completo </w:t>
            </w:r>
            <w:r w:rsidRPr="008203F2">
              <w:rPr>
                <w:rFonts w:ascii="Arial" w:hAnsi="Arial" w:cs="Arial"/>
                <w:sz w:val="16"/>
                <w:szCs w:val="16"/>
                <w:lang w:val="es-CO" w:eastAsia="es-CO"/>
              </w:rPr>
              <w:t>de l</w:t>
            </w:r>
            <w:r w:rsidR="008203F2" w:rsidRPr="008203F2">
              <w:rPr>
                <w:rFonts w:ascii="Arial" w:hAnsi="Arial" w:cs="Arial"/>
                <w:sz w:val="16"/>
                <w:szCs w:val="16"/>
                <w:lang w:val="es-CO" w:eastAsia="es-CO"/>
              </w:rPr>
              <w:t>as asignaturas, exactamente iguales como aparecen en el documento maestro aprobado por el MEN.</w:t>
            </w:r>
          </w:p>
          <w:p w14:paraId="17D7E2BE" w14:textId="59291381" w:rsidR="00871276" w:rsidRPr="00871276" w:rsidRDefault="00871276" w:rsidP="00871276">
            <w:pPr>
              <w:spacing w:line="360" w:lineRule="auto"/>
              <w:ind w:right="-3409"/>
              <w:rPr>
                <w:rFonts w:ascii="Calibri" w:hAnsi="Calibri" w:cs="Calibri"/>
                <w:lang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3</w:t>
            </w:r>
            <w:r w:rsidRPr="00EA6D3B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. </w:t>
            </w:r>
            <w:r w:rsidRPr="00EA6D3B">
              <w:rPr>
                <w:rFonts w:ascii="Arial" w:hAnsi="Arial" w:cs="Arial"/>
                <w:b/>
                <w:sz w:val="16"/>
                <w:szCs w:val="16"/>
                <w:lang w:val="es-CO" w:eastAsia="es-CO"/>
              </w:rPr>
              <w:t>*Tipo Asignatura: A:</w:t>
            </w:r>
            <w:r w:rsidRPr="00EA6D3B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Asignatura Regular;    </w:t>
            </w:r>
            <w:r w:rsidRPr="00EA6D3B">
              <w:rPr>
                <w:rFonts w:ascii="Arial" w:hAnsi="Arial" w:cs="Arial"/>
                <w:b/>
                <w:sz w:val="16"/>
                <w:szCs w:val="16"/>
                <w:lang w:val="es-CO" w:eastAsia="es-CO"/>
              </w:rPr>
              <w:t>P:</w:t>
            </w:r>
            <w:r w:rsidRPr="00EA6D3B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Práctica;    </w:t>
            </w:r>
            <w:r w:rsidRPr="00EA6D3B">
              <w:rPr>
                <w:rFonts w:ascii="Arial" w:hAnsi="Arial" w:cs="Arial"/>
                <w:b/>
                <w:sz w:val="16"/>
                <w:szCs w:val="16"/>
                <w:lang w:val="es-CO" w:eastAsia="es-CO"/>
              </w:rPr>
              <w:t>TG:</w:t>
            </w:r>
            <w:r w:rsidRPr="00EA6D3B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Trabajo de Grado;   </w:t>
            </w:r>
            <w:r w:rsidRPr="00EA6D3B">
              <w:rPr>
                <w:rFonts w:ascii="Arial" w:hAnsi="Arial" w:cs="Arial"/>
                <w:b/>
                <w:sz w:val="16"/>
                <w:szCs w:val="16"/>
                <w:lang w:val="es-CO" w:eastAsia="es-CO"/>
              </w:rPr>
              <w:t>L:</w:t>
            </w:r>
            <w:r w:rsidRPr="00EA6D3B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Asignatura que incluye Laboratorio;   </w:t>
            </w:r>
            <w:r w:rsidRPr="00EA6D3B">
              <w:rPr>
                <w:rFonts w:ascii="Arial" w:hAnsi="Arial" w:cs="Arial"/>
                <w:b/>
                <w:sz w:val="16"/>
                <w:szCs w:val="16"/>
                <w:lang w:val="es-CO" w:eastAsia="es-CO"/>
              </w:rPr>
              <w:t>EP:</w:t>
            </w:r>
            <w:r w:rsidRPr="00EA6D3B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Especial del Programa – asignatura ofrecida por 2 </w:t>
            </w:r>
            <w:r w:rsidR="00645DC1" w:rsidRPr="00EA6D3B">
              <w:rPr>
                <w:rFonts w:ascii="Arial" w:hAnsi="Arial" w:cs="Arial"/>
                <w:sz w:val="16"/>
                <w:szCs w:val="16"/>
                <w:lang w:val="es-CO" w:eastAsia="es-CO"/>
              </w:rPr>
              <w:t>o</w:t>
            </w:r>
            <w:r w:rsidRPr="00EA6D3B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más docentes.</w:t>
            </w:r>
          </w:p>
        </w:tc>
      </w:tr>
    </w:tbl>
    <w:p w14:paraId="4E6A6900" w14:textId="77777777" w:rsidR="00871276" w:rsidRDefault="00871276" w:rsidP="00871276"/>
    <w:p w14:paraId="634AF300" w14:textId="77777777" w:rsidR="008203F2" w:rsidRDefault="008203F2" w:rsidP="008203F2"/>
    <w:tbl>
      <w:tblPr>
        <w:tblW w:w="1660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710"/>
        <w:gridCol w:w="588"/>
        <w:gridCol w:w="3829"/>
        <w:gridCol w:w="851"/>
        <w:gridCol w:w="992"/>
        <w:gridCol w:w="709"/>
        <w:gridCol w:w="992"/>
        <w:gridCol w:w="284"/>
        <w:gridCol w:w="992"/>
        <w:gridCol w:w="2126"/>
        <w:gridCol w:w="284"/>
        <w:gridCol w:w="992"/>
        <w:gridCol w:w="2693"/>
      </w:tblGrid>
      <w:tr w:rsidR="00831FC0" w:rsidRPr="00E21C23" w14:paraId="1B5F753D" w14:textId="77777777" w:rsidTr="00831FC0">
        <w:trPr>
          <w:trHeight w:val="36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D592436" w14:textId="77777777" w:rsidR="00831FC0" w:rsidRPr="00E21C23" w:rsidRDefault="00831FC0" w:rsidP="00C67DFF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NIVEL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FCF03F4" w14:textId="77777777" w:rsidR="00831FC0" w:rsidRPr="000B7ECA" w:rsidRDefault="00831FC0" w:rsidP="00C67DFF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CÓDIGO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</w:tcPr>
          <w:p w14:paraId="73D7ADC2" w14:textId="77777777" w:rsidR="00831FC0" w:rsidRPr="00F32F9C" w:rsidRDefault="00831FC0" w:rsidP="00C67DFF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  <w:r w:rsidRPr="009A6F71">
              <w:rPr>
                <w:rFonts w:ascii="Arial Narrow" w:hAnsi="Arial Narrow" w:cs="Arial"/>
                <w:b/>
                <w:bCs/>
                <w:vertAlign w:val="superscript"/>
                <w:lang w:val="es-CO" w:eastAsia="es-CO"/>
              </w:rPr>
              <w:t>*</w:t>
            </w: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Tipo </w:t>
            </w:r>
            <w:proofErr w:type="spellStart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Asign</w:t>
            </w:r>
            <w:proofErr w:type="spellEnd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.</w:t>
            </w:r>
          </w:p>
        </w:tc>
        <w:tc>
          <w:tcPr>
            <w:tcW w:w="38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431F113" w14:textId="77777777" w:rsidR="00831FC0" w:rsidRDefault="00831FC0" w:rsidP="00C67DF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  <w:t>CATÁLOGO</w:t>
            </w:r>
          </w:p>
          <w:p w14:paraId="7AFA3AA5" w14:textId="77777777" w:rsidR="00831FC0" w:rsidRPr="00E21C23" w:rsidRDefault="00831FC0" w:rsidP="00C67DF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(Nombre completo sin abreviaturas)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CA8B67D" w14:textId="77777777" w:rsidR="00831FC0" w:rsidRPr="00E21C23" w:rsidRDefault="00831FC0" w:rsidP="00C67DFF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  <w:t>Horas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F6DBEA4" w14:textId="77777777" w:rsidR="00831FC0" w:rsidRPr="00E21C23" w:rsidRDefault="00831FC0" w:rsidP="00831FC0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 xml:space="preserve">Total Horas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50375C57" w14:textId="77777777" w:rsidR="00831FC0" w:rsidRPr="00E21C23" w:rsidRDefault="00831FC0" w:rsidP="00C67DFF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Número de Créditos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DE495F" w14:textId="77777777" w:rsidR="00831FC0" w:rsidRPr="00E21C23" w:rsidRDefault="00831FC0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8B1C490" w14:textId="77777777" w:rsidR="00831FC0" w:rsidRDefault="00831FC0" w:rsidP="00C67D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PRERREQUISITOS</w:t>
            </w:r>
          </w:p>
          <w:p w14:paraId="66CE9650" w14:textId="77777777" w:rsidR="00831FC0" w:rsidRPr="008203F2" w:rsidRDefault="00831FC0" w:rsidP="00C67DFF">
            <w:pPr>
              <w:jc w:val="center"/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aprobarse para cursar otras asignaturas.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95847" w14:textId="77777777" w:rsidR="00831FC0" w:rsidRPr="00E21C23" w:rsidRDefault="00831FC0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A6C4DC5" w14:textId="77777777" w:rsidR="00831FC0" w:rsidRDefault="00831FC0" w:rsidP="00C67D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CORREQUISITOS</w:t>
            </w:r>
          </w:p>
          <w:p w14:paraId="37F05E53" w14:textId="77777777" w:rsidR="00831FC0" w:rsidRPr="008203F2" w:rsidRDefault="00831FC0" w:rsidP="00C67DFF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cursarse simultáneamente con otras asignaturas, prácticas, laboratorios o actividades académicas</w:t>
            </w:r>
          </w:p>
        </w:tc>
      </w:tr>
      <w:tr w:rsidR="009C2A34" w:rsidRPr="00E21C23" w14:paraId="70EB7B1D" w14:textId="77777777" w:rsidTr="00831FC0">
        <w:trPr>
          <w:trHeight w:val="384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16BE5" w14:textId="77777777" w:rsidR="009C2A34" w:rsidRPr="00E21C23" w:rsidRDefault="009C2A34" w:rsidP="00C67DFF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F5A6" w14:textId="77777777" w:rsidR="009C2A34" w:rsidRPr="00E21C23" w:rsidRDefault="009C2A34" w:rsidP="00C67DFF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0BC0C9C2" w14:textId="77777777" w:rsidR="009C2A34" w:rsidRPr="00E21C23" w:rsidRDefault="009C2A34" w:rsidP="00C67DFF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08D30B" w14:textId="77777777" w:rsidR="009C2A34" w:rsidRPr="00E21C23" w:rsidRDefault="009C2A34" w:rsidP="00C67DFF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3953659" w14:textId="77777777" w:rsidR="009C2A34" w:rsidRPr="00E21C23" w:rsidRDefault="009C2A34" w:rsidP="00831FC0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Presenciales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7E52B6CA" w14:textId="77777777" w:rsidR="009C2A34" w:rsidRPr="00E21C23" w:rsidRDefault="00831FC0" w:rsidP="00C67DFF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Independientes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63B6801" w14:textId="77777777" w:rsidR="009C2A34" w:rsidRPr="00E21C23" w:rsidRDefault="009C2A34" w:rsidP="00C67DFF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11DBAE" w14:textId="77777777" w:rsidR="009C2A34" w:rsidRPr="00E21C23" w:rsidRDefault="009C2A34" w:rsidP="00C67DFF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25A2EF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8AD6C" w14:textId="77777777" w:rsidR="009C2A34" w:rsidRPr="00E21C23" w:rsidRDefault="009C2A34" w:rsidP="00C67DFF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1F927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1CBE" w14:textId="77777777" w:rsidR="009C2A34" w:rsidRPr="00E21C23" w:rsidRDefault="009C2A34" w:rsidP="00C67DFF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</w:tr>
      <w:tr w:rsidR="009C2A34" w:rsidRPr="00E21C23" w14:paraId="45A49396" w14:textId="77777777" w:rsidTr="00831FC0">
        <w:trPr>
          <w:trHeight w:val="54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DEFC6D" w14:textId="77777777" w:rsidR="009C2A34" w:rsidRPr="00E21C23" w:rsidRDefault="009C2A34" w:rsidP="00C67DFF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86A2DC" w14:textId="77777777" w:rsidR="009C2A34" w:rsidRPr="00E21C23" w:rsidRDefault="009C2A34" w:rsidP="00C67DFF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4D22B3C7" w14:textId="77777777" w:rsidR="009C2A34" w:rsidRPr="00E21C23" w:rsidRDefault="009C2A34" w:rsidP="00C67DFF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57BBAC" w14:textId="77777777" w:rsidR="009C2A34" w:rsidRPr="00E21C23" w:rsidRDefault="009C2A34" w:rsidP="00C67DFF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BC7A249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Docente – Estudiante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04A9741C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Estudiante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D80260" w14:textId="77777777" w:rsidR="009C2A34" w:rsidRPr="00E21C23" w:rsidRDefault="009C2A34" w:rsidP="00C67DFF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02385" w14:textId="77777777" w:rsidR="009C2A34" w:rsidRPr="00E21C23" w:rsidRDefault="009C2A34" w:rsidP="00C67DFF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BF8EE3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CD9980B" w14:textId="77777777" w:rsidR="009C2A34" w:rsidRPr="000B7ECA" w:rsidRDefault="009C2A34" w:rsidP="00831FC0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 w:rsidR="00831FC0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2AAC852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3C1F7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2C4E1D8" w14:textId="77777777" w:rsidR="009C2A34" w:rsidRPr="00E21C23" w:rsidRDefault="00831FC0" w:rsidP="00C67DF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618EF63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</w:tr>
      <w:tr w:rsidR="009C2A34" w:rsidRPr="00E21C23" w14:paraId="457F35B4" w14:textId="77777777" w:rsidTr="00831FC0">
        <w:trPr>
          <w:trHeight w:val="24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ECD8A" w14:textId="77777777" w:rsidR="009C2A34" w:rsidRPr="00E21C23" w:rsidRDefault="009C2A34" w:rsidP="00C67DFF">
            <w:pPr>
              <w:jc w:val="center"/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  <w:r w:rsidRPr="00E21C23"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  <w:t>1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FE21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E70C" w14:textId="77777777" w:rsidR="009C2A34" w:rsidRPr="00E21C23" w:rsidRDefault="009C2A34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06D89" w14:textId="77777777" w:rsidR="009C2A34" w:rsidRPr="00E21C23" w:rsidRDefault="009C2A34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6E0C2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50F5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C914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C5EAB1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C96DC1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45CB4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54C31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8D5BB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C5049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0C2D4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9C2A34" w:rsidRPr="00E21C23" w14:paraId="551F3DAC" w14:textId="77777777" w:rsidTr="00831FC0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C0971" w14:textId="77777777" w:rsidR="009C2A34" w:rsidRPr="00E21C23" w:rsidRDefault="009C2A34" w:rsidP="00C67DFF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2FFBA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6DF2" w14:textId="77777777" w:rsidR="009C2A34" w:rsidRPr="00E21C23" w:rsidRDefault="009C2A34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B9B8F" w14:textId="77777777" w:rsidR="009C2A34" w:rsidRPr="00E21C23" w:rsidRDefault="009C2A34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6ABA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6119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BDBEB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D08610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B3D66C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5D96E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335E4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73901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2B8A5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2979E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9C2A34" w:rsidRPr="00E21C23" w14:paraId="00460AB7" w14:textId="77777777" w:rsidTr="00831FC0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DCEF2" w14:textId="77777777" w:rsidR="009C2A34" w:rsidRPr="00E21C23" w:rsidRDefault="009C2A34" w:rsidP="00C67DFF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DD21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EBD8" w14:textId="77777777" w:rsidR="009C2A34" w:rsidRPr="00E21C23" w:rsidRDefault="009C2A34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F816E" w14:textId="77777777" w:rsidR="009C2A34" w:rsidRPr="00E21C23" w:rsidRDefault="009C2A34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2922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E4D5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6D02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CCD753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6D3D5A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79A5C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98E39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1C92B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F53C2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D0AD9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9C2A34" w:rsidRPr="00E21C23" w14:paraId="040B877A" w14:textId="77777777" w:rsidTr="00831FC0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5C6D4" w14:textId="77777777" w:rsidR="009C2A34" w:rsidRPr="00E21C23" w:rsidRDefault="009C2A34" w:rsidP="00C67DFF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97D45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A87F" w14:textId="77777777" w:rsidR="009C2A34" w:rsidRPr="00E21C23" w:rsidRDefault="009C2A34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7F9CA" w14:textId="77777777" w:rsidR="009C2A34" w:rsidRPr="00E21C23" w:rsidRDefault="009C2A34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7235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81B17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3843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4F6CA9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084EDB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621FE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2DF9F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9A223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E0E94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212E5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9C2A34" w:rsidRPr="00E21C23" w14:paraId="04C3812D" w14:textId="77777777" w:rsidTr="00831FC0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1435" w14:textId="77777777" w:rsidR="009C2A34" w:rsidRPr="00E21C23" w:rsidRDefault="009C2A34" w:rsidP="00C67DFF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1AA1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8979" w14:textId="77777777" w:rsidR="009C2A34" w:rsidRPr="00E21C23" w:rsidRDefault="009C2A34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9D1E1" w14:textId="77777777" w:rsidR="009C2A34" w:rsidRPr="00E21C23" w:rsidRDefault="009C2A34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864B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D81E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CDD0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4C9960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A4D888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3BF62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1F49C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1CEA1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B4AE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047EA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9C2A34" w:rsidRPr="00E21C23" w14:paraId="4C209D7F" w14:textId="77777777" w:rsidTr="00831FC0">
        <w:trPr>
          <w:trHeight w:val="30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F526B" w14:textId="77777777" w:rsidR="009C2A34" w:rsidRPr="00E21C23" w:rsidRDefault="009C2A34" w:rsidP="00C67DFF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C01E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124B" w14:textId="77777777" w:rsidR="009C2A34" w:rsidRPr="00E21C23" w:rsidRDefault="009C2A34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A775" w14:textId="77777777" w:rsidR="009C2A34" w:rsidRPr="00E21C23" w:rsidRDefault="009C2A34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EFAB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6DDB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3244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E52E06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23756B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C7087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598AC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EF014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CF0D5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FCC61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9C2A34" w:rsidRPr="00E21C23" w14:paraId="06D7A69D" w14:textId="77777777" w:rsidTr="00831FC0">
        <w:trPr>
          <w:trHeight w:val="240"/>
        </w:trPr>
        <w:tc>
          <w:tcPr>
            <w:tcW w:w="185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</w:tcPr>
          <w:p w14:paraId="1A46FF82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0C4E70F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TOTALES: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0CE0F335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CDEFA0B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012B3DE9" w14:textId="77777777" w:rsidR="009C2A34" w:rsidRPr="00E21C23" w:rsidRDefault="009C2A34" w:rsidP="00C67DF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</w:tcBorders>
            <w:noWrap/>
            <w:vAlign w:val="center"/>
            <w:hideMark/>
          </w:tcPr>
          <w:p w14:paraId="72F2B2D0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3C2C4FB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0BBA75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56FCFC36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647810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5ECC7D" w14:textId="77777777" w:rsidR="009C2A34" w:rsidRPr="00E21C23" w:rsidRDefault="009C2A34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</w:tbl>
    <w:p w14:paraId="1A1F884A" w14:textId="77777777" w:rsidR="008203F2" w:rsidRDefault="008203F2" w:rsidP="008203F2"/>
    <w:p w14:paraId="46BC3BA6" w14:textId="77777777" w:rsidR="00831FC0" w:rsidRDefault="00831FC0" w:rsidP="008203F2"/>
    <w:p w14:paraId="3E49350F" w14:textId="77777777" w:rsidR="00831FC0" w:rsidRDefault="00831FC0" w:rsidP="008203F2"/>
    <w:p w14:paraId="19854D8E" w14:textId="77777777" w:rsidR="00831FC0" w:rsidRDefault="00831FC0" w:rsidP="008203F2"/>
    <w:p w14:paraId="29FCF08B" w14:textId="77777777" w:rsidR="00831FC0" w:rsidRDefault="00831FC0" w:rsidP="008203F2"/>
    <w:tbl>
      <w:tblPr>
        <w:tblW w:w="1660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710"/>
        <w:gridCol w:w="588"/>
        <w:gridCol w:w="3829"/>
        <w:gridCol w:w="851"/>
        <w:gridCol w:w="992"/>
        <w:gridCol w:w="709"/>
        <w:gridCol w:w="992"/>
        <w:gridCol w:w="284"/>
        <w:gridCol w:w="992"/>
        <w:gridCol w:w="2126"/>
        <w:gridCol w:w="284"/>
        <w:gridCol w:w="992"/>
        <w:gridCol w:w="2693"/>
      </w:tblGrid>
      <w:tr w:rsidR="00831FC0" w:rsidRPr="00E21C23" w14:paraId="165BF2FC" w14:textId="77777777" w:rsidTr="001F7E35">
        <w:trPr>
          <w:trHeight w:val="36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082756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lastRenderedPageBreak/>
              <w:t>NIVEL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7DF5F37" w14:textId="77777777" w:rsidR="00831FC0" w:rsidRPr="000B7ECA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CÓDIGO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</w:tcPr>
          <w:p w14:paraId="3F54968D" w14:textId="77777777" w:rsidR="00831FC0" w:rsidRPr="00F32F9C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  <w:r w:rsidRPr="009A6F71">
              <w:rPr>
                <w:rFonts w:ascii="Arial Narrow" w:hAnsi="Arial Narrow" w:cs="Arial"/>
                <w:b/>
                <w:bCs/>
                <w:vertAlign w:val="superscript"/>
                <w:lang w:val="es-CO" w:eastAsia="es-CO"/>
              </w:rPr>
              <w:t>*</w:t>
            </w: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Tipo </w:t>
            </w:r>
            <w:proofErr w:type="spellStart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Asign</w:t>
            </w:r>
            <w:proofErr w:type="spellEnd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.</w:t>
            </w:r>
          </w:p>
        </w:tc>
        <w:tc>
          <w:tcPr>
            <w:tcW w:w="38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B206ED6" w14:textId="77777777" w:rsidR="00831FC0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  <w:t>CATÁLOGO</w:t>
            </w:r>
          </w:p>
          <w:p w14:paraId="1648CE2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(Nombre completo sin abreviaturas)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21A644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  <w:t>Horas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9868A2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 xml:space="preserve">Total Horas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496FE6F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Número de Créditos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FD9EC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0C0FF79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PRERREQUISITOS</w:t>
            </w:r>
          </w:p>
          <w:p w14:paraId="3715B43A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aprobarse para cursar otras asignaturas.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FE4D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4EC03A6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CORREQUISITOS</w:t>
            </w:r>
          </w:p>
          <w:p w14:paraId="5D54B977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cursarse simultáneamente con otras asignaturas, prácticas, laboratorios o actividades académicas</w:t>
            </w:r>
          </w:p>
        </w:tc>
      </w:tr>
      <w:tr w:rsidR="00831FC0" w:rsidRPr="00E21C23" w14:paraId="2FA0BB52" w14:textId="77777777" w:rsidTr="001F7E35">
        <w:trPr>
          <w:trHeight w:val="384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5E79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393F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734F184D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C6429E6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9A833F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Presenciales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74DF968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Independientes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09D96AC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A2D28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934E3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8965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FB35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0885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</w:tr>
      <w:tr w:rsidR="00831FC0" w:rsidRPr="00E21C23" w14:paraId="30FA4F05" w14:textId="77777777" w:rsidTr="001F7E35">
        <w:trPr>
          <w:trHeight w:val="54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43F0CEF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E005FD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4A529A98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E019155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D315B1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Docente – Estudiante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6980932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Estudiante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9A9E62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BACD33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5EEED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3FCF190" w14:textId="77777777" w:rsidR="00831FC0" w:rsidRPr="000B7ECA" w:rsidRDefault="00831FC0" w:rsidP="001F7E3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9CC042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7C96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5860C3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2909D9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</w:tr>
      <w:tr w:rsidR="00831FC0" w:rsidRPr="00E21C23" w14:paraId="438611F2" w14:textId="77777777" w:rsidTr="001F7E35">
        <w:trPr>
          <w:trHeight w:val="24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65041" w14:textId="77777777" w:rsidR="00831FC0" w:rsidRPr="00E21C23" w:rsidRDefault="00831FC0" w:rsidP="001F7E35">
            <w:pPr>
              <w:jc w:val="center"/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  <w: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  <w:t>2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947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9F88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7049E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8DD9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D80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0C1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7CBB8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31D06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3D98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CE42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ADE9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A99C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A4D5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7A6D7D5F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36C0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225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4A99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7D362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1D8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D15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C62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8382B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3A50F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0ED3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86C8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78CC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1323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06C7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5E222BAD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A08B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D83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F9D8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2A5F7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CE0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E699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6A24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AC230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C8CE5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F95D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3936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B72E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495A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E4AA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3B193339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6B3B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990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EFF8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9E71F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4448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19E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D22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5F886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0051F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4A72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D4EC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3BFF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8763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C161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13FEF74B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DFA2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6201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152F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B6518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2C5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B477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2705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DD4D1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E44D9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787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3834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0412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FCFB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018A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08575CA9" w14:textId="77777777" w:rsidTr="001F7E35">
        <w:trPr>
          <w:trHeight w:val="30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C14D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84A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16A4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589D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3A0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105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49C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13E46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2F6D0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74B2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C448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D019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22FC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FDB2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5ACD8C1F" w14:textId="77777777" w:rsidTr="001F7E35">
        <w:trPr>
          <w:trHeight w:val="240"/>
        </w:trPr>
        <w:tc>
          <w:tcPr>
            <w:tcW w:w="185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</w:tcPr>
          <w:p w14:paraId="1A8A6BA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B51B31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TOTALES: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1850AB7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9CE9E7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36A30C5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</w:tcBorders>
            <w:noWrap/>
            <w:vAlign w:val="center"/>
            <w:hideMark/>
          </w:tcPr>
          <w:p w14:paraId="281CFA7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C0613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5D921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3DB9FE1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5525E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9CB4B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</w:tbl>
    <w:p w14:paraId="1A857195" w14:textId="77777777" w:rsidR="00831FC0" w:rsidRDefault="00831FC0" w:rsidP="00831FC0"/>
    <w:p w14:paraId="0C631F53" w14:textId="77777777" w:rsidR="00831FC0" w:rsidRDefault="00831FC0" w:rsidP="00831FC0"/>
    <w:tbl>
      <w:tblPr>
        <w:tblW w:w="1660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710"/>
        <w:gridCol w:w="588"/>
        <w:gridCol w:w="3829"/>
        <w:gridCol w:w="851"/>
        <w:gridCol w:w="992"/>
        <w:gridCol w:w="709"/>
        <w:gridCol w:w="992"/>
        <w:gridCol w:w="284"/>
        <w:gridCol w:w="992"/>
        <w:gridCol w:w="2126"/>
        <w:gridCol w:w="284"/>
        <w:gridCol w:w="992"/>
        <w:gridCol w:w="2693"/>
      </w:tblGrid>
      <w:tr w:rsidR="00831FC0" w:rsidRPr="00E21C23" w14:paraId="5D16D407" w14:textId="77777777" w:rsidTr="001F7E35">
        <w:trPr>
          <w:trHeight w:val="36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1B55D7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NIVEL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5D04FF0" w14:textId="77777777" w:rsidR="00831FC0" w:rsidRPr="000B7ECA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CÓDIGO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</w:tcPr>
          <w:p w14:paraId="139787A0" w14:textId="77777777" w:rsidR="00831FC0" w:rsidRPr="00F32F9C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  <w:r w:rsidRPr="009A6F71">
              <w:rPr>
                <w:rFonts w:ascii="Arial Narrow" w:hAnsi="Arial Narrow" w:cs="Arial"/>
                <w:b/>
                <w:bCs/>
                <w:vertAlign w:val="superscript"/>
                <w:lang w:val="es-CO" w:eastAsia="es-CO"/>
              </w:rPr>
              <w:t>*</w:t>
            </w: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Tipo </w:t>
            </w:r>
            <w:proofErr w:type="spellStart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Asign</w:t>
            </w:r>
            <w:proofErr w:type="spellEnd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.</w:t>
            </w:r>
          </w:p>
        </w:tc>
        <w:tc>
          <w:tcPr>
            <w:tcW w:w="38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73ACC02" w14:textId="77777777" w:rsidR="00831FC0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  <w:t>CATÁLOGO</w:t>
            </w:r>
          </w:p>
          <w:p w14:paraId="65B13C1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(Nombre completo sin abreviaturas)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B5C517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  <w:t>Horas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FAE4B1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 xml:space="preserve">Total Horas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5C84DEF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Número de Créditos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6BA47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C925707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PRERREQUISITOS</w:t>
            </w:r>
          </w:p>
          <w:p w14:paraId="45219F0E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aprobarse para cursar otras asignaturas.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FAB2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0B52964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CORREQUISITOS</w:t>
            </w:r>
          </w:p>
          <w:p w14:paraId="2101CCB4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cursarse simultáneamente con otras asignaturas, prácticas, laboratorios o actividades académicas</w:t>
            </w:r>
          </w:p>
        </w:tc>
      </w:tr>
      <w:tr w:rsidR="00831FC0" w:rsidRPr="00E21C23" w14:paraId="77026AAE" w14:textId="77777777" w:rsidTr="001F7E35">
        <w:trPr>
          <w:trHeight w:val="384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0B0D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1CAE4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56F14626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11CF7ED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F5FE39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Presenciales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2CAADCF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Independientes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1EADAA0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1F422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8F852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524D4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2C12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54AD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</w:tr>
      <w:tr w:rsidR="00831FC0" w:rsidRPr="00E21C23" w14:paraId="1E43A156" w14:textId="77777777" w:rsidTr="001F7E35">
        <w:trPr>
          <w:trHeight w:val="54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C37C8A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08D8032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1F7BAB46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6665D3E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013F1F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Docente – Estudiante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1835329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Estudiante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E1CF3A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D7B071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98B48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6531C00" w14:textId="77777777" w:rsidR="00831FC0" w:rsidRPr="000B7ECA" w:rsidRDefault="00831FC0" w:rsidP="001F7E3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D660E3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CCC4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A76319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359274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</w:tr>
      <w:tr w:rsidR="00831FC0" w:rsidRPr="00E21C23" w14:paraId="21CC6594" w14:textId="77777777" w:rsidTr="001F7E35">
        <w:trPr>
          <w:trHeight w:val="24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126FA" w14:textId="77777777" w:rsidR="00831FC0" w:rsidRPr="00E21C23" w:rsidRDefault="00831FC0" w:rsidP="001F7E35">
            <w:pPr>
              <w:jc w:val="center"/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  <w: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  <w:t>3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0A4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2E3E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EE24F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A5C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814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5CE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A92CB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261D4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D5B9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ECDC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907B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8ADD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23F8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32A84E9F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AD71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7973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4BDE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5406A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084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BF7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285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4C819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13E61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F5D6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EBF6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10EB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219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FA6A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4DB36600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0552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19A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9658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AB224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F8C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B5B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7D1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43351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57ADF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A6A1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51AD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3C18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4824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6D20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35869967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CEE94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A92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89D7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6ED0D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CD7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00A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EA2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1D561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7DC47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6138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7A18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C3AD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9330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84C5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39A45C79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C370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49F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B3D7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5FA4C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0227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79F9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2A56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AFF45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3DE05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318C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A819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9EB3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0D49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8DFF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68D3943C" w14:textId="77777777" w:rsidTr="001F7E35">
        <w:trPr>
          <w:trHeight w:val="30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56B6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6C4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591F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F418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5240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A66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2A5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E232C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C3011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CBDE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ECAE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B7E9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49CB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C9F9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54C0CE50" w14:textId="77777777" w:rsidTr="001F7E35">
        <w:trPr>
          <w:trHeight w:val="240"/>
        </w:trPr>
        <w:tc>
          <w:tcPr>
            <w:tcW w:w="185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</w:tcPr>
          <w:p w14:paraId="17EABD8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374D36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TOTALES: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53E00D6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570396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4D58368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</w:tcBorders>
            <w:noWrap/>
            <w:vAlign w:val="center"/>
            <w:hideMark/>
          </w:tcPr>
          <w:p w14:paraId="4C31E09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82F0F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63900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4898EA8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6B222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0A007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</w:tbl>
    <w:p w14:paraId="03B7C14A" w14:textId="77777777" w:rsidR="00831FC0" w:rsidRDefault="00831FC0" w:rsidP="00831FC0"/>
    <w:p w14:paraId="3B7EDF6B" w14:textId="77777777" w:rsidR="00831FC0" w:rsidRDefault="00831FC0" w:rsidP="00831FC0">
      <w:r>
        <w:br w:type="page"/>
      </w:r>
    </w:p>
    <w:tbl>
      <w:tblPr>
        <w:tblW w:w="1660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710"/>
        <w:gridCol w:w="588"/>
        <w:gridCol w:w="3829"/>
        <w:gridCol w:w="851"/>
        <w:gridCol w:w="992"/>
        <w:gridCol w:w="709"/>
        <w:gridCol w:w="992"/>
        <w:gridCol w:w="284"/>
        <w:gridCol w:w="992"/>
        <w:gridCol w:w="2126"/>
        <w:gridCol w:w="284"/>
        <w:gridCol w:w="992"/>
        <w:gridCol w:w="2693"/>
      </w:tblGrid>
      <w:tr w:rsidR="00831FC0" w:rsidRPr="00E21C23" w14:paraId="26B08D1A" w14:textId="77777777" w:rsidTr="001F7E35">
        <w:trPr>
          <w:trHeight w:val="36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7A26AE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lastRenderedPageBreak/>
              <w:t>NIVEL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CEC07D8" w14:textId="77777777" w:rsidR="00831FC0" w:rsidRPr="000B7ECA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CÓDIGO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</w:tcPr>
          <w:p w14:paraId="45F5C0D6" w14:textId="77777777" w:rsidR="00831FC0" w:rsidRPr="00F32F9C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  <w:r w:rsidRPr="009A6F71">
              <w:rPr>
                <w:rFonts w:ascii="Arial Narrow" w:hAnsi="Arial Narrow" w:cs="Arial"/>
                <w:b/>
                <w:bCs/>
                <w:vertAlign w:val="superscript"/>
                <w:lang w:val="es-CO" w:eastAsia="es-CO"/>
              </w:rPr>
              <w:t>*</w:t>
            </w: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Tipo </w:t>
            </w:r>
            <w:proofErr w:type="spellStart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Asign</w:t>
            </w:r>
            <w:proofErr w:type="spellEnd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.</w:t>
            </w:r>
          </w:p>
        </w:tc>
        <w:tc>
          <w:tcPr>
            <w:tcW w:w="38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FF3A3A3" w14:textId="77777777" w:rsidR="00831FC0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  <w:t>CATÁLOGO</w:t>
            </w:r>
          </w:p>
          <w:p w14:paraId="40D9928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(Nombre completo sin abreviaturas)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5D66D7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  <w:t>Horas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E31C80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 xml:space="preserve">Total Horas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16D3296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Número de Créditos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E7459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C661D34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PRERREQUISITOS</w:t>
            </w:r>
          </w:p>
          <w:p w14:paraId="247B4230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aprobarse para cursar otras asignaturas.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6ED4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9EA6FD9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CORREQUISITOS</w:t>
            </w:r>
          </w:p>
          <w:p w14:paraId="41D1BF9C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cursarse simultáneamente con otras asignaturas, prácticas, laboratorios o actividades académicas</w:t>
            </w:r>
          </w:p>
        </w:tc>
      </w:tr>
      <w:tr w:rsidR="00831FC0" w:rsidRPr="00E21C23" w14:paraId="7F1939B6" w14:textId="77777777" w:rsidTr="001F7E35">
        <w:trPr>
          <w:trHeight w:val="384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1F895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59AC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375F0AC1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2C5DD6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518BEC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Presenciales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615B783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Independientes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D1F97FF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6C617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BA198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21A3A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4CFC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D62D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</w:tr>
      <w:tr w:rsidR="00831FC0" w:rsidRPr="00E21C23" w14:paraId="3ED0C0E6" w14:textId="77777777" w:rsidTr="001F7E35">
        <w:trPr>
          <w:trHeight w:val="54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5C7F242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2A57A42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01501D3B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97E1F72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6894F6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Docente – Estudiante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0CB7F28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Estudiante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7DF928A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570C8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C4686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7E6C0D1" w14:textId="77777777" w:rsidR="00831FC0" w:rsidRPr="000B7ECA" w:rsidRDefault="00831FC0" w:rsidP="001F7E3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A7FD3A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6F98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BFF2CF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76D152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</w:tr>
      <w:tr w:rsidR="00831FC0" w:rsidRPr="00E21C23" w14:paraId="7BADA139" w14:textId="77777777" w:rsidTr="001F7E35">
        <w:trPr>
          <w:trHeight w:val="24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0195" w14:textId="77777777" w:rsidR="00831FC0" w:rsidRPr="00E21C23" w:rsidRDefault="00831FC0" w:rsidP="001F7E35">
            <w:pPr>
              <w:jc w:val="center"/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  <w: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  <w:t>4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A9CA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7F3E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65FCA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A25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2F62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D46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198F1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945CF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F859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4B01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6CE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0ADD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AFB7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3BF7AA43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1339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53F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FD0D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18D8C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2C0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94C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6C75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9A837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B32A4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A84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6C9F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EF39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34F8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DE06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279C8291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9F10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F0A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B162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3A73D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3903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CFD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63B3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6B407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95F77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46ED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C442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F92A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A5F5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7A54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2F6A6A23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AC20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D0AF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4AB4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D971C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ADE1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1F2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EC5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A0AE6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4F6A2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73D1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08C8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BEEB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1838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F897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483B24AF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7F82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59F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69D5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A172E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EA7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D91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4F24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8E240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08921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9074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9B60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8954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3151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BEC0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40E76A8D" w14:textId="77777777" w:rsidTr="001F7E35">
        <w:trPr>
          <w:trHeight w:val="30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1A61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B5A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C820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4D76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9FE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3A4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B6E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AD6DD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5C102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548D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9412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5E44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2CFC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A05A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1EEC2818" w14:textId="77777777" w:rsidTr="001F7E35">
        <w:trPr>
          <w:trHeight w:val="240"/>
        </w:trPr>
        <w:tc>
          <w:tcPr>
            <w:tcW w:w="185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</w:tcPr>
          <w:p w14:paraId="08EF746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5502F7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TOTALES: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503A931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22AD56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704941F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</w:tcBorders>
            <w:noWrap/>
            <w:vAlign w:val="center"/>
            <w:hideMark/>
          </w:tcPr>
          <w:p w14:paraId="45742BB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BF0CD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5C4E6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7038850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5465E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7D69A5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</w:tbl>
    <w:p w14:paraId="64CAD970" w14:textId="77777777" w:rsidR="00831FC0" w:rsidRDefault="00831FC0" w:rsidP="00831FC0"/>
    <w:p w14:paraId="55048AC8" w14:textId="77777777" w:rsidR="00831FC0" w:rsidRDefault="00831FC0" w:rsidP="00831FC0"/>
    <w:tbl>
      <w:tblPr>
        <w:tblW w:w="1660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710"/>
        <w:gridCol w:w="588"/>
        <w:gridCol w:w="3829"/>
        <w:gridCol w:w="851"/>
        <w:gridCol w:w="992"/>
        <w:gridCol w:w="709"/>
        <w:gridCol w:w="992"/>
        <w:gridCol w:w="284"/>
        <w:gridCol w:w="992"/>
        <w:gridCol w:w="2126"/>
        <w:gridCol w:w="284"/>
        <w:gridCol w:w="992"/>
        <w:gridCol w:w="2693"/>
      </w:tblGrid>
      <w:tr w:rsidR="00831FC0" w:rsidRPr="00E21C23" w14:paraId="5C37765F" w14:textId="77777777" w:rsidTr="001F7E35">
        <w:trPr>
          <w:trHeight w:val="36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A4D067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NIVEL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7FE5EC5" w14:textId="77777777" w:rsidR="00831FC0" w:rsidRPr="000B7ECA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CÓDIGO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</w:tcPr>
          <w:p w14:paraId="24868D5A" w14:textId="77777777" w:rsidR="00831FC0" w:rsidRPr="00F32F9C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  <w:r w:rsidRPr="009A6F71">
              <w:rPr>
                <w:rFonts w:ascii="Arial Narrow" w:hAnsi="Arial Narrow" w:cs="Arial"/>
                <w:b/>
                <w:bCs/>
                <w:vertAlign w:val="superscript"/>
                <w:lang w:val="es-CO" w:eastAsia="es-CO"/>
              </w:rPr>
              <w:t>*</w:t>
            </w: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Tipo </w:t>
            </w:r>
            <w:proofErr w:type="spellStart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Asign</w:t>
            </w:r>
            <w:proofErr w:type="spellEnd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.</w:t>
            </w:r>
          </w:p>
        </w:tc>
        <w:tc>
          <w:tcPr>
            <w:tcW w:w="38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8E96ABE" w14:textId="77777777" w:rsidR="00831FC0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  <w:t>CATÁLOGO</w:t>
            </w:r>
          </w:p>
          <w:p w14:paraId="0DB0EBF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(Nombre completo sin abreviaturas)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7584C2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  <w:t>Horas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16D3DB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 xml:space="preserve">Total Horas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06E58A5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Número de Créditos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FA1FC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CA1D0C9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PRERREQUISITOS</w:t>
            </w:r>
          </w:p>
          <w:p w14:paraId="76D39166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aprobarse para cursar otras asignaturas.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DE2D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1749525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CORREQUISITOS</w:t>
            </w:r>
          </w:p>
          <w:p w14:paraId="008A7F04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cursarse simultáneamente con otras asignaturas, prácticas, laboratorios o actividades académicas</w:t>
            </w:r>
          </w:p>
        </w:tc>
      </w:tr>
      <w:tr w:rsidR="00831FC0" w:rsidRPr="00E21C23" w14:paraId="25A57C47" w14:textId="77777777" w:rsidTr="001F7E35">
        <w:trPr>
          <w:trHeight w:val="384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50403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C2CD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793918E5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7D1503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F9BC57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Presenciales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55F35AF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Independientes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F5B5C8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BA3C1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D604B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0E0DD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F511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66173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</w:tr>
      <w:tr w:rsidR="00831FC0" w:rsidRPr="00E21C23" w14:paraId="71C12E34" w14:textId="77777777" w:rsidTr="001F7E35">
        <w:trPr>
          <w:trHeight w:val="54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89D813D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D73EC02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5331E350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EA650E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A33A0A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Docente – Estudiante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19A6127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Estudiante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31F07C5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9CE4F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EC79F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20F4389" w14:textId="77777777" w:rsidR="00831FC0" w:rsidRPr="000B7ECA" w:rsidRDefault="00831FC0" w:rsidP="001F7E3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E9E939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10A3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B426C6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E446AC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</w:tr>
      <w:tr w:rsidR="00831FC0" w:rsidRPr="00E21C23" w14:paraId="02465B13" w14:textId="77777777" w:rsidTr="001F7E35">
        <w:trPr>
          <w:trHeight w:val="24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67FE6" w14:textId="77777777" w:rsidR="00831FC0" w:rsidRPr="00E21C23" w:rsidRDefault="00831FC0" w:rsidP="001F7E35">
            <w:pPr>
              <w:jc w:val="center"/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  <w: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  <w:t>5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498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E257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1E7B7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359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C11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640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B91DC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B784A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9BB9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E420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91EC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D9BC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D9D4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7CB68049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8B91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253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F91B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36A03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A97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12C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EA6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C690D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B05C8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9A23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0302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3454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5356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E288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5CF1AF6E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7346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F68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9349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81662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96A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3517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496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41C1F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BB20D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862A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C71A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0481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9837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4B35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0807824C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4008D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6092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CE2C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73FE2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A890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7E02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453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62A9D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1AB34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BEB7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594D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CD18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0044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22EB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2AB5E756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E403A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C7C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63BF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D8369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11A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C606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F0A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ABA28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865AC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4457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9347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F152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B21B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8DA9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677B57D5" w14:textId="77777777" w:rsidTr="001F7E35">
        <w:trPr>
          <w:trHeight w:val="30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8F0F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EA7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DEE2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7485C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FDD7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1BB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4DEA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EE80F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D6447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D870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23D2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02B8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29C4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23F8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339D3FD1" w14:textId="77777777" w:rsidTr="001F7E35">
        <w:trPr>
          <w:trHeight w:val="240"/>
        </w:trPr>
        <w:tc>
          <w:tcPr>
            <w:tcW w:w="185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</w:tcPr>
          <w:p w14:paraId="01E57F0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C4680D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TOTALES: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17CA71E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C80B70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00FAA16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</w:tcBorders>
            <w:noWrap/>
            <w:vAlign w:val="center"/>
            <w:hideMark/>
          </w:tcPr>
          <w:p w14:paraId="2A0D8FD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539B7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7F4B2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5573EEF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A2551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A810E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</w:tbl>
    <w:p w14:paraId="32A5FCEF" w14:textId="77777777" w:rsidR="00831FC0" w:rsidRDefault="00831FC0" w:rsidP="00831FC0"/>
    <w:tbl>
      <w:tblPr>
        <w:tblW w:w="1660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710"/>
        <w:gridCol w:w="588"/>
        <w:gridCol w:w="3829"/>
        <w:gridCol w:w="851"/>
        <w:gridCol w:w="992"/>
        <w:gridCol w:w="709"/>
        <w:gridCol w:w="992"/>
        <w:gridCol w:w="284"/>
        <w:gridCol w:w="992"/>
        <w:gridCol w:w="2126"/>
        <w:gridCol w:w="284"/>
        <w:gridCol w:w="992"/>
        <w:gridCol w:w="2693"/>
      </w:tblGrid>
      <w:tr w:rsidR="00831FC0" w:rsidRPr="00E21C23" w14:paraId="2D43200B" w14:textId="77777777" w:rsidTr="001F7E35">
        <w:trPr>
          <w:trHeight w:val="36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4E525A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>
              <w:lastRenderedPageBreak/>
              <w:br w:type="page"/>
            </w: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NIVEL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5E266CA" w14:textId="77777777" w:rsidR="00831FC0" w:rsidRPr="000B7ECA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CÓDIGO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</w:tcPr>
          <w:p w14:paraId="598E152B" w14:textId="77777777" w:rsidR="00831FC0" w:rsidRPr="00F32F9C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  <w:r w:rsidRPr="009A6F71">
              <w:rPr>
                <w:rFonts w:ascii="Arial Narrow" w:hAnsi="Arial Narrow" w:cs="Arial"/>
                <w:b/>
                <w:bCs/>
                <w:vertAlign w:val="superscript"/>
                <w:lang w:val="es-CO" w:eastAsia="es-CO"/>
              </w:rPr>
              <w:t>*</w:t>
            </w: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Tipo </w:t>
            </w:r>
            <w:proofErr w:type="spellStart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Asign</w:t>
            </w:r>
            <w:proofErr w:type="spellEnd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.</w:t>
            </w:r>
          </w:p>
        </w:tc>
        <w:tc>
          <w:tcPr>
            <w:tcW w:w="38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ACEFEE5" w14:textId="77777777" w:rsidR="00831FC0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  <w:t>CATÁLOGO</w:t>
            </w:r>
          </w:p>
          <w:p w14:paraId="32155CB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(Nombre completo sin abreviaturas)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893149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  <w:t>Horas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D8B1BC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 xml:space="preserve">Total Horas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1CB5C9F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Número de Créditos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1190F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DF3798D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PRERREQUISITOS</w:t>
            </w:r>
          </w:p>
          <w:p w14:paraId="508AC893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aprobarse para cursar otras asignaturas.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D8BA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F22DD0F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CORREQUISITOS</w:t>
            </w:r>
          </w:p>
          <w:p w14:paraId="47875134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cursarse simultáneamente con otras asignaturas, prácticas, laboratorios o actividades académicas</w:t>
            </w:r>
          </w:p>
        </w:tc>
      </w:tr>
      <w:tr w:rsidR="00831FC0" w:rsidRPr="00E21C23" w14:paraId="296A8B9B" w14:textId="77777777" w:rsidTr="001F7E35">
        <w:trPr>
          <w:trHeight w:val="384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10BE9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88D1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756782FB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F18CBD7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550BA9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Presenciales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55140C2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Independientes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D220176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F03E8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658E7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6FAAB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B35A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5493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</w:tr>
      <w:tr w:rsidR="00831FC0" w:rsidRPr="00E21C23" w14:paraId="515990DB" w14:textId="77777777" w:rsidTr="001F7E35">
        <w:trPr>
          <w:trHeight w:val="54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77A8B0D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3357872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255A77AC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ADB530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50CB2A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Docente – Estudiante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232E7DB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Estudiante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98E503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68BA5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77ED7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6DDD4BB" w14:textId="77777777" w:rsidR="00831FC0" w:rsidRPr="000B7ECA" w:rsidRDefault="00831FC0" w:rsidP="001F7E3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736F65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5D48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907263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25210C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</w:tr>
      <w:tr w:rsidR="00831FC0" w:rsidRPr="00E21C23" w14:paraId="533E5003" w14:textId="77777777" w:rsidTr="001F7E35">
        <w:trPr>
          <w:trHeight w:val="24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0C2E" w14:textId="77777777" w:rsidR="00831FC0" w:rsidRPr="00E21C23" w:rsidRDefault="00831FC0" w:rsidP="001F7E35">
            <w:pPr>
              <w:jc w:val="center"/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  <w: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  <w:t>6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2CC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E59F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E5C1C0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DD6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8D45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0DA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03D02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54639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983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32EF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3BD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D112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7D68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267BD39B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61CE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4CB3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E8D9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8A2C7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6CE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E39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2926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77D5E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56FB1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C070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5CD8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A091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C4E0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9B6F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09C6F075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A08C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9006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B49A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D3B3A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249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A7A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6F5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F5229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3DED7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B3DC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CDAF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85AD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1DDA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0E03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5F14FF99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74D3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57E9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730C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8676E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B92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0175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15F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4432E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62619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6161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9B04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CFB7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81CB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23E1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4CCDE3BE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8B77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29E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4174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3D921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A69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D0CB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E30E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C71F5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0AAF3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FA91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5C8D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CE0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AA7E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9109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7EC8F154" w14:textId="77777777" w:rsidTr="001F7E35">
        <w:trPr>
          <w:trHeight w:val="30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D208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446D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4A7A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8FB05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BA5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9F6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1FA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16902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A5086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F2D6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DC32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476D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142C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B5FD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7DB0B72F" w14:textId="77777777" w:rsidTr="001F7E35">
        <w:trPr>
          <w:trHeight w:val="240"/>
        </w:trPr>
        <w:tc>
          <w:tcPr>
            <w:tcW w:w="185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</w:tcPr>
          <w:p w14:paraId="7DDF1A2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2FA2C2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TOTALES: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027C5E4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839DE1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5F096AA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</w:tcBorders>
            <w:noWrap/>
            <w:vAlign w:val="center"/>
            <w:hideMark/>
          </w:tcPr>
          <w:p w14:paraId="074D5AD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A3B41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40AE1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6863C37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4E393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F4F6E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</w:tbl>
    <w:p w14:paraId="7F7079E9" w14:textId="77777777" w:rsidR="00831FC0" w:rsidRDefault="00831FC0" w:rsidP="00831FC0"/>
    <w:tbl>
      <w:tblPr>
        <w:tblW w:w="1660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710"/>
        <w:gridCol w:w="588"/>
        <w:gridCol w:w="3829"/>
        <w:gridCol w:w="851"/>
        <w:gridCol w:w="992"/>
        <w:gridCol w:w="709"/>
        <w:gridCol w:w="992"/>
        <w:gridCol w:w="284"/>
        <w:gridCol w:w="992"/>
        <w:gridCol w:w="2126"/>
        <w:gridCol w:w="284"/>
        <w:gridCol w:w="992"/>
        <w:gridCol w:w="2693"/>
      </w:tblGrid>
      <w:tr w:rsidR="00831FC0" w:rsidRPr="00E21C23" w14:paraId="2D9971A1" w14:textId="77777777" w:rsidTr="001F7E35">
        <w:trPr>
          <w:trHeight w:val="36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6ECE57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NIVEL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92C552E" w14:textId="77777777" w:rsidR="00831FC0" w:rsidRPr="000B7ECA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CÓDIGO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</w:tcPr>
          <w:p w14:paraId="34CCBA3A" w14:textId="77777777" w:rsidR="00831FC0" w:rsidRPr="00F32F9C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  <w:r w:rsidRPr="009A6F71">
              <w:rPr>
                <w:rFonts w:ascii="Arial Narrow" w:hAnsi="Arial Narrow" w:cs="Arial"/>
                <w:b/>
                <w:bCs/>
                <w:vertAlign w:val="superscript"/>
                <w:lang w:val="es-CO" w:eastAsia="es-CO"/>
              </w:rPr>
              <w:t>*</w:t>
            </w: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Tipo </w:t>
            </w:r>
            <w:proofErr w:type="spellStart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Asign</w:t>
            </w:r>
            <w:proofErr w:type="spellEnd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.</w:t>
            </w:r>
          </w:p>
        </w:tc>
        <w:tc>
          <w:tcPr>
            <w:tcW w:w="38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D1107EE" w14:textId="77777777" w:rsidR="00831FC0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  <w:t>CATÁLOGO</w:t>
            </w:r>
          </w:p>
          <w:p w14:paraId="016A0C8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(Nombre completo sin abreviaturas)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C6F736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  <w:t>Horas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AAC1B6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 xml:space="preserve">Total Horas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77A3241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Número de Créditos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AB731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46C4918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PRERREQUISITOS</w:t>
            </w:r>
          </w:p>
          <w:p w14:paraId="793D1FF1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aprobarse para cursar otras asignaturas.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F551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66F3209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CORREQUISITOS</w:t>
            </w:r>
          </w:p>
          <w:p w14:paraId="62DF5A56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cursarse simultáneamente con otras asignaturas, prácticas, laboratorios o actividades académicas</w:t>
            </w:r>
          </w:p>
        </w:tc>
      </w:tr>
      <w:tr w:rsidR="00831FC0" w:rsidRPr="00E21C23" w14:paraId="5478991D" w14:textId="77777777" w:rsidTr="001F7E35">
        <w:trPr>
          <w:trHeight w:val="384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05E7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55A5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136675FB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C8EC42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31C842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Presenciales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1806C6C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Independientes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70393E2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4D20AA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EAF24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4895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952F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0E1F0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</w:tr>
      <w:tr w:rsidR="00831FC0" w:rsidRPr="00E21C23" w14:paraId="40409518" w14:textId="77777777" w:rsidTr="001F7E35">
        <w:trPr>
          <w:trHeight w:val="54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196E113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457331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7760D7BE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9419606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42543B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Docente – Estudiante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64A38DA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Estudiante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17E5F7D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2291C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8FE3D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823E886" w14:textId="77777777" w:rsidR="00831FC0" w:rsidRPr="000B7ECA" w:rsidRDefault="00831FC0" w:rsidP="001F7E3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49C329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EE4B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8A909F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7F0E9A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</w:tr>
      <w:tr w:rsidR="00831FC0" w:rsidRPr="00E21C23" w14:paraId="322C40BD" w14:textId="77777777" w:rsidTr="001F7E35">
        <w:trPr>
          <w:trHeight w:val="24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8301" w14:textId="77777777" w:rsidR="00831FC0" w:rsidRPr="00E21C23" w:rsidRDefault="00831FC0" w:rsidP="001F7E35">
            <w:pPr>
              <w:jc w:val="center"/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  <w: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  <w:t>7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633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9150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79896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562E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D21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ABF1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F1212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90D80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CC47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8B72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60E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06EA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3179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359357DD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606F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70F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A4FA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0E974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F0C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539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4C7F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07B32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70E55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C06E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2089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04A9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981F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C43D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2AB7E58C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7B12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4DD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EA2B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96A03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A84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14D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4C5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1D4D7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309A4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A7DE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D4CB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569C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84BA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AA3B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42AC1CC0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F091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2DA2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8841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FD6EA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BCC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AFC1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5B2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7465C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713F0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B271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75E7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FF58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A8D3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83CA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3D3E562D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C72B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992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79E2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0B1BC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62F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BC3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B10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2921F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0A264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B482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1D7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0821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BDC8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768D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1B9A46B0" w14:textId="77777777" w:rsidTr="001F7E35">
        <w:trPr>
          <w:trHeight w:val="30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D42B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249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FD84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67510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C4E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70F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AAED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A2324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7025F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D298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0089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6B18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5104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EB09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51AB2E50" w14:textId="77777777" w:rsidTr="001F7E35">
        <w:trPr>
          <w:trHeight w:val="240"/>
        </w:trPr>
        <w:tc>
          <w:tcPr>
            <w:tcW w:w="185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</w:tcPr>
          <w:p w14:paraId="089684A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16B2B9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TOTALES: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5775346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6680B6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2089C91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</w:tcBorders>
            <w:noWrap/>
            <w:vAlign w:val="center"/>
            <w:hideMark/>
          </w:tcPr>
          <w:p w14:paraId="60F4D91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3A123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DA8CC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3D58316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B6BCDD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C5F09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</w:tbl>
    <w:p w14:paraId="2F1C9718" w14:textId="77777777" w:rsidR="00831FC0" w:rsidRDefault="00831FC0" w:rsidP="00831FC0"/>
    <w:p w14:paraId="76DD3A00" w14:textId="77777777" w:rsidR="00831FC0" w:rsidRDefault="00831FC0" w:rsidP="00831FC0">
      <w:r>
        <w:br w:type="page"/>
      </w:r>
    </w:p>
    <w:tbl>
      <w:tblPr>
        <w:tblW w:w="1660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710"/>
        <w:gridCol w:w="588"/>
        <w:gridCol w:w="3829"/>
        <w:gridCol w:w="851"/>
        <w:gridCol w:w="992"/>
        <w:gridCol w:w="709"/>
        <w:gridCol w:w="992"/>
        <w:gridCol w:w="284"/>
        <w:gridCol w:w="992"/>
        <w:gridCol w:w="2126"/>
        <w:gridCol w:w="284"/>
        <w:gridCol w:w="992"/>
        <w:gridCol w:w="2693"/>
      </w:tblGrid>
      <w:tr w:rsidR="00831FC0" w:rsidRPr="00E21C23" w14:paraId="3218A639" w14:textId="77777777" w:rsidTr="001F7E35">
        <w:trPr>
          <w:trHeight w:val="36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129925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lastRenderedPageBreak/>
              <w:t>NIVEL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2E00007" w14:textId="77777777" w:rsidR="00831FC0" w:rsidRPr="000B7ECA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CÓDIGO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</w:tcPr>
          <w:p w14:paraId="266DE004" w14:textId="77777777" w:rsidR="00831FC0" w:rsidRPr="00F32F9C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  <w:r w:rsidRPr="009A6F71">
              <w:rPr>
                <w:rFonts w:ascii="Arial Narrow" w:hAnsi="Arial Narrow" w:cs="Arial"/>
                <w:b/>
                <w:bCs/>
                <w:vertAlign w:val="superscript"/>
                <w:lang w:val="es-CO" w:eastAsia="es-CO"/>
              </w:rPr>
              <w:t>*</w:t>
            </w: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Tipo </w:t>
            </w:r>
            <w:proofErr w:type="spellStart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Asign</w:t>
            </w:r>
            <w:proofErr w:type="spellEnd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.</w:t>
            </w:r>
          </w:p>
        </w:tc>
        <w:tc>
          <w:tcPr>
            <w:tcW w:w="38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037BA44" w14:textId="77777777" w:rsidR="00831FC0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  <w:t>CATÁLOGO</w:t>
            </w:r>
          </w:p>
          <w:p w14:paraId="54F1A11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(Nombre completo sin abreviaturas)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4BEAA4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  <w:t>Horas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197505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 xml:space="preserve">Total Horas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14F1FEB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Número de Créditos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C45AB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1D7E6FB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PRERREQUISITOS</w:t>
            </w:r>
          </w:p>
          <w:p w14:paraId="32C50B3E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aprobarse para cursar otras asignaturas.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D1E1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5894183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CORREQUISITOS</w:t>
            </w:r>
          </w:p>
          <w:p w14:paraId="3DA3058C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cursarse simultáneamente con otras asignaturas, prácticas, laboratorios o actividades académicas</w:t>
            </w:r>
          </w:p>
        </w:tc>
      </w:tr>
      <w:tr w:rsidR="00831FC0" w:rsidRPr="00E21C23" w14:paraId="7C7214C5" w14:textId="77777777" w:rsidTr="001F7E35">
        <w:trPr>
          <w:trHeight w:val="384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B4CA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B2A8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1FBB8185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7647E6A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552AF9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Presenciales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3026241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Independientes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2428A93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B008C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E0B7D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FA7E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B748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9D07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</w:tr>
      <w:tr w:rsidR="00831FC0" w:rsidRPr="00E21C23" w14:paraId="68D7CA1B" w14:textId="77777777" w:rsidTr="001F7E35">
        <w:trPr>
          <w:trHeight w:val="54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93B3E4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690214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77818158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4C0322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520F41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Docente – Estudiante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5C3FD2F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Estudiante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78C4C2F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35860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7248A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F59BFD3" w14:textId="77777777" w:rsidR="00831FC0" w:rsidRPr="000B7ECA" w:rsidRDefault="00831FC0" w:rsidP="001F7E3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120F25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DFB0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593117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61182E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</w:tr>
      <w:tr w:rsidR="00831FC0" w:rsidRPr="00E21C23" w14:paraId="1012E749" w14:textId="77777777" w:rsidTr="001F7E35">
        <w:trPr>
          <w:trHeight w:val="24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671E" w14:textId="77777777" w:rsidR="00831FC0" w:rsidRPr="00E21C23" w:rsidRDefault="00831FC0" w:rsidP="001F7E35">
            <w:pPr>
              <w:jc w:val="center"/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  <w: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  <w:t>8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DC6A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164A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2E701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EE3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F66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285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0EFBB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DBE6E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6586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A468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F899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E780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002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4A9A8D34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F8C99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A27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D997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53818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5BA1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3E1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2A3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D1FBC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B5214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9FFF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DDE3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3680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BCD2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9687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4B4F240E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DF28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BE2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8F9E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99C1A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8D7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664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2C4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E1824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4E9EA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9387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9331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9897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B761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E44B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1046277B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056D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065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B024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A422C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7DC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305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222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D3C94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DD73B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D634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5E01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3FCD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7E6C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D20F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4CECA486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5074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69E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9A68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E4E11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A43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A04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896C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0D673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3CE29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ED87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2F38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5083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7EF3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1837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7E9943FB" w14:textId="77777777" w:rsidTr="001F7E35">
        <w:trPr>
          <w:trHeight w:val="30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890A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0EB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34CB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5F1D8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916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32F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224A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45B1A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BC2A7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684F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851E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BA22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9713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90EC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39FD72AA" w14:textId="77777777" w:rsidTr="001F7E35">
        <w:trPr>
          <w:trHeight w:val="240"/>
        </w:trPr>
        <w:tc>
          <w:tcPr>
            <w:tcW w:w="185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</w:tcPr>
          <w:p w14:paraId="58D1E3E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720E82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TOTALES: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1477658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37ED6D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7403E38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</w:tcBorders>
            <w:noWrap/>
            <w:vAlign w:val="center"/>
            <w:hideMark/>
          </w:tcPr>
          <w:p w14:paraId="543D409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E476E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B2CB7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2D3499F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03EE8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FE186C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</w:tbl>
    <w:p w14:paraId="4B24B7E7" w14:textId="77777777" w:rsidR="00831FC0" w:rsidRDefault="00831FC0" w:rsidP="00831FC0"/>
    <w:p w14:paraId="5AAFF215" w14:textId="77777777" w:rsidR="00831FC0" w:rsidRDefault="00831FC0" w:rsidP="00831FC0"/>
    <w:p w14:paraId="2AE6EF50" w14:textId="77777777" w:rsidR="00831FC0" w:rsidRDefault="00831FC0" w:rsidP="00831FC0"/>
    <w:tbl>
      <w:tblPr>
        <w:tblW w:w="1660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710"/>
        <w:gridCol w:w="588"/>
        <w:gridCol w:w="3829"/>
        <w:gridCol w:w="851"/>
        <w:gridCol w:w="992"/>
        <w:gridCol w:w="709"/>
        <w:gridCol w:w="992"/>
        <w:gridCol w:w="284"/>
        <w:gridCol w:w="992"/>
        <w:gridCol w:w="2126"/>
        <w:gridCol w:w="284"/>
        <w:gridCol w:w="992"/>
        <w:gridCol w:w="2693"/>
      </w:tblGrid>
      <w:tr w:rsidR="00831FC0" w:rsidRPr="00E21C23" w14:paraId="771EAEC6" w14:textId="77777777" w:rsidTr="001F7E35">
        <w:trPr>
          <w:trHeight w:val="36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877A82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NIVEL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17BB791" w14:textId="77777777" w:rsidR="00831FC0" w:rsidRPr="000B7ECA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CÓDIGO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</w:tcPr>
          <w:p w14:paraId="223DFAD6" w14:textId="77777777" w:rsidR="00831FC0" w:rsidRPr="00F32F9C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  <w:r w:rsidRPr="009A6F71">
              <w:rPr>
                <w:rFonts w:ascii="Arial Narrow" w:hAnsi="Arial Narrow" w:cs="Arial"/>
                <w:b/>
                <w:bCs/>
                <w:vertAlign w:val="superscript"/>
                <w:lang w:val="es-CO" w:eastAsia="es-CO"/>
              </w:rPr>
              <w:t>*</w:t>
            </w: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Tipo </w:t>
            </w:r>
            <w:proofErr w:type="spellStart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Asign</w:t>
            </w:r>
            <w:proofErr w:type="spellEnd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.</w:t>
            </w:r>
          </w:p>
        </w:tc>
        <w:tc>
          <w:tcPr>
            <w:tcW w:w="38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ECCB052" w14:textId="77777777" w:rsidR="00831FC0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  <w:t>CATÁLOGO</w:t>
            </w:r>
          </w:p>
          <w:p w14:paraId="4D9505B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(Nombre completo sin abreviaturas)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908313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  <w:t>Horas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A54E39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 xml:space="preserve">Total Horas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25AD200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Número de Créditos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B2A1A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8F08033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PRERREQUISITOS</w:t>
            </w:r>
          </w:p>
          <w:p w14:paraId="4D72FA2B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aprobarse para cursar otras asignaturas.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4351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9A480CE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CORREQUISITOS</w:t>
            </w:r>
          </w:p>
          <w:p w14:paraId="06EE1816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cursarse simultáneamente con otras asignaturas, prácticas, laboratorios o actividades académicas</w:t>
            </w:r>
          </w:p>
        </w:tc>
      </w:tr>
      <w:tr w:rsidR="00831FC0" w:rsidRPr="00E21C23" w14:paraId="4048D646" w14:textId="77777777" w:rsidTr="001F7E35">
        <w:trPr>
          <w:trHeight w:val="384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3D744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36ED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0275F93E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E77C85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5A0A84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Presenciales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7F6376F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Independientes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5D88EA9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59F6A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21A44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6B3F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72AD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B44D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</w:tr>
      <w:tr w:rsidR="00831FC0" w:rsidRPr="00E21C23" w14:paraId="55E2FDA4" w14:textId="77777777" w:rsidTr="001F7E35">
        <w:trPr>
          <w:trHeight w:val="54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510F46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1C3D415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60AC19CB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667DBA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7F2218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Docente – Estudiante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6EFC695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Estudiante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4631FA0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12D4B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F36CD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FA4333A" w14:textId="77777777" w:rsidR="00831FC0" w:rsidRPr="000B7ECA" w:rsidRDefault="00831FC0" w:rsidP="001F7E3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94E02D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0235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BE77DD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AD4844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</w:tr>
      <w:tr w:rsidR="00831FC0" w:rsidRPr="00E21C23" w14:paraId="0206A208" w14:textId="77777777" w:rsidTr="001F7E35">
        <w:trPr>
          <w:trHeight w:val="24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6DB9" w14:textId="77777777" w:rsidR="00831FC0" w:rsidRPr="00E21C23" w:rsidRDefault="00831FC0" w:rsidP="001F7E35">
            <w:pPr>
              <w:jc w:val="center"/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  <w: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  <w:t>9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105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09E3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60123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673F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3CF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FFB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2EC31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FE08B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12E6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DB15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8DF3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8634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55EE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06744C24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C5C7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37F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D2F3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69469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5BB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073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C34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15F20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F3ECC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0A65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AACC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31F3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1616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2F09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06CAD873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A39F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A7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AB13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7E48D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B73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539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D673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6D267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68436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F4A9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C8FB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14C2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409C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7F05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16C0F3D8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6DC6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60F0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9866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24983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F2D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050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23B0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DF790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33A4B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2D4C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9970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3E55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2603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1485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58EFA197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76ED4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367D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D4F4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0838A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F20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55B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84F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6E64C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1E019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FADB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8E1C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9AF0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BD04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1BA29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48A55F16" w14:textId="77777777" w:rsidTr="001F7E35">
        <w:trPr>
          <w:trHeight w:val="30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10DE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F0DE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6D0B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25F4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A4C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6DC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9BB4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A1E8F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73D7B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8B02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B768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E09A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44C5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28BA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30347F5D" w14:textId="77777777" w:rsidTr="001F7E35">
        <w:trPr>
          <w:trHeight w:val="240"/>
        </w:trPr>
        <w:tc>
          <w:tcPr>
            <w:tcW w:w="185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</w:tcPr>
          <w:p w14:paraId="0B3DB6C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9996CF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TOTALES: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6DF74CC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349357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6A95526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</w:tcBorders>
            <w:noWrap/>
            <w:vAlign w:val="center"/>
            <w:hideMark/>
          </w:tcPr>
          <w:p w14:paraId="7D860A8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4F058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95060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44162F6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24BCD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6C34D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  <w:tr w:rsidR="00831FC0" w:rsidRPr="00E21C23" w14:paraId="12BA367B" w14:textId="77777777" w:rsidTr="001F7E35">
        <w:trPr>
          <w:trHeight w:val="36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906E97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>
              <w:lastRenderedPageBreak/>
              <w:br w:type="page"/>
            </w:r>
            <w:r w:rsidR="009C2A34">
              <w:br w:type="page"/>
            </w: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NIVEL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937CD3A" w14:textId="77777777" w:rsidR="00831FC0" w:rsidRPr="000B7ECA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CÓDIGO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</w:tcPr>
          <w:p w14:paraId="7CC91716" w14:textId="77777777" w:rsidR="00831FC0" w:rsidRPr="00F32F9C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  <w:r w:rsidRPr="009A6F71">
              <w:rPr>
                <w:rFonts w:ascii="Arial Narrow" w:hAnsi="Arial Narrow" w:cs="Arial"/>
                <w:b/>
                <w:bCs/>
                <w:vertAlign w:val="superscript"/>
                <w:lang w:val="es-CO" w:eastAsia="es-CO"/>
              </w:rPr>
              <w:t>*</w:t>
            </w: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Tipo </w:t>
            </w:r>
            <w:proofErr w:type="spellStart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Asign</w:t>
            </w:r>
            <w:proofErr w:type="spellEnd"/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.</w:t>
            </w:r>
          </w:p>
        </w:tc>
        <w:tc>
          <w:tcPr>
            <w:tcW w:w="38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987B235" w14:textId="77777777" w:rsidR="00831FC0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  <w:t>CATÁLOGO</w:t>
            </w:r>
          </w:p>
          <w:p w14:paraId="75CC87F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(Nombre completo sin abreviaturas)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2894AC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20"/>
                <w:szCs w:val="20"/>
                <w:lang w:val="es-CO" w:eastAsia="es-CO"/>
              </w:rPr>
              <w:t>Horas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807715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 xml:space="preserve">Total Horas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4092F7E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Número de Créditos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3D640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B34790E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PRERREQUISITOS</w:t>
            </w:r>
          </w:p>
          <w:p w14:paraId="7714CD3F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aprobarse para cursar otras asignaturas.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2EEC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5605E08" w14:textId="77777777" w:rsidR="00831FC0" w:rsidRDefault="00831FC0" w:rsidP="001F7E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CORREQUISITOS</w:t>
            </w:r>
          </w:p>
          <w:p w14:paraId="2D0422DD" w14:textId="77777777" w:rsidR="00831FC0" w:rsidRPr="008203F2" w:rsidRDefault="00831FC0" w:rsidP="001F7E3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es-CO" w:eastAsia="es-CO"/>
              </w:rPr>
            </w:pPr>
            <w:r w:rsidRPr="008203F2">
              <w:rPr>
                <w:rFonts w:ascii="Arial" w:hAnsi="Arial" w:cs="Arial"/>
                <w:bCs/>
                <w:sz w:val="15"/>
                <w:szCs w:val="15"/>
                <w:lang w:val="es-CO" w:eastAsia="es-CO"/>
              </w:rPr>
              <w:t>Asignaturas, prácticas, laboratorios y demás actividades académicas que deben cursarse simultáneamente con otras asignaturas, prácticas, laboratorios o actividades académicas</w:t>
            </w:r>
          </w:p>
        </w:tc>
      </w:tr>
      <w:tr w:rsidR="00831FC0" w:rsidRPr="00E21C23" w14:paraId="05265C0A" w14:textId="77777777" w:rsidTr="001F7E35">
        <w:trPr>
          <w:trHeight w:val="384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B706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0659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335A3B68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7A5CBAA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E830C2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 xml:space="preserve">Presenciales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2476146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sz w:val="14"/>
                <w:szCs w:val="14"/>
                <w:lang w:val="es-CO" w:eastAsia="es-CO"/>
              </w:rPr>
              <w:t>Independientes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0F88967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C2F27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69B2E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00EB3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09BE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D391" w14:textId="77777777" w:rsidR="00831FC0" w:rsidRPr="00E21C23" w:rsidRDefault="00831FC0" w:rsidP="001F7E35">
            <w:pPr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</w:p>
        </w:tc>
      </w:tr>
      <w:tr w:rsidR="00831FC0" w:rsidRPr="00E21C23" w14:paraId="2703C5B9" w14:textId="77777777" w:rsidTr="001F7E35">
        <w:trPr>
          <w:trHeight w:val="54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BA59080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9A54011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</w:tcPr>
          <w:p w14:paraId="23977D2E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5AA1F9D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A8B6B9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Docente – Estudiante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14:paraId="01ABDB2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4"/>
                <w:szCs w:val="14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4"/>
                <w:szCs w:val="14"/>
                <w:lang w:val="es-CO" w:eastAsia="es-CO"/>
              </w:rPr>
              <w:t>Estudiante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903F3DD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AF26B3" w14:textId="77777777" w:rsidR="00831FC0" w:rsidRPr="00E21C23" w:rsidRDefault="00831FC0" w:rsidP="001F7E35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6C817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EAF5CF0" w14:textId="77777777" w:rsidR="00831FC0" w:rsidRPr="000B7ECA" w:rsidRDefault="00831FC0" w:rsidP="001F7E3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88D518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EA3D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560D84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0B7ECA"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 xml:space="preserve">Código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s-CO" w:eastAsia="es-CO"/>
              </w:rPr>
              <w:t>Catálogo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F56262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Nombre de la Asignatura</w:t>
            </w:r>
          </w:p>
        </w:tc>
      </w:tr>
      <w:tr w:rsidR="00831FC0" w:rsidRPr="00E21C23" w14:paraId="0A859014" w14:textId="77777777" w:rsidTr="001F7E35">
        <w:trPr>
          <w:trHeight w:val="24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50C5E" w14:textId="77777777" w:rsidR="00831FC0" w:rsidRPr="00E21C23" w:rsidRDefault="00831FC0" w:rsidP="001F7E35">
            <w:pPr>
              <w:jc w:val="center"/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  <w: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  <w:t>10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5AE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5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00DA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14FC3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B7E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48DA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1C9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E262B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F0E7D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BA84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499D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DCCD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7BC0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6332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37268F68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FD1F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6E6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F441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93A1B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E52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6CE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C613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4A5FC3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487B14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693C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0B14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EE00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4DBC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F874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234FC224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85AFA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0CA1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2DDE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86C07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FBD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F5DBF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4A0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E06F4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1A6332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C2B9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0083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7AB5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65EB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C539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74061B61" w14:textId="77777777" w:rsidTr="001F7E35">
        <w:trPr>
          <w:trHeight w:val="25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7A356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20649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1BDF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235DE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9693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BF58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74A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C3E54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403CE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DF8E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3C27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725D1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2A8AE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DE850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68018180" w14:textId="77777777" w:rsidTr="001F7E35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3BAB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EA75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7475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159D5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3C76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4CEB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82E0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4CAB5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56B60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2CB18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61E4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54DD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8BB53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74727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193B5109" w14:textId="77777777" w:rsidTr="001F7E35">
        <w:trPr>
          <w:trHeight w:val="30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FFA4" w14:textId="77777777" w:rsidR="00831FC0" w:rsidRPr="00E21C23" w:rsidRDefault="00831FC0" w:rsidP="001F7E35">
            <w:pPr>
              <w:rPr>
                <w:rFonts w:ascii="Umbra BT" w:hAnsi="Umbra BT" w:cs="Arial"/>
                <w:b/>
                <w:bCs/>
                <w:sz w:val="40"/>
                <w:szCs w:val="40"/>
                <w:lang w:val="es-CO" w:eastAsia="es-CO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FEE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08CD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A579" w14:textId="77777777" w:rsidR="00831FC0" w:rsidRPr="00E21C23" w:rsidRDefault="00831FC0" w:rsidP="001F7E35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D65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C69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614DA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AAB70E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3D4EF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BC42F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2001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B257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A0BC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34D5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21C23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</w:tr>
      <w:tr w:rsidR="00831FC0" w:rsidRPr="00E21C23" w14:paraId="528987F3" w14:textId="77777777" w:rsidTr="001F7E35">
        <w:trPr>
          <w:trHeight w:val="240"/>
        </w:trPr>
        <w:tc>
          <w:tcPr>
            <w:tcW w:w="185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</w:tcPr>
          <w:p w14:paraId="13A089DC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0D56A42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  <w:t>TOTALES: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665A1554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8F12FED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47C86CF7" w14:textId="77777777" w:rsidR="00831FC0" w:rsidRPr="00E21C23" w:rsidRDefault="00831FC0" w:rsidP="001F7E35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</w:pPr>
            <w:r w:rsidRPr="00E21C23">
              <w:rPr>
                <w:rFonts w:ascii="Arial Narrow" w:hAnsi="Arial Narrow" w:cs="Arial"/>
                <w:b/>
                <w:bCs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</w:tcBorders>
            <w:noWrap/>
            <w:vAlign w:val="center"/>
            <w:hideMark/>
          </w:tcPr>
          <w:p w14:paraId="6F091FB6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127D1B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56558A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171C7C15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D0E94D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B93073C" w14:textId="77777777" w:rsidR="00831FC0" w:rsidRPr="00E21C23" w:rsidRDefault="00831FC0" w:rsidP="001F7E35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</w:tbl>
    <w:p w14:paraId="01315890" w14:textId="77777777" w:rsidR="008203F2" w:rsidRDefault="008203F2" w:rsidP="008203F2"/>
    <w:p w14:paraId="5D1F3346" w14:textId="77777777" w:rsidR="008203F2" w:rsidRDefault="008203F2" w:rsidP="008203F2"/>
    <w:p w14:paraId="10FEEFA8" w14:textId="77777777" w:rsidR="008203F2" w:rsidRDefault="008203F2" w:rsidP="008203F2"/>
    <w:tbl>
      <w:tblPr>
        <w:tblpPr w:leftFromText="141" w:rightFromText="141" w:vertAnchor="text" w:tblpY="1"/>
        <w:tblOverlap w:val="never"/>
        <w:tblW w:w="18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5"/>
        <w:gridCol w:w="4157"/>
        <w:gridCol w:w="168"/>
        <w:gridCol w:w="960"/>
        <w:gridCol w:w="376"/>
        <w:gridCol w:w="828"/>
        <w:gridCol w:w="4072"/>
        <w:gridCol w:w="4691"/>
      </w:tblGrid>
      <w:tr w:rsidR="008203F2" w:rsidRPr="00E21C23" w14:paraId="6F40A081" w14:textId="77777777" w:rsidTr="00257CAB">
        <w:trPr>
          <w:trHeight w:val="389"/>
        </w:trPr>
        <w:tc>
          <w:tcPr>
            <w:tcW w:w="704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F3CBC33" w14:textId="77777777" w:rsidR="008203F2" w:rsidRPr="00E21C23" w:rsidRDefault="008203F2" w:rsidP="00C67D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sz w:val="22"/>
                <w:szCs w:val="22"/>
                <w:lang w:val="es-CO" w:eastAsia="es-CO"/>
              </w:rPr>
              <w:t>TOTAL CRÉDITOS PROGRAMA:</w:t>
            </w:r>
          </w:p>
        </w:tc>
        <w:tc>
          <w:tcPr>
            <w:tcW w:w="16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0CC4E5" w14:textId="77777777" w:rsidR="008203F2" w:rsidRPr="00E21C23" w:rsidRDefault="008203F2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33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EA7343" w14:textId="77777777" w:rsidR="008203F2" w:rsidRPr="00E21C23" w:rsidRDefault="008203F2" w:rsidP="00C67DFF">
            <w:pPr>
              <w:jc w:val="center"/>
              <w:rPr>
                <w:rFonts w:ascii="Arial" w:hAnsi="Arial" w:cs="Arial"/>
                <w:b/>
                <w:bCs/>
                <w:lang w:val="es-CO" w:eastAsia="es-CO"/>
              </w:rPr>
            </w:pPr>
            <w:r w:rsidRPr="00E21C23">
              <w:rPr>
                <w:rFonts w:ascii="Arial" w:hAnsi="Arial" w:cs="Arial"/>
                <w:b/>
                <w:bCs/>
                <w:lang w:val="es-CO" w:eastAsia="es-CO"/>
              </w:rPr>
              <w:t>0</w:t>
            </w:r>
          </w:p>
        </w:tc>
        <w:tc>
          <w:tcPr>
            <w:tcW w:w="9591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954A4BC" w14:textId="77777777" w:rsidR="008203F2" w:rsidRPr="00E21C23" w:rsidRDefault="008203F2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  <w:tr w:rsidR="00257CAB" w:rsidRPr="00E21C23" w14:paraId="4F285236" w14:textId="77777777" w:rsidTr="00257CAB">
        <w:trPr>
          <w:trHeight w:val="1432"/>
        </w:trPr>
        <w:tc>
          <w:tcPr>
            <w:tcW w:w="2885" w:type="dxa"/>
            <w:noWrap/>
            <w:vAlign w:val="center"/>
            <w:hideMark/>
          </w:tcPr>
          <w:p w14:paraId="1D5A5765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  <w:r w:rsidRPr="005038C9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 </w:t>
            </w:r>
          </w:p>
          <w:p w14:paraId="2DD79223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420E1764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31A42687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0166E2A9" w14:textId="77777777" w:rsidR="008203F2" w:rsidRPr="005038C9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63122A29" w14:textId="77777777" w:rsidR="008203F2" w:rsidRPr="005038C9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  <w:r w:rsidRPr="005038C9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 </w:t>
            </w:r>
          </w:p>
          <w:p w14:paraId="4AE84CA6" w14:textId="77777777" w:rsidR="008203F2" w:rsidRPr="005038C9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  <w:r w:rsidRPr="005038C9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 Nombre del Decano(a):</w:t>
            </w:r>
          </w:p>
        </w:tc>
        <w:tc>
          <w:tcPr>
            <w:tcW w:w="5285" w:type="dxa"/>
            <w:gridSpan w:val="3"/>
            <w:tcBorders>
              <w:bottom w:val="single" w:sz="4" w:space="0" w:color="auto"/>
            </w:tcBorders>
            <w:vAlign w:val="center"/>
          </w:tcPr>
          <w:p w14:paraId="4CD154DF" w14:textId="77777777" w:rsidR="008203F2" w:rsidRDefault="008203F2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  <w:p w14:paraId="15B1BD51" w14:textId="77777777" w:rsidR="008203F2" w:rsidRDefault="008203F2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204" w:type="dxa"/>
            <w:gridSpan w:val="2"/>
            <w:vAlign w:val="center"/>
          </w:tcPr>
          <w:p w14:paraId="5EB878C8" w14:textId="77777777" w:rsidR="008203F2" w:rsidRDefault="008203F2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4072" w:type="dxa"/>
            <w:vAlign w:val="center"/>
          </w:tcPr>
          <w:p w14:paraId="65FE7EE0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  <w:r w:rsidRPr="005038C9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 </w:t>
            </w:r>
          </w:p>
          <w:p w14:paraId="6F5638A1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59C76FD9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531ABF4F" w14:textId="77777777" w:rsidR="008203F2" w:rsidRPr="005038C9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442A0D9E" w14:textId="77777777" w:rsidR="008203F2" w:rsidRPr="005038C9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  <w:r w:rsidRPr="005038C9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 </w:t>
            </w:r>
          </w:p>
          <w:p w14:paraId="1C595106" w14:textId="46A1EA4C" w:rsidR="008203F2" w:rsidRPr="005038C9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  <w:r w:rsidRPr="005038C9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 xml:space="preserve">Nombre del </w:t>
            </w:r>
            <w: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Vicerrector</w:t>
            </w:r>
            <w:r w:rsidR="00884C2E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(a)</w:t>
            </w:r>
            <w: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 xml:space="preserve"> Académico</w:t>
            </w:r>
            <w:r w:rsidR="00884C2E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(a)</w:t>
            </w:r>
            <w:r w:rsidRPr="005038C9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:</w:t>
            </w:r>
          </w:p>
        </w:tc>
        <w:tc>
          <w:tcPr>
            <w:tcW w:w="4689" w:type="dxa"/>
            <w:tcBorders>
              <w:bottom w:val="single" w:sz="4" w:space="0" w:color="auto"/>
            </w:tcBorders>
            <w:vAlign w:val="center"/>
          </w:tcPr>
          <w:p w14:paraId="298618DD" w14:textId="77777777" w:rsidR="008203F2" w:rsidRDefault="008203F2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  <w:p w14:paraId="1874AD48" w14:textId="77777777" w:rsidR="008203F2" w:rsidRPr="00E21C23" w:rsidRDefault="008203F2" w:rsidP="00C67DFF">
            <w:pPr>
              <w:jc w:val="center"/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  <w:tr w:rsidR="00257CAB" w:rsidRPr="00E21C23" w14:paraId="1188B9B0" w14:textId="77777777" w:rsidTr="00257CAB">
        <w:trPr>
          <w:trHeight w:val="1357"/>
        </w:trPr>
        <w:tc>
          <w:tcPr>
            <w:tcW w:w="2885" w:type="dxa"/>
            <w:noWrap/>
            <w:vAlign w:val="center"/>
          </w:tcPr>
          <w:p w14:paraId="58E6BE27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2719C486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229500CE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494C942F" w14:textId="55E95F30" w:rsidR="008203F2" w:rsidRPr="005038C9" w:rsidRDefault="00405308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VoBo</w:t>
            </w:r>
            <w:proofErr w:type="spellEnd"/>
            <w:r w:rsidR="008203F2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 xml:space="preserve"> del Decano(a):</w:t>
            </w:r>
          </w:p>
        </w:tc>
        <w:tc>
          <w:tcPr>
            <w:tcW w:w="52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DB581" w14:textId="77777777" w:rsidR="008203F2" w:rsidRPr="00E21C23" w:rsidRDefault="008203F2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204" w:type="dxa"/>
            <w:gridSpan w:val="2"/>
            <w:vAlign w:val="center"/>
          </w:tcPr>
          <w:p w14:paraId="6988D4F3" w14:textId="77777777" w:rsidR="008203F2" w:rsidRPr="00E21C23" w:rsidRDefault="008203F2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4072" w:type="dxa"/>
            <w:vAlign w:val="center"/>
          </w:tcPr>
          <w:p w14:paraId="415E6C3B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5E6AFA3C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490EB1BA" w14:textId="77777777" w:rsidR="008203F2" w:rsidRDefault="008203F2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</w:p>
          <w:p w14:paraId="53C515EB" w14:textId="322AAEE6" w:rsidR="008203F2" w:rsidRPr="005038C9" w:rsidRDefault="00405308" w:rsidP="00C67DFF">
            <w:pP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VoBo</w:t>
            </w:r>
            <w:proofErr w:type="spellEnd"/>
            <w:r w:rsidR="008203F2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 xml:space="preserve"> del Vicerrector</w:t>
            </w:r>
            <w:r w:rsidR="00884C2E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(a)</w:t>
            </w:r>
            <w:r w:rsidR="008203F2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 xml:space="preserve"> Académico</w:t>
            </w:r>
            <w:r w:rsidR="00884C2E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(a)</w:t>
            </w:r>
            <w:r w:rsidR="008203F2"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  <w:t>:</w:t>
            </w:r>
          </w:p>
        </w:tc>
        <w:tc>
          <w:tcPr>
            <w:tcW w:w="46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6C10C" w14:textId="77777777" w:rsidR="008203F2" w:rsidRPr="00E21C23" w:rsidRDefault="008203F2" w:rsidP="00C67DF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</w:tbl>
    <w:p w14:paraId="2A8619D9" w14:textId="0754BC58" w:rsidR="008203F2" w:rsidRDefault="008203F2" w:rsidP="00871276"/>
    <w:sectPr w:rsidR="008203F2" w:rsidSect="00033023">
      <w:headerReference w:type="default" r:id="rId7"/>
      <w:footerReference w:type="default" r:id="rId8"/>
      <w:pgSz w:w="20163" w:h="12242" w:orient="landscape" w:code="5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CE822" w14:textId="77777777" w:rsidR="009D6A78" w:rsidRDefault="009D6A78">
      <w:r>
        <w:separator/>
      </w:r>
    </w:p>
  </w:endnote>
  <w:endnote w:type="continuationSeparator" w:id="0">
    <w:p w14:paraId="5C63F63A" w14:textId="77777777" w:rsidR="009D6A78" w:rsidRDefault="009D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mbra B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1D2C1" w14:textId="77777777" w:rsidR="004B2CB2" w:rsidRPr="00DD18D9" w:rsidRDefault="004B2CB2" w:rsidP="004B2CB2">
    <w:pPr>
      <w:pStyle w:val="Piedepgina"/>
      <w:jc w:val="center"/>
      <w:rPr>
        <w:rFonts w:asciiTheme="minorHAnsi" w:hAnsiTheme="minorHAnsi" w:cstheme="minorHAnsi"/>
        <w:b/>
        <w:bCs/>
        <w:color w:val="C0504D" w:themeColor="accent2"/>
        <w:sz w:val="18"/>
        <w:szCs w:val="18"/>
      </w:rPr>
    </w:pPr>
    <w:r w:rsidRPr="00DD18D9">
      <w:rPr>
        <w:rFonts w:asciiTheme="minorHAnsi" w:hAnsiTheme="minorHAnsi" w:cstheme="minorHAnsi"/>
        <w:b/>
        <w:bCs/>
        <w:color w:val="C0504D" w:themeColor="accent2"/>
        <w:sz w:val="18"/>
        <w:szCs w:val="18"/>
      </w:rPr>
      <w:t>Este es un documento electrónico gestionado a través del Sistema Bonaventuriano de Administración Documental – SIBAD</w:t>
    </w:r>
  </w:p>
  <w:p w14:paraId="0EDF1E58" w14:textId="77777777" w:rsidR="004B2CB2" w:rsidRPr="00DD18D9" w:rsidRDefault="004B2CB2" w:rsidP="004B2CB2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D18D9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61EF75DF" w14:textId="77777777" w:rsidR="00405308" w:rsidRPr="004B2CB2" w:rsidRDefault="00405308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7184D" w14:textId="77777777" w:rsidR="009D6A78" w:rsidRDefault="009D6A78">
      <w:r>
        <w:separator/>
      </w:r>
    </w:p>
  </w:footnote>
  <w:footnote w:type="continuationSeparator" w:id="0">
    <w:p w14:paraId="16D7B56B" w14:textId="77777777" w:rsidR="009D6A78" w:rsidRDefault="009D6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C0387" w14:textId="77777777" w:rsidR="009C2A34" w:rsidRDefault="009C2A34">
    <w:pPr>
      <w:pStyle w:val="Encabezado"/>
    </w:pPr>
  </w:p>
  <w:tbl>
    <w:tblPr>
      <w:tblpPr w:leftFromText="141" w:rightFromText="141" w:vertAnchor="text" w:horzAnchor="margin" w:tblpY="-358"/>
      <w:tblW w:w="501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728"/>
      <w:gridCol w:w="5926"/>
      <w:gridCol w:w="4108"/>
      <w:gridCol w:w="4162"/>
    </w:tblGrid>
    <w:tr w:rsidR="00033023" w:rsidRPr="009C6B9E" w14:paraId="181C73A1" w14:textId="77777777" w:rsidTr="000C0691">
      <w:trPr>
        <w:trHeight w:val="642"/>
      </w:trPr>
      <w:tc>
        <w:tcPr>
          <w:tcW w:w="1040" w:type="pct"/>
          <w:vMerge w:val="restart"/>
          <w:shd w:val="clear" w:color="auto" w:fill="FFFFFF"/>
        </w:tcPr>
        <w:p w14:paraId="20903F5E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6FC3C509" wp14:editId="446ADD96">
                <wp:simplePos x="0" y="0"/>
                <wp:positionH relativeFrom="column">
                  <wp:posOffset>587375</wp:posOffset>
                </wp:positionH>
                <wp:positionV relativeFrom="paragraph">
                  <wp:posOffset>22225</wp:posOffset>
                </wp:positionV>
                <wp:extent cx="1082040" cy="963203"/>
                <wp:effectExtent l="0" t="0" r="0" b="889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040" cy="96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8DBAD26" w14:textId="77777777" w:rsidR="00033023" w:rsidRPr="006A2453" w:rsidRDefault="00033023" w:rsidP="00033023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653" w:type="pct"/>
        </w:tcPr>
        <w:p w14:paraId="7E8E66E3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380E1BBC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104ACC26" w14:textId="4063248A" w:rsidR="00033023" w:rsidRPr="00796D03" w:rsidRDefault="00033023" w:rsidP="00033023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NUEVOS PLANES </w:t>
          </w:r>
          <w:r w:rsidR="00C301F1">
            <w:rPr>
              <w:rFonts w:ascii="Arial" w:hAnsi="Arial" w:cs="Arial"/>
              <w:b/>
              <w:sz w:val="18"/>
              <w:szCs w:val="18"/>
            </w:rPr>
            <w:t>E</w:t>
          </w:r>
          <w:r>
            <w:rPr>
              <w:rFonts w:ascii="Arial" w:hAnsi="Arial" w:cs="Arial"/>
              <w:b/>
              <w:sz w:val="18"/>
              <w:szCs w:val="18"/>
            </w:rPr>
            <w:t>STUDIO O MODIFICACI</w:t>
          </w:r>
          <w:r w:rsidR="00DE4DA8">
            <w:rPr>
              <w:rFonts w:ascii="Arial" w:hAnsi="Arial" w:cs="Arial"/>
              <w:b/>
              <w:sz w:val="18"/>
              <w:szCs w:val="18"/>
            </w:rPr>
            <w:t>ÓN</w:t>
          </w:r>
          <w:r>
            <w:rPr>
              <w:rFonts w:ascii="Arial" w:hAnsi="Arial" w:cs="Arial"/>
              <w:b/>
              <w:sz w:val="18"/>
              <w:szCs w:val="18"/>
            </w:rPr>
            <w:t xml:space="preserve"> A EXISTENTES</w:t>
          </w:r>
        </w:p>
      </w:tc>
      <w:tc>
        <w:tcPr>
          <w:tcW w:w="1146" w:type="pct"/>
        </w:tcPr>
        <w:p w14:paraId="208680E8" w14:textId="77777777" w:rsidR="00033023" w:rsidRPr="00796D03" w:rsidRDefault="00033023" w:rsidP="00033023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630C1979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623A24F3" w14:textId="77777777" w:rsidR="00033023" w:rsidRPr="00405308" w:rsidRDefault="00033023" w:rsidP="00033023">
          <w:pPr>
            <w:jc w:val="center"/>
            <w:rPr>
              <w:rFonts w:ascii="Arial" w:hAnsi="Arial" w:cs="Arial"/>
              <w:b/>
              <w:color w:val="EE0000"/>
              <w:sz w:val="18"/>
              <w:szCs w:val="18"/>
              <w:lang w:val="es-CO" w:eastAsia="es-CO"/>
            </w:rPr>
          </w:pPr>
        </w:p>
        <w:p w14:paraId="6BA870FD" w14:textId="4F2E266E" w:rsidR="00033023" w:rsidRPr="005A4C1A" w:rsidRDefault="00033023" w:rsidP="00033023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5A4C1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G</w:t>
          </w:r>
          <w:r w:rsidR="005A4C1A" w:rsidRPr="005A4C1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R</w:t>
          </w:r>
          <w:r w:rsidRPr="005A4C1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A</w:t>
          </w:r>
          <w:r w:rsidR="005A4C1A" w:rsidRPr="005A4C1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5A4C1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FR</w:t>
          </w:r>
          <w:r w:rsidR="005A4C1A" w:rsidRPr="005A4C1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5A4C1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10</w:t>
          </w:r>
          <w:r w:rsidR="005A4C1A" w:rsidRPr="005A4C1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-</w:t>
          </w:r>
          <w:r w:rsidRPr="005A4C1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V</w:t>
          </w:r>
          <w:r w:rsidR="005138D5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3</w:t>
          </w:r>
        </w:p>
      </w:tc>
      <w:tc>
        <w:tcPr>
          <w:tcW w:w="1161" w:type="pct"/>
        </w:tcPr>
        <w:p w14:paraId="38039DA3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7DC33646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024E9C4F" w14:textId="77777777" w:rsidR="00405308" w:rsidRDefault="00405308" w:rsidP="00033023">
          <w:pPr>
            <w:jc w:val="center"/>
            <w:rPr>
              <w:rFonts w:ascii="Arial" w:hAnsi="Arial" w:cs="Arial"/>
              <w:b/>
              <w:bCs/>
              <w:color w:val="EE0000"/>
              <w:sz w:val="18"/>
              <w:szCs w:val="18"/>
            </w:rPr>
          </w:pPr>
        </w:p>
        <w:p w14:paraId="4506273F" w14:textId="211B373D" w:rsidR="00033023" w:rsidRPr="005A4C1A" w:rsidRDefault="005138D5" w:rsidP="00033023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de 2026</w:t>
          </w:r>
        </w:p>
      </w:tc>
    </w:tr>
    <w:tr w:rsidR="00033023" w:rsidRPr="009C6B9E" w14:paraId="172293E0" w14:textId="77777777" w:rsidTr="000C0691">
      <w:trPr>
        <w:trHeight w:val="543"/>
      </w:trPr>
      <w:tc>
        <w:tcPr>
          <w:tcW w:w="1040" w:type="pct"/>
          <w:vMerge/>
          <w:shd w:val="clear" w:color="auto" w:fill="FFFFFF"/>
        </w:tcPr>
        <w:p w14:paraId="168CB5DE" w14:textId="77777777" w:rsidR="00033023" w:rsidRPr="00796D03" w:rsidRDefault="00033023" w:rsidP="00033023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653" w:type="pct"/>
        </w:tcPr>
        <w:p w14:paraId="2F29B8FA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6EAA128E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D96B339" w14:textId="77777777" w:rsidR="00033023" w:rsidRPr="00796D03" w:rsidRDefault="00033023" w:rsidP="00033023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46" w:type="pct"/>
        </w:tcPr>
        <w:p w14:paraId="696638E4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11A182F5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7C29BBB4" w14:textId="77777777" w:rsidR="00033023" w:rsidRPr="00796D03" w:rsidRDefault="00033023" w:rsidP="00033023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 de Registro Académico</w:t>
          </w:r>
        </w:p>
      </w:tc>
      <w:tc>
        <w:tcPr>
          <w:tcW w:w="1161" w:type="pct"/>
        </w:tcPr>
        <w:p w14:paraId="6812EC43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38FEBA8E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1F47A8DD" w14:textId="77777777" w:rsidR="00033023" w:rsidRDefault="00033023" w:rsidP="00033023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1B25E082" w14:textId="77777777" w:rsidR="00033023" w:rsidRPr="00796D03" w:rsidRDefault="00033023" w:rsidP="00033023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248FB824" w14:textId="75D628C7" w:rsidR="009C2A34" w:rsidRDefault="005A4C1A" w:rsidP="005A4C1A">
    <w:pPr>
      <w:pStyle w:val="Encabezado"/>
      <w:tabs>
        <w:tab w:val="clear" w:pos="4252"/>
        <w:tab w:val="clear" w:pos="8504"/>
        <w:tab w:val="left" w:pos="148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6E58"/>
    <w:multiLevelType w:val="hybridMultilevel"/>
    <w:tmpl w:val="DBAE274C"/>
    <w:lvl w:ilvl="0" w:tplc="3C1EC684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 w15:restartNumberingAfterBreak="0">
    <w:nsid w:val="58980394"/>
    <w:multiLevelType w:val="hybridMultilevel"/>
    <w:tmpl w:val="9E163848"/>
    <w:lvl w:ilvl="0" w:tplc="8A1E3C6E">
      <w:start w:val="2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13801570">
    <w:abstractNumId w:val="1"/>
  </w:num>
  <w:num w:numId="2" w16cid:durableId="31736477">
    <w:abstractNumId w:val="2"/>
  </w:num>
  <w:num w:numId="3" w16cid:durableId="63537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EA9"/>
    <w:rsid w:val="0000352B"/>
    <w:rsid w:val="00013540"/>
    <w:rsid w:val="00033023"/>
    <w:rsid w:val="00040A47"/>
    <w:rsid w:val="00060065"/>
    <w:rsid w:val="00076765"/>
    <w:rsid w:val="00084E7F"/>
    <w:rsid w:val="000876E3"/>
    <w:rsid w:val="000A0FD1"/>
    <w:rsid w:val="000B3AB8"/>
    <w:rsid w:val="000B6AD9"/>
    <w:rsid w:val="000B76EA"/>
    <w:rsid w:val="000B7ECA"/>
    <w:rsid w:val="00116171"/>
    <w:rsid w:val="00120B6E"/>
    <w:rsid w:val="001877B8"/>
    <w:rsid w:val="001C3EA9"/>
    <w:rsid w:val="0020085F"/>
    <w:rsid w:val="002179DD"/>
    <w:rsid w:val="00257CAB"/>
    <w:rsid w:val="0026192D"/>
    <w:rsid w:val="002A2CC1"/>
    <w:rsid w:val="002D0A3F"/>
    <w:rsid w:val="003304C3"/>
    <w:rsid w:val="003315EA"/>
    <w:rsid w:val="003C2221"/>
    <w:rsid w:val="003F6A0A"/>
    <w:rsid w:val="00405308"/>
    <w:rsid w:val="00454FE2"/>
    <w:rsid w:val="004A0894"/>
    <w:rsid w:val="004B2CB2"/>
    <w:rsid w:val="005138D5"/>
    <w:rsid w:val="00515CD2"/>
    <w:rsid w:val="00520748"/>
    <w:rsid w:val="00537135"/>
    <w:rsid w:val="005573CC"/>
    <w:rsid w:val="005A4C1A"/>
    <w:rsid w:val="005C49DF"/>
    <w:rsid w:val="005E1DF6"/>
    <w:rsid w:val="005E3A65"/>
    <w:rsid w:val="00602195"/>
    <w:rsid w:val="00617063"/>
    <w:rsid w:val="006261BA"/>
    <w:rsid w:val="00633A9E"/>
    <w:rsid w:val="00645DC1"/>
    <w:rsid w:val="006877D1"/>
    <w:rsid w:val="00694EAC"/>
    <w:rsid w:val="006A4273"/>
    <w:rsid w:val="006E1F49"/>
    <w:rsid w:val="00701B6B"/>
    <w:rsid w:val="0081142D"/>
    <w:rsid w:val="00815087"/>
    <w:rsid w:val="008203F2"/>
    <w:rsid w:val="00831FC0"/>
    <w:rsid w:val="008702BA"/>
    <w:rsid w:val="00871276"/>
    <w:rsid w:val="00875103"/>
    <w:rsid w:val="00884C2E"/>
    <w:rsid w:val="008C7B3F"/>
    <w:rsid w:val="008F5242"/>
    <w:rsid w:val="008F6747"/>
    <w:rsid w:val="00901077"/>
    <w:rsid w:val="00935006"/>
    <w:rsid w:val="009404FC"/>
    <w:rsid w:val="00944C3D"/>
    <w:rsid w:val="009765D5"/>
    <w:rsid w:val="009C2A34"/>
    <w:rsid w:val="009C6E0D"/>
    <w:rsid w:val="009D6A78"/>
    <w:rsid w:val="009F6B7E"/>
    <w:rsid w:val="00A00E9A"/>
    <w:rsid w:val="00A1338F"/>
    <w:rsid w:val="00A17B50"/>
    <w:rsid w:val="00A6379B"/>
    <w:rsid w:val="00A63E54"/>
    <w:rsid w:val="00A73EF9"/>
    <w:rsid w:val="00AA0BD6"/>
    <w:rsid w:val="00AB5A63"/>
    <w:rsid w:val="00AC7569"/>
    <w:rsid w:val="00AE6F2E"/>
    <w:rsid w:val="00AF2D3B"/>
    <w:rsid w:val="00AF52AE"/>
    <w:rsid w:val="00B125ED"/>
    <w:rsid w:val="00B27830"/>
    <w:rsid w:val="00B35953"/>
    <w:rsid w:val="00B4610D"/>
    <w:rsid w:val="00B5627E"/>
    <w:rsid w:val="00C06430"/>
    <w:rsid w:val="00C301F1"/>
    <w:rsid w:val="00C67DFF"/>
    <w:rsid w:val="00C75325"/>
    <w:rsid w:val="00C90B59"/>
    <w:rsid w:val="00CA05ED"/>
    <w:rsid w:val="00CB5FA1"/>
    <w:rsid w:val="00CD15B8"/>
    <w:rsid w:val="00CE5BBA"/>
    <w:rsid w:val="00D07C43"/>
    <w:rsid w:val="00D374BF"/>
    <w:rsid w:val="00D53CB1"/>
    <w:rsid w:val="00D55889"/>
    <w:rsid w:val="00D6540D"/>
    <w:rsid w:val="00D83BBC"/>
    <w:rsid w:val="00DC47AE"/>
    <w:rsid w:val="00DD43D4"/>
    <w:rsid w:val="00DE4DA8"/>
    <w:rsid w:val="00E0178A"/>
    <w:rsid w:val="00E21C23"/>
    <w:rsid w:val="00E3423E"/>
    <w:rsid w:val="00E43B0E"/>
    <w:rsid w:val="00E65411"/>
    <w:rsid w:val="00EB4DAE"/>
    <w:rsid w:val="00EF1AAD"/>
    <w:rsid w:val="00F0153A"/>
    <w:rsid w:val="00F51CB8"/>
    <w:rsid w:val="00F8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E5CCCC"/>
  <w15:docId w15:val="{32A363BD-7436-4B22-8EBA-065CAEEC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rsid w:val="00084E7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127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71276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8712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C2A3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8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LENA~1.COR\AppData\Local\Temp\Rar$DI14.6986\PREGRADO%20Y%20POSGRADO%20-%20REGISTRO%20DE%20NUEVOS%20PLANES%20DE%20ESTUDIO%20O%20MODIFICACIONE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PREGRADO Y POSGRADO - REGISTRO DE NUEVOS PLANES DE ESTUDIO O MODIFICACIONES.dot</Template>
  <TotalTime>37</TotalTime>
  <Pages>6</Pages>
  <Words>1299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creator>María Islena Cortés Ruiz</dc:creator>
  <cp:lastModifiedBy>Alejandro Tabares Pérez</cp:lastModifiedBy>
  <cp:revision>18</cp:revision>
  <cp:lastPrinted>1900-01-01T05:00:00Z</cp:lastPrinted>
  <dcterms:created xsi:type="dcterms:W3CDTF">2017-10-09T19:46:00Z</dcterms:created>
  <dcterms:modified xsi:type="dcterms:W3CDTF">2026-09-08T20:31:00Z</dcterms:modified>
</cp:coreProperties>
</file>