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80D7B" w14:textId="77777777" w:rsidR="00587F41" w:rsidRDefault="00587F41" w:rsidP="00587F41">
      <w:pPr>
        <w:pStyle w:val="Ttulo2"/>
        <w:ind w:left="-567" w:firstLine="567"/>
        <w:rPr>
          <w:rFonts w:ascii="Arial" w:eastAsia="Batang" w:hAnsi="Arial" w:cs="Arial"/>
          <w:sz w:val="20"/>
        </w:rPr>
      </w:pPr>
      <w:r w:rsidRPr="00E244D3">
        <w:rPr>
          <w:rFonts w:ascii="Arial" w:eastAsia="Batang" w:hAnsi="Arial" w:cs="Arial"/>
          <w:b/>
          <w:bCs/>
          <w:sz w:val="20"/>
        </w:rPr>
        <w:t>Medio de Recepción:</w:t>
      </w:r>
      <w:r w:rsidRPr="00A548CA">
        <w:rPr>
          <w:rFonts w:ascii="Arial" w:eastAsia="Batang" w:hAnsi="Arial" w:cs="Arial"/>
          <w:sz w:val="20"/>
        </w:rPr>
        <w:t xml:space="preserve"> Presencial: ___ Correo electrónico: ___ WhatsApp Institucional: ___</w:t>
      </w:r>
    </w:p>
    <w:p w14:paraId="4844FCBE" w14:textId="77777777" w:rsidR="00587F41" w:rsidRPr="00587F41" w:rsidRDefault="00587F41" w:rsidP="00587F41">
      <w:pPr>
        <w:rPr>
          <w:rFonts w:eastAsia="Batang"/>
          <w:lang w:val="es-ES_tradnl"/>
        </w:rPr>
      </w:pPr>
    </w:p>
    <w:tbl>
      <w:tblPr>
        <w:tblpPr w:leftFromText="141" w:rightFromText="141" w:vertAnchor="text" w:horzAnchor="margin" w:tblpY="-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8"/>
        <w:gridCol w:w="7276"/>
      </w:tblGrid>
      <w:tr w:rsidR="00587F41" w:rsidRPr="00BB5534" w14:paraId="231982EC" w14:textId="77777777" w:rsidTr="00E244D3">
        <w:trPr>
          <w:trHeight w:val="300"/>
        </w:trPr>
        <w:tc>
          <w:tcPr>
            <w:tcW w:w="1349" w:type="pct"/>
            <w:vAlign w:val="center"/>
            <w:hideMark/>
          </w:tcPr>
          <w:p w14:paraId="4ADC5C1F" w14:textId="1A6BFBD4" w:rsidR="00587F41" w:rsidRPr="008B3603" w:rsidRDefault="00587F41" w:rsidP="000D634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Fecha </w:t>
            </w:r>
            <w:proofErr w:type="gramStart"/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(</w:t>
            </w:r>
            <w:r w:rsidR="00E244D3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DD</w:t>
            </w:r>
            <w:proofErr w:type="gramEnd"/>
            <w:r w:rsidR="00E244D3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/</w:t>
            </w:r>
            <w:r w:rsidR="00E244D3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MM 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/</w:t>
            </w:r>
            <w:r w:rsidR="00E244D3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</w:t>
            </w:r>
            <w:proofErr w:type="gramStart"/>
            <w:r w:rsidR="00E244D3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AAAA 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)</w:t>
            </w:r>
            <w:proofErr w:type="gramEnd"/>
          </w:p>
        </w:tc>
        <w:tc>
          <w:tcPr>
            <w:tcW w:w="3651" w:type="pct"/>
            <w:vAlign w:val="center"/>
            <w:hideMark/>
          </w:tcPr>
          <w:p w14:paraId="02C6E3B0" w14:textId="77777777" w:rsidR="00587F41" w:rsidRPr="00BB5534" w:rsidRDefault="00587F41" w:rsidP="000D634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587F41" w:rsidRPr="00BB5534" w14:paraId="40D0E3B1" w14:textId="77777777" w:rsidTr="00E244D3">
        <w:trPr>
          <w:trHeight w:val="510"/>
        </w:trPr>
        <w:tc>
          <w:tcPr>
            <w:tcW w:w="1349" w:type="pct"/>
            <w:vAlign w:val="center"/>
            <w:hideMark/>
          </w:tcPr>
          <w:p w14:paraId="24C0631E" w14:textId="77777777" w:rsidR="00587F41" w:rsidRPr="008B3603" w:rsidRDefault="00587F41" w:rsidP="000D63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Programa Académico</w:t>
            </w:r>
          </w:p>
        </w:tc>
        <w:tc>
          <w:tcPr>
            <w:tcW w:w="3651" w:type="pct"/>
            <w:vAlign w:val="center"/>
            <w:hideMark/>
          </w:tcPr>
          <w:p w14:paraId="03A7360B" w14:textId="77777777" w:rsidR="00587F41" w:rsidRPr="00BB5534" w:rsidRDefault="00587F41" w:rsidP="000D634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</w:tbl>
    <w:p w14:paraId="214E9EF3" w14:textId="78A8761A" w:rsidR="007E2A90" w:rsidRPr="00BB5534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Descripción de la novedad: </w:t>
      </w:r>
      <w:r w:rsidR="00424F5D">
        <w:rPr>
          <w:rFonts w:ascii="Arial" w:hAnsi="Arial" w:cs="Arial"/>
          <w:sz w:val="20"/>
          <w:szCs w:val="20"/>
        </w:rPr>
        <w:t>Solicitud de cambios</w:t>
      </w:r>
      <w:r w:rsidR="00377A16">
        <w:rPr>
          <w:rFonts w:ascii="Arial" w:hAnsi="Arial" w:cs="Arial"/>
          <w:sz w:val="20"/>
          <w:szCs w:val="20"/>
        </w:rPr>
        <w:t xml:space="preserve"> – Adiciones y cancelaciones</w:t>
      </w:r>
      <w:r w:rsidR="00C16F3D" w:rsidRPr="00BB5534">
        <w:rPr>
          <w:rFonts w:ascii="Arial" w:hAnsi="Arial" w:cs="Arial"/>
          <w:sz w:val="20"/>
          <w:szCs w:val="20"/>
        </w:rPr>
        <w:t xml:space="preserve"> </w:t>
      </w:r>
    </w:p>
    <w:p w14:paraId="60348B05" w14:textId="77777777" w:rsidR="007E2A90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796"/>
      </w:tblGrid>
      <w:tr w:rsidR="007343A2" w:rsidRPr="008B3603" w14:paraId="7C511C56" w14:textId="77777777" w:rsidTr="0052229A">
        <w:trPr>
          <w:trHeight w:val="232"/>
        </w:trPr>
        <w:tc>
          <w:tcPr>
            <w:tcW w:w="1070" w:type="pct"/>
            <w:vAlign w:val="center"/>
          </w:tcPr>
          <w:p w14:paraId="4AA8A929" w14:textId="77777777" w:rsidR="007343A2" w:rsidRPr="008B3603" w:rsidRDefault="007343A2" w:rsidP="0052229A">
            <w:pPr>
              <w:jc w:val="center"/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</w:pPr>
            <w:r w:rsidRPr="008B3603"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3930" w:type="pct"/>
          </w:tcPr>
          <w:p w14:paraId="436E5F76" w14:textId="77777777" w:rsidR="007343A2" w:rsidRPr="008B3603" w:rsidRDefault="007343A2" w:rsidP="0052229A">
            <w:pPr>
              <w:jc w:val="center"/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</w:pPr>
            <w:r w:rsidRPr="008B3603"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  <w:t>Apellidos y Nombres (Completos)</w:t>
            </w:r>
          </w:p>
        </w:tc>
      </w:tr>
      <w:tr w:rsidR="007343A2" w:rsidRPr="00BB5534" w14:paraId="42CF7462" w14:textId="77777777" w:rsidTr="0052229A">
        <w:tc>
          <w:tcPr>
            <w:tcW w:w="1070" w:type="pct"/>
          </w:tcPr>
          <w:p w14:paraId="4EB913B7" w14:textId="77777777" w:rsidR="007343A2" w:rsidRPr="00BB5534" w:rsidRDefault="007343A2" w:rsidP="0052229A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2D3632B7" w14:textId="77777777" w:rsidR="007343A2" w:rsidRPr="00BB5534" w:rsidRDefault="007343A2" w:rsidP="0052229A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3930" w:type="pct"/>
          </w:tcPr>
          <w:p w14:paraId="13446B27" w14:textId="77777777" w:rsidR="007343A2" w:rsidRPr="00BB5534" w:rsidRDefault="007343A2" w:rsidP="0052229A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</w:tr>
    </w:tbl>
    <w:p w14:paraId="03AE2406" w14:textId="77777777" w:rsidR="007343A2" w:rsidRDefault="007343A2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C97C6A7" w14:textId="5AFA8BB5" w:rsidR="00317929" w:rsidRPr="00317929" w:rsidRDefault="007343A2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</w:t>
      </w:r>
      <w:r w:rsidR="00317929" w:rsidRPr="00317929">
        <w:rPr>
          <w:rFonts w:ascii="Arial" w:hAnsi="Arial" w:cs="Arial"/>
          <w:b/>
          <w:sz w:val="20"/>
          <w:szCs w:val="20"/>
        </w:rPr>
        <w:t>olicito</w:t>
      </w:r>
      <w:r w:rsidR="00AD0410">
        <w:rPr>
          <w:rFonts w:ascii="Arial" w:hAnsi="Arial" w:cs="Arial"/>
          <w:b/>
          <w:sz w:val="20"/>
          <w:szCs w:val="20"/>
        </w:rPr>
        <w:t xml:space="preserve"> y autorizo</w:t>
      </w:r>
      <w:r w:rsidR="00317929" w:rsidRPr="00317929">
        <w:rPr>
          <w:rFonts w:ascii="Arial" w:hAnsi="Arial" w:cs="Arial"/>
          <w:b/>
          <w:sz w:val="20"/>
          <w:szCs w:val="20"/>
        </w:rPr>
        <w:t xml:space="preserve"> a Registro </w:t>
      </w:r>
      <w:r w:rsidR="00AD0410">
        <w:rPr>
          <w:rFonts w:ascii="Arial" w:hAnsi="Arial" w:cs="Arial"/>
          <w:b/>
          <w:sz w:val="20"/>
          <w:szCs w:val="20"/>
        </w:rPr>
        <w:t>A</w:t>
      </w:r>
      <w:r w:rsidR="00317929" w:rsidRPr="00317929">
        <w:rPr>
          <w:rFonts w:ascii="Arial" w:hAnsi="Arial" w:cs="Arial"/>
          <w:b/>
          <w:sz w:val="20"/>
          <w:szCs w:val="20"/>
        </w:rPr>
        <w:t xml:space="preserve">cadémico ajustar en el </w:t>
      </w:r>
      <w:r w:rsidR="00237B0F">
        <w:rPr>
          <w:rFonts w:ascii="Arial" w:hAnsi="Arial" w:cs="Arial"/>
          <w:b/>
          <w:sz w:val="20"/>
          <w:szCs w:val="20"/>
        </w:rPr>
        <w:t>S</w:t>
      </w:r>
      <w:r w:rsidR="00317929" w:rsidRPr="00317929">
        <w:rPr>
          <w:rFonts w:ascii="Arial" w:hAnsi="Arial" w:cs="Arial"/>
          <w:b/>
          <w:sz w:val="20"/>
          <w:szCs w:val="20"/>
        </w:rPr>
        <w:t xml:space="preserve">istema </w:t>
      </w:r>
      <w:r w:rsidR="00237B0F">
        <w:rPr>
          <w:rFonts w:ascii="Arial" w:hAnsi="Arial" w:cs="Arial"/>
          <w:b/>
          <w:sz w:val="20"/>
          <w:szCs w:val="20"/>
        </w:rPr>
        <w:t xml:space="preserve">Académico </w:t>
      </w:r>
      <w:r w:rsidR="00317929" w:rsidRPr="00317929">
        <w:rPr>
          <w:rFonts w:ascii="Arial" w:hAnsi="Arial" w:cs="Arial"/>
          <w:b/>
          <w:sz w:val="20"/>
          <w:szCs w:val="20"/>
        </w:rPr>
        <w:t>ASIS lo siguiente</w:t>
      </w:r>
      <w:r w:rsidR="00237B0F">
        <w:rPr>
          <w:rFonts w:ascii="Arial" w:hAnsi="Arial" w:cs="Arial"/>
          <w:b/>
          <w:sz w:val="20"/>
          <w:szCs w:val="20"/>
        </w:rPr>
        <w:t>:</w:t>
      </w:r>
    </w:p>
    <w:p w14:paraId="38A7F069" w14:textId="486EC16C" w:rsidR="00317929" w:rsidRPr="00317929" w:rsidRDefault="00C51E22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43419" wp14:editId="2B81CFB9">
                <wp:simplePos x="0" y="0"/>
                <wp:positionH relativeFrom="column">
                  <wp:posOffset>527685</wp:posOffset>
                </wp:positionH>
                <wp:positionV relativeFrom="paragraph">
                  <wp:posOffset>181610</wp:posOffset>
                </wp:positionV>
                <wp:extent cx="276225" cy="238125"/>
                <wp:effectExtent l="0" t="0" r="28575" b="28575"/>
                <wp:wrapNone/>
                <wp:docPr id="810227374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381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40BE78" id="Rectángulo: esquinas redondeadas 1" o:spid="_x0000_s1026" style="position:absolute;margin-left:41.55pt;margin-top:14.3pt;width:21.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" fillcolor="white [3201]" strokecolor="black [3200]" strokeweight="1pt">
                <v:stroke joinstyle="miter"/>
              </v:roundrect>
            </w:pict>
          </mc:Fallback>
        </mc:AlternateContent>
      </w:r>
    </w:p>
    <w:p w14:paraId="1DBEBAD2" w14:textId="10C568E3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 xml:space="preserve">Adición </w:t>
      </w:r>
    </w:p>
    <w:p w14:paraId="0AB2E7FB" w14:textId="04AAFD64" w:rsidR="00C51E22" w:rsidRDefault="00C51E22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911D97D" w14:textId="511E1906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Nombre de asignatura 1: __________________________________________________________</w:t>
      </w:r>
    </w:p>
    <w:p w14:paraId="7CD16A05" w14:textId="77777777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Catálogo: ________________ Número de Clase: ________________</w:t>
      </w:r>
    </w:p>
    <w:p w14:paraId="08DD4B50" w14:textId="77777777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Nombre de asignatura 2: __________________________________________________________</w:t>
      </w:r>
    </w:p>
    <w:p w14:paraId="2C9EFB87" w14:textId="264F8C43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Catálogo: ________________ Número de Clase: ________________</w:t>
      </w:r>
    </w:p>
    <w:p w14:paraId="6A243E1C" w14:textId="77777777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Nombre de asignatura 3: __________________________________________________________</w:t>
      </w:r>
    </w:p>
    <w:p w14:paraId="0B6FB0BC" w14:textId="7FBF1751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Catálogo: ________________ Número de Clase: ________________</w:t>
      </w:r>
    </w:p>
    <w:p w14:paraId="4164F340" w14:textId="2136CC39" w:rsidR="00F017B5" w:rsidRPr="00317929" w:rsidRDefault="00F017B5" w:rsidP="00F017B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 xml:space="preserve">Nombre de asignatura </w:t>
      </w:r>
      <w:r>
        <w:rPr>
          <w:rFonts w:ascii="Arial" w:hAnsi="Arial" w:cs="Arial"/>
          <w:b/>
          <w:sz w:val="20"/>
          <w:szCs w:val="20"/>
        </w:rPr>
        <w:t>4</w:t>
      </w:r>
      <w:r w:rsidRPr="00317929">
        <w:rPr>
          <w:rFonts w:ascii="Arial" w:hAnsi="Arial" w:cs="Arial"/>
          <w:b/>
          <w:sz w:val="20"/>
          <w:szCs w:val="20"/>
        </w:rPr>
        <w:t>: __________________________________________________________</w:t>
      </w:r>
    </w:p>
    <w:p w14:paraId="58D4B2EB" w14:textId="180AC363" w:rsidR="00F017B5" w:rsidRPr="00317929" w:rsidRDefault="00F017B5" w:rsidP="00F017B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Catálogo: ________________ Número de Clase: ________________</w:t>
      </w:r>
    </w:p>
    <w:p w14:paraId="56DBD9BD" w14:textId="732C430C" w:rsidR="00317929" w:rsidRDefault="0064127F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EE3AFC" wp14:editId="60B3C6A1">
                <wp:simplePos x="0" y="0"/>
                <wp:positionH relativeFrom="column">
                  <wp:posOffset>1203960</wp:posOffset>
                </wp:positionH>
                <wp:positionV relativeFrom="paragraph">
                  <wp:posOffset>182245</wp:posOffset>
                </wp:positionV>
                <wp:extent cx="276225" cy="238125"/>
                <wp:effectExtent l="0" t="0" r="28575" b="28575"/>
                <wp:wrapNone/>
                <wp:docPr id="946502113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381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D9726D" id="Rectángulo: esquinas redondeadas 1" o:spid="_x0000_s1026" style="position:absolute;margin-left:94.8pt;margin-top:14.35pt;width:21.75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" fillcolor="white [3201]" strokecolor="black [3200]" strokeweight="1pt">
                <v:stroke joinstyle="miter"/>
              </v:roundrect>
            </w:pict>
          </mc:Fallback>
        </mc:AlternateContent>
      </w:r>
    </w:p>
    <w:p w14:paraId="4B3CFF67" w14:textId="42F6050B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Cancelación</w:t>
      </w:r>
      <w:r w:rsidR="00FA0770">
        <w:rPr>
          <w:rFonts w:ascii="Arial" w:hAnsi="Arial" w:cs="Arial"/>
          <w:b/>
          <w:sz w:val="20"/>
          <w:szCs w:val="20"/>
        </w:rPr>
        <w:t xml:space="preserve"> </w:t>
      </w:r>
      <w:r w:rsidRPr="00317929">
        <w:rPr>
          <w:rFonts w:ascii="Arial" w:hAnsi="Arial" w:cs="Arial"/>
          <w:b/>
          <w:sz w:val="20"/>
          <w:szCs w:val="20"/>
        </w:rPr>
        <w:t>/</w:t>
      </w:r>
      <w:r w:rsidR="00FA0770">
        <w:rPr>
          <w:rFonts w:ascii="Arial" w:hAnsi="Arial" w:cs="Arial"/>
          <w:b/>
          <w:sz w:val="20"/>
          <w:szCs w:val="20"/>
        </w:rPr>
        <w:t xml:space="preserve"> B</w:t>
      </w:r>
      <w:r w:rsidRPr="00317929">
        <w:rPr>
          <w:rFonts w:ascii="Arial" w:hAnsi="Arial" w:cs="Arial"/>
          <w:b/>
          <w:sz w:val="20"/>
          <w:szCs w:val="20"/>
        </w:rPr>
        <w:t xml:space="preserve">aja      </w:t>
      </w:r>
    </w:p>
    <w:p w14:paraId="61C797F5" w14:textId="77777777" w:rsidR="0064127F" w:rsidRDefault="0064127F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E1EE0CA" w14:textId="597B1453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Nombre de asignatura 1: __________________________________________________________</w:t>
      </w:r>
    </w:p>
    <w:p w14:paraId="01A2A570" w14:textId="77777777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Catálogo: ________________ Número de Clase: ________________</w:t>
      </w:r>
    </w:p>
    <w:p w14:paraId="57B17D7F" w14:textId="77777777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Nombre de asignatura 2: __________________________________________________________</w:t>
      </w:r>
    </w:p>
    <w:p w14:paraId="4F2859BD" w14:textId="77777777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Catálogo: ________________ Número de Clase: ________________</w:t>
      </w:r>
    </w:p>
    <w:p w14:paraId="5A077C7A" w14:textId="77777777" w:rsidR="00317929" w:rsidRPr="00317929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Nombre de asignatura 3: __________________________________________________________</w:t>
      </w:r>
    </w:p>
    <w:p w14:paraId="01FF3F3F" w14:textId="6C3F45D6" w:rsidR="00317929" w:rsidRPr="00BB5534" w:rsidRDefault="00317929" w:rsidP="0031792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Catálogo: ________________ Número de Clase: ________________</w:t>
      </w:r>
    </w:p>
    <w:p w14:paraId="041C2A49" w14:textId="2448D1EB" w:rsidR="00B42743" w:rsidRPr="00317929" w:rsidRDefault="00B42743" w:rsidP="00B4274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 xml:space="preserve">Nombre de asignatura </w:t>
      </w:r>
      <w:r>
        <w:rPr>
          <w:rFonts w:ascii="Arial" w:hAnsi="Arial" w:cs="Arial"/>
          <w:b/>
          <w:sz w:val="20"/>
          <w:szCs w:val="20"/>
        </w:rPr>
        <w:t>4</w:t>
      </w:r>
      <w:r w:rsidRPr="00317929">
        <w:rPr>
          <w:rFonts w:ascii="Arial" w:hAnsi="Arial" w:cs="Arial"/>
          <w:b/>
          <w:sz w:val="20"/>
          <w:szCs w:val="20"/>
        </w:rPr>
        <w:t>: __________________________________________________________</w:t>
      </w:r>
    </w:p>
    <w:p w14:paraId="478EE16D" w14:textId="77777777" w:rsidR="00B42743" w:rsidRPr="00BB5534" w:rsidRDefault="00B42743" w:rsidP="00B4274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17929">
        <w:rPr>
          <w:rFonts w:ascii="Arial" w:hAnsi="Arial" w:cs="Arial"/>
          <w:b/>
          <w:sz w:val="20"/>
          <w:szCs w:val="20"/>
        </w:rPr>
        <w:t>Catálogo: ________________ Número de Clase: ________________</w:t>
      </w:r>
    </w:p>
    <w:p w14:paraId="61788B8D" w14:textId="2569940A" w:rsidR="00920E6D" w:rsidRDefault="00920E6D" w:rsidP="00406C06">
      <w:pPr>
        <w:spacing w:line="360" w:lineRule="auto"/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>
        <w:rPr>
          <w:rFonts w:ascii="Arial" w:eastAsia="Arial" w:hAnsi="Arial" w:cs="Arial"/>
          <w:b/>
          <w:kern w:val="32"/>
          <w:sz w:val="20"/>
          <w:szCs w:val="20"/>
          <w:lang w:val="es-MX"/>
        </w:rPr>
        <w:lastRenderedPageBreak/>
        <w:t>Justificación: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C51FC9" w14:textId="77777777" w:rsidR="00920E6D" w:rsidRDefault="00920E6D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</w:p>
    <w:p w14:paraId="5BD2063F" w14:textId="688E7FAE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637DD320" w14:textId="47D87048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Es indispensable que cada </w:t>
      </w:r>
      <w:r w:rsidR="00E51BC3">
        <w:rPr>
          <w:rFonts w:ascii="Arial" w:eastAsia="Arial" w:hAnsi="Arial" w:cs="Arial"/>
          <w:kern w:val="32"/>
          <w:sz w:val="20"/>
          <w:szCs w:val="20"/>
          <w:lang w:val="es-MX"/>
        </w:rPr>
        <w:t>Gestor</w:t>
      </w:r>
      <w:r w:rsidR="00591AAC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Académico</w:t>
      </w: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elabore</w:t>
      </w:r>
      <w:r w:rsidR="00A96131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el formato</w:t>
      </w:r>
      <w:r w:rsidR="006C586E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</w:t>
      </w:r>
      <w:r w:rsidR="005A025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de manera legible, </w:t>
      </w:r>
      <w:r w:rsidR="006C586E">
        <w:rPr>
          <w:rFonts w:ascii="Arial" w:eastAsia="Arial" w:hAnsi="Arial" w:cs="Arial"/>
          <w:kern w:val="32"/>
          <w:sz w:val="20"/>
          <w:szCs w:val="20"/>
          <w:lang w:val="es-MX"/>
        </w:rPr>
        <w:t>sin</w:t>
      </w: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enmendaduras</w:t>
      </w:r>
      <w:r w:rsidR="006C586E">
        <w:rPr>
          <w:rFonts w:ascii="Arial" w:eastAsia="Arial" w:hAnsi="Arial" w:cs="Arial"/>
          <w:kern w:val="32"/>
          <w:sz w:val="20"/>
          <w:szCs w:val="20"/>
          <w:lang w:val="es-MX"/>
        </w:rPr>
        <w:t>, y</w:t>
      </w:r>
      <w:r w:rsidR="005A0254">
        <w:rPr>
          <w:rFonts w:ascii="Arial" w:eastAsia="Arial" w:hAnsi="Arial" w:cs="Arial"/>
          <w:kern w:val="32"/>
          <w:sz w:val="20"/>
          <w:szCs w:val="20"/>
          <w:lang w:val="es-MX"/>
        </w:rPr>
        <w:t>/</w:t>
      </w: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o con campos pendientes por diligenciar.</w:t>
      </w:r>
    </w:p>
    <w:p w14:paraId="6D196437" w14:textId="77777777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</w:p>
    <w:p w14:paraId="022679E9" w14:textId="77777777" w:rsidR="00E0526F" w:rsidRDefault="00E0526F" w:rsidP="00E0526F">
      <w:pPr>
        <w:jc w:val="both"/>
        <w:rPr>
          <w:rFonts w:ascii="Arial" w:hAnsi="Arial" w:cs="Arial"/>
          <w:b/>
          <w:sz w:val="20"/>
          <w:szCs w:val="20"/>
        </w:rPr>
      </w:pPr>
    </w:p>
    <w:p w14:paraId="7DA9D904" w14:textId="77777777" w:rsidR="00AB5B24" w:rsidRPr="00BB5534" w:rsidRDefault="00AB5B24" w:rsidP="00E0526F">
      <w:pPr>
        <w:jc w:val="both"/>
        <w:rPr>
          <w:rFonts w:ascii="Arial" w:hAnsi="Arial" w:cs="Arial"/>
          <w:b/>
          <w:sz w:val="20"/>
          <w:szCs w:val="20"/>
        </w:rPr>
      </w:pPr>
    </w:p>
    <w:p w14:paraId="61995DB1" w14:textId="77777777" w:rsidR="005A0254" w:rsidRDefault="005A0254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39229CEF" w14:textId="77777777" w:rsidR="00EC400A" w:rsidRPr="00BB5534" w:rsidRDefault="00EC400A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9"/>
        <w:gridCol w:w="367"/>
        <w:gridCol w:w="3062"/>
        <w:gridCol w:w="289"/>
        <w:gridCol w:w="3347"/>
      </w:tblGrid>
      <w:tr w:rsidR="00E0526F" w:rsidRPr="00BB5534" w14:paraId="2266BEE4" w14:textId="77777777" w:rsidTr="00E0526F">
        <w:trPr>
          <w:trHeight w:val="226"/>
        </w:trPr>
        <w:tc>
          <w:tcPr>
            <w:tcW w:w="1458" w:type="pct"/>
          </w:tcPr>
          <w:p w14:paraId="7590CDB6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4F30C503" w14:textId="00736BC2" w:rsidR="00E0526F" w:rsidRPr="00BB5534" w:rsidRDefault="00B95AE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</w:tc>
        <w:tc>
          <w:tcPr>
            <w:tcW w:w="1535" w:type="pct"/>
          </w:tcPr>
          <w:p w14:paraId="1D02F4B6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___            </w:t>
            </w:r>
          </w:p>
        </w:tc>
        <w:tc>
          <w:tcPr>
            <w:tcW w:w="145" w:type="pct"/>
          </w:tcPr>
          <w:p w14:paraId="15729DD2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691D4180" w14:textId="77777777" w:rsidR="00E0526F" w:rsidRPr="00BB5534" w:rsidRDefault="00BB5534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0526F" w:rsidRPr="00BB5534" w14:paraId="1B06D26A" w14:textId="77777777" w:rsidTr="00E0526F">
        <w:trPr>
          <w:trHeight w:val="225"/>
        </w:trPr>
        <w:tc>
          <w:tcPr>
            <w:tcW w:w="1458" w:type="pct"/>
            <w:vAlign w:val="center"/>
            <w:hideMark/>
          </w:tcPr>
          <w:p w14:paraId="6BCBF808" w14:textId="77777777" w:rsidR="00E0526F" w:rsidRDefault="001B402A" w:rsidP="00DE460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</w:t>
            </w:r>
            <w:r w:rsidR="00B95AE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="00AB4877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Estudiante</w:t>
            </w:r>
          </w:p>
          <w:p w14:paraId="47ADF519" w14:textId="77777777" w:rsidR="00C50CCE" w:rsidRDefault="00C50CCE" w:rsidP="00DE460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AB6002D" w14:textId="0153F257" w:rsidR="00C50CCE" w:rsidRPr="00BB5534" w:rsidRDefault="00C50CCE" w:rsidP="00DE460C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F25A16">
              <w:rPr>
                <w:rFonts w:ascii="Arial" w:hAnsi="Arial" w:cs="Arial"/>
                <w:sz w:val="20"/>
                <w:szCs w:val="20"/>
                <w:lang w:val="es-CO"/>
              </w:rPr>
              <w:t>Se adjunta solicitud del estudiante</w:t>
            </w:r>
            <w:r w:rsidR="00FC106C">
              <w:rPr>
                <w:rFonts w:ascii="Arial" w:hAnsi="Arial" w:cs="Arial"/>
                <w:sz w:val="20"/>
                <w:szCs w:val="20"/>
                <w:lang w:val="es-CO"/>
              </w:rPr>
              <w:t>,</w:t>
            </w:r>
            <w:r w:rsidRPr="00F25A16">
              <w:rPr>
                <w:rFonts w:ascii="Arial" w:hAnsi="Arial" w:cs="Arial"/>
                <w:sz w:val="20"/>
                <w:szCs w:val="20"/>
                <w:lang w:val="es-CO"/>
              </w:rPr>
              <w:t xml:space="preserve"> recibida por correo electrónico, en reemplazo de la firma</w:t>
            </w:r>
          </w:p>
        </w:tc>
        <w:tc>
          <w:tcPr>
            <w:tcW w:w="184" w:type="pct"/>
            <w:vAlign w:val="center"/>
          </w:tcPr>
          <w:p w14:paraId="1331A5E7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vAlign w:val="center"/>
            <w:hideMark/>
          </w:tcPr>
          <w:p w14:paraId="362368B0" w14:textId="655E4AE3" w:rsidR="00E0526F" w:rsidRDefault="00DE460C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</w:t>
            </w:r>
            <w:r w:rsidR="00E51BC3" w:rsidRPr="00E51BC3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Gestor(a) Académico(a)</w:t>
            </w:r>
          </w:p>
          <w:p w14:paraId="468FAE6B" w14:textId="77777777" w:rsidR="00E27E10" w:rsidRDefault="00E27E10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82A4455" w14:textId="77777777" w:rsidR="00C50CCE" w:rsidRDefault="00C50CCE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2199738" w14:textId="77777777" w:rsidR="00C50CCE" w:rsidRDefault="00C50CCE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B64371" w14:textId="297E9ADB" w:rsidR="00C50CCE" w:rsidRPr="00BB5534" w:rsidRDefault="00C50CCE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55462C8D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110780B7" w14:textId="77777777" w:rsidR="00976640" w:rsidRDefault="00976640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6EEF2AB" w14:textId="3A9C1612" w:rsidR="00E0526F" w:rsidRDefault="00DE460C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A2205B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Decano(a)</w:t>
            </w:r>
          </w:p>
          <w:p w14:paraId="2CA7C0CC" w14:textId="77777777" w:rsidR="00976640" w:rsidRDefault="00976640" w:rsidP="00F25A60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</w:p>
          <w:p w14:paraId="138B06EE" w14:textId="5BFA4EA4" w:rsidR="009A1703" w:rsidRPr="00976640" w:rsidRDefault="00976640" w:rsidP="00F25A60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976640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(Si aplica)</w:t>
            </w:r>
          </w:p>
          <w:p w14:paraId="0C7D3884" w14:textId="77777777" w:rsidR="00E27E10" w:rsidRDefault="00E27E10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5E92BBA" w14:textId="77777777" w:rsidR="00C50CCE" w:rsidRDefault="00C50CCE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64B967C" w14:textId="77777777" w:rsidR="00C50CCE" w:rsidRDefault="00C50CCE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721A7DE" w14:textId="77777777" w:rsidR="00C50CCE" w:rsidRDefault="00C50CCE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02809A6" w14:textId="265F939F" w:rsidR="00C50CCE" w:rsidRPr="00BB5534" w:rsidRDefault="00C50CCE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</w:tr>
    </w:tbl>
    <w:p w14:paraId="6FC2ED52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24174F96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7070BBD" w14:textId="77777777" w:rsidR="00821260" w:rsidRDefault="0082126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2A101C2A" w14:textId="77777777" w:rsidR="00211926" w:rsidRPr="00BB5534" w:rsidRDefault="00211926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74"/>
      </w:tblGrid>
      <w:tr w:rsidR="00ED0294" w:rsidRPr="00BB5534" w14:paraId="27E17B9B" w14:textId="77777777" w:rsidTr="00670009">
        <w:trPr>
          <w:trHeight w:val="226"/>
        </w:trPr>
        <w:tc>
          <w:tcPr>
            <w:tcW w:w="1678" w:type="pct"/>
          </w:tcPr>
          <w:p w14:paraId="5F24F540" w14:textId="26D06AF2" w:rsidR="00ED0294" w:rsidRPr="00BB5534" w:rsidRDefault="00ED0294" w:rsidP="00670009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                                                        </w:t>
            </w:r>
            <w:r w:rsidR="00782E51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D0294" w:rsidRPr="00BB5534" w14:paraId="5E29A40C" w14:textId="77777777" w:rsidTr="00670009">
        <w:trPr>
          <w:trHeight w:val="225"/>
        </w:trPr>
        <w:tc>
          <w:tcPr>
            <w:tcW w:w="1678" w:type="pct"/>
            <w:vAlign w:val="center"/>
            <w:hideMark/>
          </w:tcPr>
          <w:p w14:paraId="57CD7423" w14:textId="77777777" w:rsidR="00976640" w:rsidRDefault="00976640" w:rsidP="00670009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C16C655" w14:textId="67E1AD97" w:rsidR="00ED0294" w:rsidRDefault="00ED0294" w:rsidP="00670009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3A4E1B6B" w14:textId="77777777" w:rsidR="00501B95" w:rsidRDefault="00501B95" w:rsidP="00670009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04FBD9B" w14:textId="194719F6" w:rsidR="00501B95" w:rsidRPr="00BB5534" w:rsidRDefault="00501B95" w:rsidP="00670009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</w:tr>
    </w:tbl>
    <w:p w14:paraId="3A59786A" w14:textId="68D35445" w:rsidR="00821260" w:rsidRDefault="00821260" w:rsidP="002332CE">
      <w:pPr>
        <w:jc w:val="both"/>
        <w:rPr>
          <w:rFonts w:ascii="Arial" w:hAnsi="Arial" w:cs="Arial"/>
          <w:sz w:val="20"/>
          <w:szCs w:val="20"/>
          <w:lang w:val="es-CO"/>
        </w:rPr>
      </w:pPr>
    </w:p>
    <w:p w14:paraId="58664A32" w14:textId="77777777" w:rsidR="004D4EAE" w:rsidRPr="004D4EAE" w:rsidRDefault="004D4EAE" w:rsidP="004D4EAE">
      <w:pPr>
        <w:rPr>
          <w:rFonts w:ascii="Arial" w:hAnsi="Arial" w:cs="Arial"/>
          <w:sz w:val="20"/>
          <w:szCs w:val="20"/>
          <w:lang w:val="es-CO"/>
        </w:rPr>
      </w:pPr>
    </w:p>
    <w:p w14:paraId="1A647F2D" w14:textId="77777777" w:rsidR="004D4EAE" w:rsidRPr="004D4EAE" w:rsidRDefault="004D4EAE" w:rsidP="004D4EAE">
      <w:pPr>
        <w:rPr>
          <w:rFonts w:ascii="Arial" w:hAnsi="Arial" w:cs="Arial"/>
          <w:sz w:val="20"/>
          <w:szCs w:val="20"/>
          <w:lang w:val="es-CO"/>
        </w:rPr>
      </w:pPr>
    </w:p>
    <w:p w14:paraId="7F7976A6" w14:textId="77777777" w:rsidR="004D4EAE" w:rsidRPr="004D4EAE" w:rsidRDefault="004D4EAE" w:rsidP="004D4EAE">
      <w:pPr>
        <w:rPr>
          <w:rFonts w:ascii="Arial" w:hAnsi="Arial" w:cs="Arial"/>
          <w:sz w:val="20"/>
          <w:szCs w:val="20"/>
          <w:lang w:val="es-CO"/>
        </w:rPr>
      </w:pPr>
    </w:p>
    <w:p w14:paraId="632B5825" w14:textId="77777777" w:rsidR="004D4EAE" w:rsidRPr="004D4EAE" w:rsidRDefault="004D4EAE" w:rsidP="004D4EAE">
      <w:pPr>
        <w:rPr>
          <w:rFonts w:ascii="Arial" w:hAnsi="Arial" w:cs="Arial"/>
          <w:sz w:val="20"/>
          <w:szCs w:val="20"/>
          <w:lang w:val="es-CO"/>
        </w:rPr>
      </w:pPr>
    </w:p>
    <w:p w14:paraId="337645CA" w14:textId="77777777" w:rsidR="004D4EAE" w:rsidRPr="004D4EAE" w:rsidRDefault="004D4EAE" w:rsidP="004D4EAE">
      <w:pPr>
        <w:rPr>
          <w:rFonts w:ascii="Arial" w:hAnsi="Arial" w:cs="Arial"/>
          <w:sz w:val="20"/>
          <w:szCs w:val="20"/>
          <w:lang w:val="es-CO"/>
        </w:rPr>
      </w:pPr>
    </w:p>
    <w:p w14:paraId="15577EAC" w14:textId="77777777" w:rsidR="004D4EAE" w:rsidRPr="004D4EAE" w:rsidRDefault="004D4EAE" w:rsidP="004D4EAE">
      <w:pPr>
        <w:rPr>
          <w:rFonts w:ascii="Arial" w:hAnsi="Arial" w:cs="Arial"/>
          <w:sz w:val="20"/>
          <w:szCs w:val="20"/>
          <w:lang w:val="es-CO"/>
        </w:rPr>
      </w:pPr>
    </w:p>
    <w:p w14:paraId="0D4EEA36" w14:textId="77777777" w:rsidR="004D4EAE" w:rsidRDefault="004D4EAE" w:rsidP="004D4EAE">
      <w:pPr>
        <w:rPr>
          <w:rFonts w:ascii="Arial" w:hAnsi="Arial" w:cs="Arial"/>
          <w:sz w:val="20"/>
          <w:szCs w:val="20"/>
          <w:lang w:val="es-CO"/>
        </w:rPr>
      </w:pPr>
    </w:p>
    <w:p w14:paraId="52E829DB" w14:textId="2F9A9E30" w:rsidR="004D4EAE" w:rsidRPr="004D4EAE" w:rsidRDefault="004D4EAE" w:rsidP="004D4EAE">
      <w:pPr>
        <w:tabs>
          <w:tab w:val="left" w:pos="3774"/>
        </w:tabs>
        <w:rPr>
          <w:rFonts w:ascii="Arial" w:hAnsi="Arial" w:cs="Arial"/>
          <w:sz w:val="20"/>
          <w:szCs w:val="20"/>
          <w:lang w:val="es-CO"/>
        </w:rPr>
      </w:pPr>
      <w:r>
        <w:rPr>
          <w:rFonts w:ascii="Arial" w:hAnsi="Arial" w:cs="Arial"/>
          <w:sz w:val="20"/>
          <w:szCs w:val="20"/>
          <w:lang w:val="es-CO"/>
        </w:rPr>
        <w:tab/>
      </w:r>
    </w:p>
    <w:sectPr w:rsidR="004D4EAE" w:rsidRPr="004D4EAE" w:rsidSect="006F0D00">
      <w:headerReference w:type="default" r:id="rId7"/>
      <w:footerReference w:type="default" r:id="rId8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037AF" w14:textId="77777777" w:rsidR="00D86615" w:rsidRDefault="00D86615">
      <w:r>
        <w:separator/>
      </w:r>
    </w:p>
  </w:endnote>
  <w:endnote w:type="continuationSeparator" w:id="0">
    <w:p w14:paraId="60508FF5" w14:textId="77777777" w:rsidR="00D86615" w:rsidRDefault="00D86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AEBB2" w14:textId="77777777" w:rsidR="001B402A" w:rsidRPr="00DD18D9" w:rsidRDefault="001B402A" w:rsidP="001B402A">
    <w:pPr>
      <w:pStyle w:val="Piedepgina"/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DD18D9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 del Sistema Bonaventuriano de Administración Documental – SIBAD</w:t>
    </w:r>
  </w:p>
  <w:p w14:paraId="64F0F217" w14:textId="77777777" w:rsidR="001B402A" w:rsidRPr="00DD18D9" w:rsidRDefault="001B402A" w:rsidP="001B402A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647CC533" w14:textId="77777777" w:rsidR="00DE460C" w:rsidRPr="001B402A" w:rsidRDefault="00DE460C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87CD6" w14:textId="77777777" w:rsidR="00D86615" w:rsidRDefault="00D86615">
      <w:r>
        <w:separator/>
      </w:r>
    </w:p>
  </w:footnote>
  <w:footnote w:type="continuationSeparator" w:id="0">
    <w:p w14:paraId="5A9B53F1" w14:textId="77777777" w:rsidR="00D86615" w:rsidRDefault="00D86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2511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2B1766C5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385BD8E4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05A18F7F" wp14:editId="220AAC5E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69C62E5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288AAA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AB363B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7F067D2F" w14:textId="137C0FA0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REPORTE </w:t>
          </w:r>
          <w:r w:rsidR="00550C74">
            <w:rPr>
              <w:rFonts w:ascii="Arial" w:hAnsi="Arial" w:cs="Arial"/>
              <w:b/>
              <w:sz w:val="18"/>
              <w:szCs w:val="18"/>
            </w:rPr>
            <w:t>ADICIONES Y CANCELACIONES</w:t>
          </w:r>
        </w:p>
      </w:tc>
      <w:tc>
        <w:tcPr>
          <w:tcW w:w="2400" w:type="dxa"/>
        </w:tcPr>
        <w:p w14:paraId="36FD7C5F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5990B93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B5DCFAF" w14:textId="1F20D2C1" w:rsidR="00BB5534" w:rsidRPr="00DB2F6A" w:rsidRDefault="00E371CA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G</w:t>
          </w:r>
          <w:r w:rsidR="00DB2F6A"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R</w:t>
          </w:r>
          <w:r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A</w:t>
          </w:r>
          <w:r w:rsidR="00FF7B58"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FR</w:t>
          </w:r>
          <w:r w:rsidR="00FF7B58"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1</w:t>
          </w:r>
          <w:r w:rsidR="005B522F"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5</w:t>
          </w:r>
          <w:r w:rsidR="00FF7B58"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-</w:t>
          </w:r>
          <w:r w:rsidRPr="00DB2F6A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V</w:t>
          </w:r>
          <w:r w:rsidR="00010E95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3</w:t>
          </w:r>
        </w:p>
      </w:tc>
      <w:tc>
        <w:tcPr>
          <w:tcW w:w="2268" w:type="dxa"/>
        </w:tcPr>
        <w:p w14:paraId="68F538C6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228FF9B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086BD001" w14:textId="00F9BD4A" w:rsidR="00BB5534" w:rsidRPr="00DB2F6A" w:rsidRDefault="00010E95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color w:val="000000" w:themeColor="text1"/>
              <w:sz w:val="18"/>
              <w:szCs w:val="18"/>
            </w:rPr>
            <w:t>Febrero de 2026</w:t>
          </w:r>
        </w:p>
      </w:tc>
    </w:tr>
    <w:tr w:rsidR="00BB5534" w:rsidRPr="009C6B9E" w14:paraId="147922F0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3BCE5415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757C6C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14E6C7C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78A4BA2B" w14:textId="7D15F937" w:rsidR="00BB5534" w:rsidRPr="00C411CF" w:rsidRDefault="005868EB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6286FDC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FC1B1F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74D49323" w14:textId="1F4001E5" w:rsidR="00BB5534" w:rsidRPr="00C411CF" w:rsidRDefault="005868EB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1A1D9A3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7CB28E4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6909AA50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32D79B9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63E0950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2568923">
    <w:abstractNumId w:val="0"/>
  </w:num>
  <w:num w:numId="2" w16cid:durableId="1971593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10E95"/>
    <w:rsid w:val="00021A2F"/>
    <w:rsid w:val="00025F63"/>
    <w:rsid w:val="000406ED"/>
    <w:rsid w:val="00060065"/>
    <w:rsid w:val="000648DA"/>
    <w:rsid w:val="00076765"/>
    <w:rsid w:val="00077443"/>
    <w:rsid w:val="00084E7F"/>
    <w:rsid w:val="000A0FD1"/>
    <w:rsid w:val="000B3AB8"/>
    <w:rsid w:val="000B6AD9"/>
    <w:rsid w:val="000B76EA"/>
    <w:rsid w:val="000D7F8B"/>
    <w:rsid w:val="000F7347"/>
    <w:rsid w:val="00116171"/>
    <w:rsid w:val="00167191"/>
    <w:rsid w:val="00167D42"/>
    <w:rsid w:val="001877B8"/>
    <w:rsid w:val="001B402A"/>
    <w:rsid w:val="001D5147"/>
    <w:rsid w:val="001F0284"/>
    <w:rsid w:val="001F5548"/>
    <w:rsid w:val="00211926"/>
    <w:rsid w:val="002179DD"/>
    <w:rsid w:val="00220B15"/>
    <w:rsid w:val="002332CE"/>
    <w:rsid w:val="00237B0F"/>
    <w:rsid w:val="00250382"/>
    <w:rsid w:val="00251AAC"/>
    <w:rsid w:val="0026192D"/>
    <w:rsid w:val="0027190B"/>
    <w:rsid w:val="00273D45"/>
    <w:rsid w:val="002A4576"/>
    <w:rsid w:val="002B4E9F"/>
    <w:rsid w:val="002C32F9"/>
    <w:rsid w:val="002D0A3F"/>
    <w:rsid w:val="00317929"/>
    <w:rsid w:val="003315EA"/>
    <w:rsid w:val="003603D1"/>
    <w:rsid w:val="00377A16"/>
    <w:rsid w:val="003C2221"/>
    <w:rsid w:val="00406C06"/>
    <w:rsid w:val="00424F5D"/>
    <w:rsid w:val="00454FE2"/>
    <w:rsid w:val="00465299"/>
    <w:rsid w:val="0047224E"/>
    <w:rsid w:val="004B71AF"/>
    <w:rsid w:val="004D4EAE"/>
    <w:rsid w:val="004E3DBF"/>
    <w:rsid w:val="00501B95"/>
    <w:rsid w:val="00515CD2"/>
    <w:rsid w:val="00520748"/>
    <w:rsid w:val="00537135"/>
    <w:rsid w:val="00550C74"/>
    <w:rsid w:val="005546A2"/>
    <w:rsid w:val="005573CC"/>
    <w:rsid w:val="0056628E"/>
    <w:rsid w:val="005868EB"/>
    <w:rsid w:val="00587F41"/>
    <w:rsid w:val="00591AAC"/>
    <w:rsid w:val="005A0254"/>
    <w:rsid w:val="005A2C89"/>
    <w:rsid w:val="005B522F"/>
    <w:rsid w:val="005E1DF6"/>
    <w:rsid w:val="006127E3"/>
    <w:rsid w:val="00624BC4"/>
    <w:rsid w:val="006253BD"/>
    <w:rsid w:val="006261BA"/>
    <w:rsid w:val="00640520"/>
    <w:rsid w:val="0064127F"/>
    <w:rsid w:val="00641DC4"/>
    <w:rsid w:val="0064696D"/>
    <w:rsid w:val="00684FF2"/>
    <w:rsid w:val="00685EAC"/>
    <w:rsid w:val="006877D1"/>
    <w:rsid w:val="00694A9D"/>
    <w:rsid w:val="00694EAC"/>
    <w:rsid w:val="006A4273"/>
    <w:rsid w:val="006B49F1"/>
    <w:rsid w:val="006B552D"/>
    <w:rsid w:val="006C586E"/>
    <w:rsid w:val="006E4277"/>
    <w:rsid w:val="006E45AA"/>
    <w:rsid w:val="006F0D00"/>
    <w:rsid w:val="00701B6B"/>
    <w:rsid w:val="007113E4"/>
    <w:rsid w:val="007343A2"/>
    <w:rsid w:val="00741B06"/>
    <w:rsid w:val="00743059"/>
    <w:rsid w:val="00743CC8"/>
    <w:rsid w:val="00754A73"/>
    <w:rsid w:val="00766387"/>
    <w:rsid w:val="00782E51"/>
    <w:rsid w:val="007B4FB9"/>
    <w:rsid w:val="007C0087"/>
    <w:rsid w:val="007E2A90"/>
    <w:rsid w:val="007F05F8"/>
    <w:rsid w:val="007F10EB"/>
    <w:rsid w:val="0081142D"/>
    <w:rsid w:val="00821260"/>
    <w:rsid w:val="00836EC7"/>
    <w:rsid w:val="00845A2C"/>
    <w:rsid w:val="00875103"/>
    <w:rsid w:val="008B1503"/>
    <w:rsid w:val="008B3603"/>
    <w:rsid w:val="008B58D9"/>
    <w:rsid w:val="008D76BA"/>
    <w:rsid w:val="008E13BA"/>
    <w:rsid w:val="008E2653"/>
    <w:rsid w:val="0091081E"/>
    <w:rsid w:val="00910D3D"/>
    <w:rsid w:val="0091774B"/>
    <w:rsid w:val="00920E6D"/>
    <w:rsid w:val="009262E0"/>
    <w:rsid w:val="00951AAD"/>
    <w:rsid w:val="009671F6"/>
    <w:rsid w:val="00976640"/>
    <w:rsid w:val="00982643"/>
    <w:rsid w:val="00985A5A"/>
    <w:rsid w:val="00991757"/>
    <w:rsid w:val="009A1703"/>
    <w:rsid w:val="009C6E0D"/>
    <w:rsid w:val="009D006E"/>
    <w:rsid w:val="009F6B7E"/>
    <w:rsid w:val="00A1338F"/>
    <w:rsid w:val="00A16EF9"/>
    <w:rsid w:val="00A17B50"/>
    <w:rsid w:val="00A2205B"/>
    <w:rsid w:val="00A43EF4"/>
    <w:rsid w:val="00A53CB8"/>
    <w:rsid w:val="00A5553C"/>
    <w:rsid w:val="00A6379B"/>
    <w:rsid w:val="00A63E54"/>
    <w:rsid w:val="00A73EF9"/>
    <w:rsid w:val="00A96131"/>
    <w:rsid w:val="00AB2863"/>
    <w:rsid w:val="00AB4877"/>
    <w:rsid w:val="00AB5B24"/>
    <w:rsid w:val="00AC7569"/>
    <w:rsid w:val="00AD0410"/>
    <w:rsid w:val="00AE6F2E"/>
    <w:rsid w:val="00AF2D3B"/>
    <w:rsid w:val="00AF52AE"/>
    <w:rsid w:val="00B125ED"/>
    <w:rsid w:val="00B23C4F"/>
    <w:rsid w:val="00B27830"/>
    <w:rsid w:val="00B42743"/>
    <w:rsid w:val="00B4610D"/>
    <w:rsid w:val="00B5627E"/>
    <w:rsid w:val="00B874E6"/>
    <w:rsid w:val="00B95AE5"/>
    <w:rsid w:val="00BB5534"/>
    <w:rsid w:val="00BE6B05"/>
    <w:rsid w:val="00C01FB5"/>
    <w:rsid w:val="00C06430"/>
    <w:rsid w:val="00C12672"/>
    <w:rsid w:val="00C16F3D"/>
    <w:rsid w:val="00C411CF"/>
    <w:rsid w:val="00C50CCE"/>
    <w:rsid w:val="00C51E22"/>
    <w:rsid w:val="00C54EAF"/>
    <w:rsid w:val="00C97388"/>
    <w:rsid w:val="00CB478E"/>
    <w:rsid w:val="00CB5FA1"/>
    <w:rsid w:val="00CE111E"/>
    <w:rsid w:val="00CE310C"/>
    <w:rsid w:val="00CE3AE8"/>
    <w:rsid w:val="00CE5BBA"/>
    <w:rsid w:val="00CF3F7F"/>
    <w:rsid w:val="00D07C43"/>
    <w:rsid w:val="00D21181"/>
    <w:rsid w:val="00D341DE"/>
    <w:rsid w:val="00D53CB1"/>
    <w:rsid w:val="00D6540D"/>
    <w:rsid w:val="00D7380B"/>
    <w:rsid w:val="00D85C0E"/>
    <w:rsid w:val="00D86615"/>
    <w:rsid w:val="00D9140C"/>
    <w:rsid w:val="00DB2F6A"/>
    <w:rsid w:val="00DB3102"/>
    <w:rsid w:val="00DB5B90"/>
    <w:rsid w:val="00DB7BA2"/>
    <w:rsid w:val="00DC1A45"/>
    <w:rsid w:val="00DC47AE"/>
    <w:rsid w:val="00DD43D4"/>
    <w:rsid w:val="00DE460C"/>
    <w:rsid w:val="00DF27D8"/>
    <w:rsid w:val="00E0178A"/>
    <w:rsid w:val="00E0526F"/>
    <w:rsid w:val="00E244D3"/>
    <w:rsid w:val="00E2513B"/>
    <w:rsid w:val="00E27E10"/>
    <w:rsid w:val="00E3423E"/>
    <w:rsid w:val="00E351FD"/>
    <w:rsid w:val="00E371CA"/>
    <w:rsid w:val="00E43B0E"/>
    <w:rsid w:val="00E51BC3"/>
    <w:rsid w:val="00E64D44"/>
    <w:rsid w:val="00E65411"/>
    <w:rsid w:val="00EA3EF1"/>
    <w:rsid w:val="00EB1E1F"/>
    <w:rsid w:val="00EB4DAE"/>
    <w:rsid w:val="00EB641B"/>
    <w:rsid w:val="00EC400A"/>
    <w:rsid w:val="00ED0294"/>
    <w:rsid w:val="00EE4A59"/>
    <w:rsid w:val="00EF00F0"/>
    <w:rsid w:val="00EF1AAD"/>
    <w:rsid w:val="00F0153A"/>
    <w:rsid w:val="00F017B5"/>
    <w:rsid w:val="00F026BA"/>
    <w:rsid w:val="00F31D8F"/>
    <w:rsid w:val="00F51CB8"/>
    <w:rsid w:val="00F5228C"/>
    <w:rsid w:val="00F8160B"/>
    <w:rsid w:val="00FA0770"/>
    <w:rsid w:val="00FA6C92"/>
    <w:rsid w:val="00FC106C"/>
    <w:rsid w:val="00FC44B9"/>
    <w:rsid w:val="00FD10BD"/>
    <w:rsid w:val="00FD22F9"/>
    <w:rsid w:val="00FD7BD8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04266C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294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(10-02-2016).dot</Template>
  <TotalTime>1349</TotalTime>
  <Pages>2</Pages>
  <Words>396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Alejandro Tabares Pérez</cp:lastModifiedBy>
  <cp:revision>101</cp:revision>
  <cp:lastPrinted>1900-01-01T05:00:00Z</cp:lastPrinted>
  <dcterms:created xsi:type="dcterms:W3CDTF">2019-08-22T20:50:00Z</dcterms:created>
  <dcterms:modified xsi:type="dcterms:W3CDTF">2026-09-08T20:29:00Z</dcterms:modified>
</cp:coreProperties>
</file>