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dd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/mm/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aaaa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77777777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7097E0C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77777777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A45AB35" w14:textId="77777777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  <w:r w:rsidRPr="00BB5534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  <w:r w:rsidR="00BB5534" w:rsidRPr="00BB5534">
        <w:rPr>
          <w:rFonts w:ascii="Arial" w:hAnsi="Arial" w:cs="Arial"/>
          <w:sz w:val="20"/>
          <w:szCs w:val="20"/>
        </w:rPr>
        <w:t>_____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77777777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  <w:r w:rsidR="008B1503" w:rsidRPr="00BB5534">
        <w:rPr>
          <w:rFonts w:ascii="Arial" w:hAnsi="Arial" w:cs="Arial"/>
          <w:sz w:val="20"/>
          <w:szCs w:val="20"/>
        </w:rPr>
        <w:t>_______________________________________________________________________________</w:t>
      </w:r>
      <w:r w:rsidR="00BB5534" w:rsidRPr="00BB5534">
        <w:rPr>
          <w:rFonts w:ascii="Arial" w:hAnsi="Arial" w:cs="Arial"/>
          <w:sz w:val="20"/>
          <w:szCs w:val="20"/>
        </w:rPr>
        <w:t>__________</w:t>
      </w:r>
    </w:p>
    <w:p w14:paraId="16695679" w14:textId="4B4E5428" w:rsidR="00E0526F" w:rsidRPr="00BB5534" w:rsidRDefault="008B1503" w:rsidP="00E052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E353A6">
        <w:trPr>
          <w:trHeight w:val="309"/>
        </w:trPr>
        <w:tc>
          <w:tcPr>
            <w:tcW w:w="814" w:type="pct"/>
          </w:tcPr>
          <w:p w14:paraId="3F863466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1A9511FC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2353" w:type="pct"/>
          </w:tcPr>
          <w:p w14:paraId="197E3F7F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687" w:type="pct"/>
          </w:tcPr>
          <w:p w14:paraId="1B56A416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</w:p>
        </w:tc>
        <w:tc>
          <w:tcPr>
            <w:tcW w:w="1146" w:type="pct"/>
            <w:hideMark/>
          </w:tcPr>
          <w:p w14:paraId="65E19544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775"/>
        <w:gridCol w:w="222"/>
        <w:gridCol w:w="924"/>
        <w:gridCol w:w="2611"/>
        <w:gridCol w:w="3442"/>
      </w:tblGrid>
      <w:tr w:rsidR="00CB78BC" w:rsidRPr="00BB5534" w14:paraId="2AD94A7D" w14:textId="77777777" w:rsidTr="00CB78BC">
        <w:trPr>
          <w:trHeight w:val="226"/>
        </w:trPr>
        <w:tc>
          <w:tcPr>
            <w:tcW w:w="1391" w:type="pct"/>
          </w:tcPr>
          <w:p w14:paraId="6578E591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6A054B3" w14:textId="77777777" w:rsidR="00CB78BC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62EFDA8E" w:rsidR="00CB78BC" w:rsidRPr="00BB5534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______            </w:t>
            </w:r>
          </w:p>
        </w:tc>
        <w:tc>
          <w:tcPr>
            <w:tcW w:w="111" w:type="pct"/>
          </w:tcPr>
          <w:p w14:paraId="6C052B4E" w14:textId="77777777" w:rsidR="00CB78BC" w:rsidRPr="00BB5534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463" w:type="pct"/>
          </w:tcPr>
          <w:p w14:paraId="1D5B523D" w14:textId="4BF78BF9" w:rsidR="00CB78BC" w:rsidRPr="00BB5534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309" w:type="pct"/>
          </w:tcPr>
          <w:p w14:paraId="536EAE39" w14:textId="1CE67995" w:rsidR="00CB78BC" w:rsidRPr="00BB5534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725" w:type="pct"/>
          </w:tcPr>
          <w:p w14:paraId="4560B202" w14:textId="77777777" w:rsidR="00CB78BC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EDEE27A" w14:textId="77777777" w:rsidR="00CB78BC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5FF5AC46" w:rsidR="00CB78BC" w:rsidRPr="00BB5534" w:rsidRDefault="00CB78BC" w:rsidP="00CB78BC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___________            </w:t>
            </w:r>
          </w:p>
        </w:tc>
      </w:tr>
      <w:tr w:rsidR="00CB78BC" w:rsidRPr="00BB5534" w14:paraId="2DEE122D" w14:textId="77777777" w:rsidTr="00CB78BC">
        <w:trPr>
          <w:trHeight w:val="225"/>
        </w:trPr>
        <w:tc>
          <w:tcPr>
            <w:tcW w:w="1391" w:type="pct"/>
            <w:vAlign w:val="center"/>
            <w:hideMark/>
          </w:tcPr>
          <w:p w14:paraId="63798A08" w14:textId="4083A570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Profesor</w:t>
            </w:r>
          </w:p>
          <w:p w14:paraId="48B151F6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5A22A46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CB78BC" w:rsidRPr="00BB5534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11" w:type="pct"/>
            <w:vAlign w:val="center"/>
          </w:tcPr>
          <w:p w14:paraId="681C2FC3" w14:textId="77777777" w:rsidR="00CB78BC" w:rsidRPr="00BB5534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463" w:type="pct"/>
            <w:vAlign w:val="center"/>
          </w:tcPr>
          <w:p w14:paraId="1C613544" w14:textId="6065D734" w:rsidR="00CB78BC" w:rsidRPr="00BB5534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309" w:type="pct"/>
            <w:vAlign w:val="center"/>
          </w:tcPr>
          <w:p w14:paraId="58453AFB" w14:textId="77777777" w:rsidR="00CB78BC" w:rsidRPr="00BB5534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725" w:type="pct"/>
            <w:vAlign w:val="center"/>
          </w:tcPr>
          <w:p w14:paraId="0EAC27CA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Decano(a) o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Gestor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(a)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Académico(a)</w:t>
            </w:r>
          </w:p>
          <w:p w14:paraId="7D7F2055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10866AD" w14:textId="77777777" w:rsidR="00CB78BC" w:rsidRDefault="00CB78BC" w:rsidP="00CB78B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61B3D14F" w:rsidR="00CB78BC" w:rsidRPr="00335F69" w:rsidRDefault="00CB78BC" w:rsidP="00CB78BC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</w:p>
        </w:tc>
      </w:tr>
      <w:tr w:rsidR="006D2651" w:rsidRPr="00BB5534" w14:paraId="14B7D7A5" w14:textId="77777777" w:rsidTr="00CB78BC">
        <w:trPr>
          <w:trHeight w:val="225"/>
        </w:trPr>
        <w:tc>
          <w:tcPr>
            <w:tcW w:w="1391" w:type="pct"/>
          </w:tcPr>
          <w:p w14:paraId="3A14CECD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877DB26" w14:textId="25153812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______            </w:t>
            </w:r>
          </w:p>
        </w:tc>
        <w:tc>
          <w:tcPr>
            <w:tcW w:w="111" w:type="pct"/>
          </w:tcPr>
          <w:p w14:paraId="391F0CB5" w14:textId="74AA13AA" w:rsidR="006D2651" w:rsidRPr="00BB5534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463" w:type="pct"/>
            <w:vAlign w:val="center"/>
          </w:tcPr>
          <w:p w14:paraId="773755AA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309" w:type="pct"/>
          </w:tcPr>
          <w:p w14:paraId="20DE59C3" w14:textId="66EE8702" w:rsidR="006D2651" w:rsidRPr="00BB5534" w:rsidRDefault="006D2651" w:rsidP="006D26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725" w:type="pct"/>
          </w:tcPr>
          <w:p w14:paraId="0D266330" w14:textId="1B6BD47E" w:rsidR="006D2651" w:rsidRPr="00BB5534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____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6D2651" w:rsidRPr="00BB5534" w14:paraId="25DD8B6E" w14:textId="77777777" w:rsidTr="00CB78BC">
        <w:trPr>
          <w:trHeight w:val="225"/>
        </w:trPr>
        <w:tc>
          <w:tcPr>
            <w:tcW w:w="1391" w:type="pct"/>
            <w:vAlign w:val="center"/>
          </w:tcPr>
          <w:p w14:paraId="3F3AB58E" w14:textId="678EE6DB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</w:t>
            </w:r>
            <w:r w:rsidR="00CB6E1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Bienestar Institucional </w:t>
            </w:r>
            <w:r w:rsidR="00CB6E10" w:rsidRPr="00CB6E10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(si aplica)</w:t>
            </w:r>
          </w:p>
          <w:p w14:paraId="4A53E413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F617E6D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3DEE2BA6" w14:textId="77777777" w:rsidR="006D2651" w:rsidRDefault="006D2651" w:rsidP="006D26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11" w:type="pct"/>
            <w:vAlign w:val="center"/>
          </w:tcPr>
          <w:p w14:paraId="750D5911" w14:textId="67F2FE50" w:rsidR="006D2651" w:rsidRPr="00BB5534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463" w:type="pct"/>
            <w:vAlign w:val="center"/>
          </w:tcPr>
          <w:p w14:paraId="1C1ED23F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309" w:type="pct"/>
            <w:vAlign w:val="center"/>
          </w:tcPr>
          <w:p w14:paraId="6574721B" w14:textId="20A3A395" w:rsidR="006D2651" w:rsidRPr="00BB5534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725" w:type="pct"/>
            <w:vAlign w:val="center"/>
          </w:tcPr>
          <w:p w14:paraId="52495804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62C26E4A" w14:textId="77777777" w:rsidR="006D2651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3F4A70FE" w14:textId="580DE8BE" w:rsidR="006D2651" w:rsidRPr="00BB5534" w:rsidRDefault="006D2651" w:rsidP="006D26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0F8A28A8" w14:textId="77777777" w:rsidR="00E353A6" w:rsidRDefault="00E353A6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6D33A1D" w14:textId="0A080D68" w:rsidR="00711EAC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sectPr w:rsidR="00711EAC" w:rsidSect="006F0D00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F4A9D" w14:textId="77777777" w:rsidR="00E95CFF" w:rsidRDefault="00E95CFF">
      <w:r>
        <w:separator/>
      </w:r>
    </w:p>
  </w:endnote>
  <w:endnote w:type="continuationSeparator" w:id="0">
    <w:p w14:paraId="39D8F022" w14:textId="77777777" w:rsidR="00E95CFF" w:rsidRDefault="00E9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2E57C" w14:textId="77777777" w:rsidR="00E95CFF" w:rsidRDefault="00E95CFF">
      <w:r>
        <w:separator/>
      </w:r>
    </w:p>
  </w:footnote>
  <w:footnote w:type="continuationSeparator" w:id="0">
    <w:p w14:paraId="348B4B7C" w14:textId="77777777" w:rsidR="00E95CFF" w:rsidRDefault="00E95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46CA2ABD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7418DD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02C72E73" w:rsidR="00BB5534" w:rsidRPr="00172817" w:rsidRDefault="007418D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27EF8"/>
    <w:rsid w:val="00060065"/>
    <w:rsid w:val="00076765"/>
    <w:rsid w:val="00084E7F"/>
    <w:rsid w:val="000A0FD1"/>
    <w:rsid w:val="000A2232"/>
    <w:rsid w:val="000B3AB8"/>
    <w:rsid w:val="000B6AD9"/>
    <w:rsid w:val="000B7105"/>
    <w:rsid w:val="000B76EA"/>
    <w:rsid w:val="000C4C2B"/>
    <w:rsid w:val="000D7F8B"/>
    <w:rsid w:val="000E7D8F"/>
    <w:rsid w:val="000F7347"/>
    <w:rsid w:val="00143C34"/>
    <w:rsid w:val="00157078"/>
    <w:rsid w:val="00172817"/>
    <w:rsid w:val="001877B8"/>
    <w:rsid w:val="001A5867"/>
    <w:rsid w:val="001C727C"/>
    <w:rsid w:val="002179DD"/>
    <w:rsid w:val="00217F0D"/>
    <w:rsid w:val="00221096"/>
    <w:rsid w:val="002332CE"/>
    <w:rsid w:val="00250382"/>
    <w:rsid w:val="0026192D"/>
    <w:rsid w:val="0028391A"/>
    <w:rsid w:val="002D0A3F"/>
    <w:rsid w:val="002D25EA"/>
    <w:rsid w:val="003315EA"/>
    <w:rsid w:val="00334250"/>
    <w:rsid w:val="00335F69"/>
    <w:rsid w:val="0033706B"/>
    <w:rsid w:val="00344441"/>
    <w:rsid w:val="003C2221"/>
    <w:rsid w:val="003E2BA7"/>
    <w:rsid w:val="0040475C"/>
    <w:rsid w:val="00414A5C"/>
    <w:rsid w:val="00454FE2"/>
    <w:rsid w:val="0047224E"/>
    <w:rsid w:val="004D178E"/>
    <w:rsid w:val="00515CD2"/>
    <w:rsid w:val="00520748"/>
    <w:rsid w:val="00537135"/>
    <w:rsid w:val="005573CC"/>
    <w:rsid w:val="0056628E"/>
    <w:rsid w:val="005E0E34"/>
    <w:rsid w:val="005E1DF6"/>
    <w:rsid w:val="005F6746"/>
    <w:rsid w:val="006261BA"/>
    <w:rsid w:val="0064696D"/>
    <w:rsid w:val="00684FF2"/>
    <w:rsid w:val="00685FA4"/>
    <w:rsid w:val="006877D1"/>
    <w:rsid w:val="00693126"/>
    <w:rsid w:val="00694EAC"/>
    <w:rsid w:val="006A4273"/>
    <w:rsid w:val="006D2651"/>
    <w:rsid w:val="006E4277"/>
    <w:rsid w:val="006E45AA"/>
    <w:rsid w:val="006F0D00"/>
    <w:rsid w:val="00701B6B"/>
    <w:rsid w:val="00711EAC"/>
    <w:rsid w:val="007418DD"/>
    <w:rsid w:val="00741B06"/>
    <w:rsid w:val="00781966"/>
    <w:rsid w:val="007B4FB9"/>
    <w:rsid w:val="007E2A90"/>
    <w:rsid w:val="007F0D80"/>
    <w:rsid w:val="007F5A1F"/>
    <w:rsid w:val="0081142D"/>
    <w:rsid w:val="00875103"/>
    <w:rsid w:val="00883A54"/>
    <w:rsid w:val="008B1503"/>
    <w:rsid w:val="008B58D9"/>
    <w:rsid w:val="0090636E"/>
    <w:rsid w:val="00910D3D"/>
    <w:rsid w:val="0091774B"/>
    <w:rsid w:val="009262E0"/>
    <w:rsid w:val="00951AAD"/>
    <w:rsid w:val="009671F6"/>
    <w:rsid w:val="00982643"/>
    <w:rsid w:val="009C6E0D"/>
    <w:rsid w:val="009D006E"/>
    <w:rsid w:val="009D375F"/>
    <w:rsid w:val="009F6B7E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1E1"/>
    <w:rsid w:val="00AF52AE"/>
    <w:rsid w:val="00B125ED"/>
    <w:rsid w:val="00B23C4F"/>
    <w:rsid w:val="00B27830"/>
    <w:rsid w:val="00B352E2"/>
    <w:rsid w:val="00B5627E"/>
    <w:rsid w:val="00B66EEA"/>
    <w:rsid w:val="00BB5534"/>
    <w:rsid w:val="00BC2759"/>
    <w:rsid w:val="00BD0BE4"/>
    <w:rsid w:val="00BE59D5"/>
    <w:rsid w:val="00C06430"/>
    <w:rsid w:val="00C26173"/>
    <w:rsid w:val="00C411CF"/>
    <w:rsid w:val="00CB478E"/>
    <w:rsid w:val="00CB5FA1"/>
    <w:rsid w:val="00CB6E10"/>
    <w:rsid w:val="00CB78BC"/>
    <w:rsid w:val="00CD1DB4"/>
    <w:rsid w:val="00CE111E"/>
    <w:rsid w:val="00CE5BBA"/>
    <w:rsid w:val="00D07C43"/>
    <w:rsid w:val="00D36E69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526F"/>
    <w:rsid w:val="00E17C29"/>
    <w:rsid w:val="00E3423E"/>
    <w:rsid w:val="00E353A6"/>
    <w:rsid w:val="00E43B0E"/>
    <w:rsid w:val="00E65411"/>
    <w:rsid w:val="00E95CFF"/>
    <w:rsid w:val="00EB1E1F"/>
    <w:rsid w:val="00EB2729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65EC2"/>
    <w:rsid w:val="00F75688"/>
    <w:rsid w:val="00F8160B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8BC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(10-02-2016).dot</Template>
  <TotalTime>55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Alejandro Tabares Pérez</cp:lastModifiedBy>
  <cp:revision>55</cp:revision>
  <cp:lastPrinted>1900-01-01T05:00:00Z</cp:lastPrinted>
  <dcterms:created xsi:type="dcterms:W3CDTF">2019-08-22T20:50:00Z</dcterms:created>
  <dcterms:modified xsi:type="dcterms:W3CDTF">2026-09-17T20:06:00Z</dcterms:modified>
</cp:coreProperties>
</file>