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Y="-358"/>
        <w:tblW w:w="10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2748"/>
        <w:gridCol w:w="2749"/>
        <w:gridCol w:w="2603"/>
      </w:tblGrid>
      <w:tr w:rsidR="00AC4706" w:rsidRPr="000D596E" w:rsidTr="000D596E">
        <w:trPr>
          <w:trHeight w:val="925"/>
        </w:trPr>
        <w:tc>
          <w:tcPr>
            <w:tcW w:w="1990" w:type="dxa"/>
            <w:vMerge w:val="restart"/>
            <w:shd w:val="clear" w:color="auto" w:fill="FFFFFF"/>
          </w:tcPr>
          <w:p w:rsidR="00AC4706" w:rsidRPr="000D596E" w:rsidRDefault="000D596E" w:rsidP="00CB664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596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drawing>
                <wp:inline distT="0" distB="0" distL="0" distR="0">
                  <wp:extent cx="1126490" cy="100266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-vertical2018 (002)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490" cy="1002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4706" w:rsidRPr="000D596E" w:rsidRDefault="00AC4706" w:rsidP="00CB664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48" w:type="dxa"/>
          </w:tcPr>
          <w:p w:rsidR="00AC4706" w:rsidRPr="000D596E" w:rsidRDefault="00AC4706" w:rsidP="00CB664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0D596E"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NOMBRE DEL FORMATO</w:t>
            </w:r>
          </w:p>
          <w:p w:rsidR="00AC4706" w:rsidRPr="000D596E" w:rsidRDefault="00AC4706" w:rsidP="00CB664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  <w:p w:rsidR="00AC4706" w:rsidRPr="000D596E" w:rsidRDefault="000D596E" w:rsidP="00CB66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596E">
              <w:rPr>
                <w:rFonts w:ascii="Arial" w:hAnsi="Arial" w:cs="Arial"/>
                <w:b/>
                <w:sz w:val="20"/>
                <w:szCs w:val="20"/>
              </w:rPr>
              <w:t>SOLICITUD PROYECTO</w:t>
            </w:r>
            <w:r w:rsidR="00AC4706" w:rsidRPr="000D596E">
              <w:rPr>
                <w:rFonts w:ascii="Arial" w:hAnsi="Arial" w:cs="Arial"/>
                <w:b/>
                <w:sz w:val="20"/>
                <w:szCs w:val="20"/>
              </w:rPr>
              <w:t xml:space="preserve"> DE SOFTWARE</w:t>
            </w:r>
          </w:p>
        </w:tc>
        <w:tc>
          <w:tcPr>
            <w:tcW w:w="2749" w:type="dxa"/>
          </w:tcPr>
          <w:p w:rsidR="00AC4706" w:rsidRPr="000D596E" w:rsidRDefault="00AC4706" w:rsidP="00CB66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0D596E"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CÓDIGO DEL DOCUMENTO</w:t>
            </w:r>
          </w:p>
          <w:p w:rsidR="00AC4706" w:rsidRPr="000D596E" w:rsidRDefault="00AC4706" w:rsidP="00CB664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  <w:p w:rsidR="00AC4706" w:rsidRPr="000D596E" w:rsidRDefault="000D596E" w:rsidP="00CB664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596E">
              <w:rPr>
                <w:rFonts w:ascii="Arial" w:hAnsi="Arial" w:cs="Arial"/>
                <w:b/>
                <w:sz w:val="18"/>
                <w:szCs w:val="18"/>
              </w:rPr>
              <w:t>GR-FR-</w:t>
            </w:r>
            <w:r w:rsidR="005C6DC6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400D1B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5C6DC6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5C6DC6" w:rsidRPr="000D596E">
              <w:rPr>
                <w:rFonts w:ascii="Arial" w:hAnsi="Arial" w:cs="Arial"/>
                <w:b/>
                <w:sz w:val="18"/>
                <w:szCs w:val="18"/>
              </w:rPr>
              <w:t>V</w:t>
            </w:r>
            <w:r w:rsidRPr="000D596E">
              <w:rPr>
                <w:rFonts w:ascii="Arial" w:hAnsi="Arial" w:cs="Arial"/>
                <w:b/>
                <w:sz w:val="18"/>
                <w:szCs w:val="18"/>
              </w:rPr>
              <w:t>01</w:t>
            </w:r>
          </w:p>
        </w:tc>
        <w:tc>
          <w:tcPr>
            <w:tcW w:w="2603" w:type="dxa"/>
          </w:tcPr>
          <w:p w:rsidR="00AC4706" w:rsidRPr="000D596E" w:rsidRDefault="00AC4706" w:rsidP="00CB664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596E">
              <w:rPr>
                <w:rFonts w:ascii="Arial" w:hAnsi="Arial" w:cs="Arial"/>
                <w:b/>
                <w:sz w:val="18"/>
                <w:szCs w:val="18"/>
              </w:rPr>
              <w:t>FECHA DE VERSIÓN</w:t>
            </w:r>
          </w:p>
          <w:p w:rsidR="00AC4706" w:rsidRPr="000D596E" w:rsidRDefault="00AC4706" w:rsidP="00CB664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C4706" w:rsidRPr="000D596E" w:rsidRDefault="000207CA" w:rsidP="00CB664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Agosto de 201</w:t>
            </w:r>
            <w:r w:rsidR="00AC4706" w:rsidRPr="000D596E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AC4706" w:rsidRPr="000D596E" w:rsidTr="000D596E">
        <w:trPr>
          <w:trHeight w:val="437"/>
        </w:trPr>
        <w:tc>
          <w:tcPr>
            <w:tcW w:w="1990" w:type="dxa"/>
            <w:vMerge/>
            <w:shd w:val="clear" w:color="auto" w:fill="FFFFFF"/>
          </w:tcPr>
          <w:p w:rsidR="00AC4706" w:rsidRPr="000D596E" w:rsidRDefault="00AC4706" w:rsidP="00CB66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48" w:type="dxa"/>
          </w:tcPr>
          <w:p w:rsidR="00AC4706" w:rsidRPr="000D596E" w:rsidRDefault="00AC4706" w:rsidP="00CB664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0D596E"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ELABORÓ</w:t>
            </w:r>
          </w:p>
          <w:p w:rsidR="00AC4706" w:rsidRPr="000D596E" w:rsidRDefault="00AC4706" w:rsidP="00CB664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C4706" w:rsidRPr="000D596E" w:rsidRDefault="000D596E" w:rsidP="00CB664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Jefe de Tecnología</w:t>
            </w:r>
          </w:p>
        </w:tc>
        <w:tc>
          <w:tcPr>
            <w:tcW w:w="2749" w:type="dxa"/>
          </w:tcPr>
          <w:p w:rsidR="00AC4706" w:rsidRPr="000D596E" w:rsidRDefault="00AC4706" w:rsidP="00CB664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0D596E"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REVISÓ</w:t>
            </w:r>
          </w:p>
          <w:p w:rsidR="00AC4706" w:rsidRPr="000D596E" w:rsidRDefault="00AC4706" w:rsidP="00CB664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C4706" w:rsidRPr="000D596E" w:rsidRDefault="000D596E" w:rsidP="00CB664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Jefe de Tecnología</w:t>
            </w:r>
          </w:p>
        </w:tc>
        <w:tc>
          <w:tcPr>
            <w:tcW w:w="2603" w:type="dxa"/>
          </w:tcPr>
          <w:p w:rsidR="00AC4706" w:rsidRPr="000D596E" w:rsidRDefault="00AC4706" w:rsidP="00CB664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596E">
              <w:rPr>
                <w:rFonts w:ascii="Arial" w:hAnsi="Arial" w:cs="Arial"/>
                <w:b/>
                <w:sz w:val="18"/>
                <w:szCs w:val="18"/>
              </w:rPr>
              <w:t>APROBÓ</w:t>
            </w:r>
          </w:p>
          <w:p w:rsidR="00AC4706" w:rsidRPr="000D596E" w:rsidRDefault="00AC4706" w:rsidP="00CB664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C4706" w:rsidRPr="000D596E" w:rsidRDefault="00AC4706" w:rsidP="00CB664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596E">
              <w:rPr>
                <w:rFonts w:ascii="Arial" w:hAnsi="Arial" w:cs="Arial"/>
                <w:sz w:val="18"/>
                <w:szCs w:val="18"/>
              </w:rPr>
              <w:t>Asistente Profesional</w:t>
            </w:r>
          </w:p>
          <w:p w:rsidR="00AC4706" w:rsidRPr="000D596E" w:rsidRDefault="00AC4706" w:rsidP="00CB664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596E">
              <w:rPr>
                <w:rFonts w:ascii="Arial" w:hAnsi="Arial" w:cs="Arial"/>
                <w:sz w:val="18"/>
                <w:szCs w:val="18"/>
              </w:rPr>
              <w:t>Dirección de Planeación</w:t>
            </w:r>
          </w:p>
        </w:tc>
      </w:tr>
    </w:tbl>
    <w:p w:rsidR="0026192D" w:rsidRPr="000D596E" w:rsidRDefault="0026192D">
      <w:pPr>
        <w:rPr>
          <w:rFonts w:ascii="Arial" w:hAnsi="Arial" w:cs="Arial"/>
          <w:sz w:val="18"/>
          <w:szCs w:val="18"/>
        </w:rPr>
      </w:pPr>
    </w:p>
    <w:p w:rsidR="00AC4706" w:rsidRDefault="00AC4706"/>
    <w:p w:rsidR="000D596E" w:rsidRDefault="00AD651A" w:rsidP="000D596E">
      <w:pPr>
        <w:rPr>
          <w:rFonts w:ascii="Arial Narrow" w:hAnsi="Arial Narrow"/>
          <w:b/>
        </w:rPr>
      </w:pPr>
      <w:r>
        <w:rPr>
          <w:rFonts w:ascii="Arial" w:hAnsi="Arial" w:cs="Arial"/>
          <w:b/>
          <w:sz w:val="18"/>
          <w:szCs w:val="18"/>
        </w:rPr>
        <w:t xml:space="preserve">  </w:t>
      </w:r>
      <w:bookmarkStart w:id="0" w:name="_GoBack"/>
      <w:bookmarkEnd w:id="0"/>
    </w:p>
    <w:p w:rsidR="00762C76" w:rsidRPr="00762C76" w:rsidRDefault="00762C76" w:rsidP="00762C76">
      <w:pPr>
        <w:pStyle w:val="Textoindependiente"/>
        <w:jc w:val="center"/>
        <w:rPr>
          <w:rFonts w:ascii="Arial Narrow" w:hAnsi="Arial Narrow"/>
          <w:b/>
          <w:sz w:val="24"/>
          <w:szCs w:val="24"/>
        </w:rPr>
      </w:pPr>
      <w:r w:rsidRPr="00762C76">
        <w:rPr>
          <w:rFonts w:ascii="Arial Narrow" w:hAnsi="Arial Narrow"/>
          <w:b/>
          <w:sz w:val="24"/>
          <w:szCs w:val="24"/>
        </w:rPr>
        <w:t xml:space="preserve">PROYECTO </w:t>
      </w:r>
    </w:p>
    <w:p w:rsidR="00762C76" w:rsidRDefault="00762C76" w:rsidP="00762C76">
      <w:pPr>
        <w:pStyle w:val="Textoindependiente"/>
        <w:rPr>
          <w:rFonts w:ascii="Century Gothic" w:hAnsi="Century Gothic"/>
        </w:rPr>
      </w:pPr>
    </w:p>
    <w:tbl>
      <w:tblPr>
        <w:tblW w:w="0" w:type="auto"/>
        <w:tblInd w:w="796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8231"/>
      </w:tblGrid>
      <w:tr w:rsidR="00762C76" w:rsidTr="000D596E">
        <w:trPr>
          <w:trHeight w:val="906"/>
        </w:trPr>
        <w:tc>
          <w:tcPr>
            <w:tcW w:w="8231" w:type="dxa"/>
          </w:tcPr>
          <w:p w:rsidR="000D596E" w:rsidRDefault="000D596E" w:rsidP="003872A6">
            <w:pPr>
              <w:pStyle w:val="Textoindependiente"/>
              <w:jc w:val="center"/>
              <w:rPr>
                <w:rFonts w:ascii="Arial Narrow" w:hAnsi="Arial Narrow"/>
                <w:b/>
              </w:rPr>
            </w:pPr>
          </w:p>
          <w:p w:rsidR="00762C76" w:rsidRPr="000D596E" w:rsidRDefault="00762C76" w:rsidP="003872A6">
            <w:pPr>
              <w:pStyle w:val="Textoindependiente"/>
              <w:jc w:val="center"/>
              <w:rPr>
                <w:rFonts w:cs="Arial"/>
                <w:b/>
              </w:rPr>
            </w:pPr>
            <w:r w:rsidRPr="000D596E">
              <w:rPr>
                <w:rFonts w:cs="Arial"/>
                <w:b/>
              </w:rPr>
              <w:t xml:space="preserve"> </w:t>
            </w:r>
            <w:r w:rsidRPr="000D596E">
              <w:rPr>
                <w:rFonts w:cs="Arial"/>
                <w:b/>
                <w:sz w:val="24"/>
                <w:szCs w:val="24"/>
              </w:rPr>
              <w:t>NOMBRE DEL PROYECTO DE SOFTWARE</w:t>
            </w:r>
          </w:p>
          <w:p w:rsidR="00762C76" w:rsidRDefault="00762C76" w:rsidP="00D5569E">
            <w:pPr>
              <w:pStyle w:val="Textoindependiente"/>
              <w:jc w:val="center"/>
              <w:rPr>
                <w:rFonts w:ascii="Century Gothic" w:hAnsi="Century Gothic"/>
              </w:rPr>
            </w:pPr>
          </w:p>
        </w:tc>
      </w:tr>
    </w:tbl>
    <w:p w:rsidR="00762C76" w:rsidRDefault="00762C76" w:rsidP="000D596E">
      <w:pPr>
        <w:pStyle w:val="Sinespaciado"/>
      </w:pPr>
    </w:p>
    <w:p w:rsidR="000D596E" w:rsidRDefault="000D596E" w:rsidP="000D596E">
      <w:pPr>
        <w:pStyle w:val="Sinespaciado"/>
      </w:pPr>
    </w:p>
    <w:tbl>
      <w:tblPr>
        <w:tblW w:w="0" w:type="auto"/>
        <w:tblInd w:w="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5"/>
      </w:tblGrid>
      <w:tr w:rsidR="00CA1F1C" w:rsidTr="000D596E">
        <w:tc>
          <w:tcPr>
            <w:tcW w:w="8225" w:type="dxa"/>
          </w:tcPr>
          <w:p w:rsidR="00CA1F1C" w:rsidRPr="000D596E" w:rsidRDefault="00CA1F1C" w:rsidP="000D596E">
            <w:pPr>
              <w:pStyle w:val="Sinespaciado"/>
              <w:rPr>
                <w:rFonts w:ascii="Arial" w:hAnsi="Arial" w:cs="Arial"/>
                <w:b/>
              </w:rPr>
            </w:pPr>
            <w:r w:rsidRPr="000D596E">
              <w:rPr>
                <w:rFonts w:ascii="Arial" w:hAnsi="Arial" w:cs="Arial"/>
                <w:b/>
              </w:rPr>
              <w:t>1. UNIDAD RESPONSABLE</w:t>
            </w:r>
          </w:p>
        </w:tc>
      </w:tr>
    </w:tbl>
    <w:p w:rsidR="00CA1F1C" w:rsidRDefault="00CA1F1C" w:rsidP="000D596E">
      <w:pPr>
        <w:pStyle w:val="Sinespaciado"/>
        <w:rPr>
          <w:rFonts w:cs="Arial"/>
          <w:iCs/>
          <w:szCs w:val="22"/>
        </w:rPr>
      </w:pPr>
    </w:p>
    <w:p w:rsidR="000D596E" w:rsidRDefault="000D596E" w:rsidP="000D596E">
      <w:pPr>
        <w:pStyle w:val="Sinespaciado"/>
        <w:rPr>
          <w:rFonts w:cs="Arial"/>
          <w:iCs/>
          <w:szCs w:val="22"/>
        </w:rPr>
      </w:pPr>
    </w:p>
    <w:tbl>
      <w:tblPr>
        <w:tblpPr w:leftFromText="141" w:rightFromText="141" w:vertAnchor="text" w:horzAnchor="page" w:tblpX="1969" w:tblpY="70"/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7"/>
      </w:tblGrid>
      <w:tr w:rsidR="000D596E" w:rsidTr="000D596E">
        <w:trPr>
          <w:trHeight w:val="251"/>
        </w:trPr>
        <w:tc>
          <w:tcPr>
            <w:tcW w:w="8217" w:type="dxa"/>
          </w:tcPr>
          <w:p w:rsidR="000D596E" w:rsidRPr="000D596E" w:rsidRDefault="000D596E" w:rsidP="000D596E">
            <w:pPr>
              <w:pStyle w:val="Sinespaciado"/>
              <w:rPr>
                <w:rFonts w:ascii="Arial" w:hAnsi="Arial" w:cs="Arial"/>
                <w:b/>
              </w:rPr>
            </w:pPr>
            <w:r w:rsidRPr="000D596E">
              <w:rPr>
                <w:rFonts w:ascii="Arial" w:hAnsi="Arial" w:cs="Arial"/>
                <w:b/>
              </w:rPr>
              <w:t xml:space="preserve">2. JUSTIFICACIÓN </w:t>
            </w:r>
          </w:p>
        </w:tc>
      </w:tr>
    </w:tbl>
    <w:p w:rsidR="00CA1F1C" w:rsidRDefault="00CA1F1C" w:rsidP="000D596E">
      <w:pPr>
        <w:pStyle w:val="Sinespaciado"/>
      </w:pPr>
    </w:p>
    <w:p w:rsidR="00762C76" w:rsidRDefault="00762C76" w:rsidP="000D596E">
      <w:pPr>
        <w:pStyle w:val="Sinespaciado"/>
      </w:pPr>
    </w:p>
    <w:p w:rsidR="000D596E" w:rsidRDefault="000D596E" w:rsidP="000D596E">
      <w:pPr>
        <w:pStyle w:val="Sinespaciado"/>
      </w:pPr>
    </w:p>
    <w:tbl>
      <w:tblPr>
        <w:tblpPr w:leftFromText="141" w:rightFromText="141" w:vertAnchor="text" w:horzAnchor="margin" w:tblpXSpec="center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6"/>
      </w:tblGrid>
      <w:tr w:rsidR="000D596E" w:rsidRPr="000D596E" w:rsidTr="000D596E">
        <w:tc>
          <w:tcPr>
            <w:tcW w:w="8226" w:type="dxa"/>
          </w:tcPr>
          <w:p w:rsidR="000D596E" w:rsidRPr="000D596E" w:rsidRDefault="000D596E" w:rsidP="000D596E">
            <w:pPr>
              <w:pStyle w:val="Sinespaciado"/>
              <w:rPr>
                <w:rFonts w:ascii="Arial" w:hAnsi="Arial" w:cs="Arial"/>
                <w:b/>
              </w:rPr>
            </w:pPr>
            <w:r w:rsidRPr="000D596E">
              <w:rPr>
                <w:rFonts w:ascii="Arial" w:hAnsi="Arial" w:cs="Arial"/>
                <w:b/>
              </w:rPr>
              <w:t>3. OBJETIVO GENERAL</w:t>
            </w:r>
          </w:p>
        </w:tc>
      </w:tr>
    </w:tbl>
    <w:p w:rsidR="00D5569E" w:rsidRPr="000D596E" w:rsidRDefault="00D5569E" w:rsidP="000D596E">
      <w:pPr>
        <w:pStyle w:val="Sinespaciado"/>
        <w:rPr>
          <w:rFonts w:ascii="Arial" w:hAnsi="Arial" w:cs="Arial"/>
        </w:rPr>
      </w:pPr>
    </w:p>
    <w:p w:rsidR="00762C76" w:rsidRDefault="00762C76" w:rsidP="000D596E">
      <w:pPr>
        <w:pStyle w:val="Sinespaciado"/>
      </w:pPr>
    </w:p>
    <w:p w:rsidR="00762C76" w:rsidRDefault="00762C76" w:rsidP="000D596E">
      <w:pPr>
        <w:pStyle w:val="Sinespaciado"/>
      </w:pPr>
      <w:r>
        <w:t xml:space="preserve"> </w:t>
      </w:r>
    </w:p>
    <w:p w:rsidR="000D596E" w:rsidRDefault="000D596E" w:rsidP="000D596E">
      <w:pPr>
        <w:pStyle w:val="Sinespaciado"/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1"/>
      </w:tblGrid>
      <w:tr w:rsidR="00762C76" w:rsidTr="000D596E">
        <w:tc>
          <w:tcPr>
            <w:tcW w:w="8221" w:type="dxa"/>
          </w:tcPr>
          <w:p w:rsidR="00762C76" w:rsidRPr="000D596E" w:rsidRDefault="00CA1F1C" w:rsidP="000D596E">
            <w:pPr>
              <w:pStyle w:val="Sinespaciado"/>
              <w:rPr>
                <w:rFonts w:ascii="Arial" w:hAnsi="Arial" w:cs="Arial"/>
              </w:rPr>
            </w:pPr>
            <w:r w:rsidRPr="000D596E">
              <w:rPr>
                <w:rFonts w:ascii="Arial" w:hAnsi="Arial" w:cs="Arial"/>
                <w:b/>
              </w:rPr>
              <w:t>4</w:t>
            </w:r>
            <w:r w:rsidR="00762C76" w:rsidRPr="000D596E">
              <w:rPr>
                <w:rFonts w:ascii="Arial" w:hAnsi="Arial" w:cs="Arial"/>
                <w:b/>
              </w:rPr>
              <w:t>. OBJETIVOS ESPECÍFICOS</w:t>
            </w:r>
          </w:p>
        </w:tc>
      </w:tr>
    </w:tbl>
    <w:p w:rsidR="00427CD1" w:rsidRDefault="00427CD1" w:rsidP="000D596E">
      <w:pPr>
        <w:pStyle w:val="Sinespaciado"/>
      </w:pPr>
    </w:p>
    <w:p w:rsidR="000D596E" w:rsidRDefault="000D596E" w:rsidP="000D596E">
      <w:pPr>
        <w:pStyle w:val="Sinespaciado"/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1"/>
      </w:tblGrid>
      <w:tr w:rsidR="00762C76" w:rsidTr="000D596E">
        <w:tc>
          <w:tcPr>
            <w:tcW w:w="8221" w:type="dxa"/>
          </w:tcPr>
          <w:p w:rsidR="00762C76" w:rsidRPr="000D596E" w:rsidRDefault="002A5A01" w:rsidP="000D596E">
            <w:pPr>
              <w:pStyle w:val="Sinespaciado"/>
              <w:rPr>
                <w:rFonts w:ascii="Arial" w:hAnsi="Arial" w:cs="Arial"/>
                <w:b/>
              </w:rPr>
            </w:pPr>
            <w:r w:rsidRPr="000D596E">
              <w:rPr>
                <w:rFonts w:ascii="Arial" w:hAnsi="Arial" w:cs="Arial"/>
                <w:b/>
              </w:rPr>
              <w:t>5</w:t>
            </w:r>
            <w:r w:rsidR="00762C76" w:rsidRPr="000D596E">
              <w:rPr>
                <w:rFonts w:ascii="Arial" w:hAnsi="Arial" w:cs="Arial"/>
                <w:b/>
              </w:rPr>
              <w:t>.  PUNTOS DE LA PROPUESTA</w:t>
            </w:r>
          </w:p>
        </w:tc>
      </w:tr>
    </w:tbl>
    <w:p w:rsidR="00762C76" w:rsidRDefault="00762C76" w:rsidP="000D596E">
      <w:pPr>
        <w:pStyle w:val="Sinespaciado"/>
      </w:pPr>
    </w:p>
    <w:p w:rsidR="000D596E" w:rsidRDefault="000D596E" w:rsidP="000D596E">
      <w:pPr>
        <w:pStyle w:val="Sinespaciado"/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1"/>
      </w:tblGrid>
      <w:tr w:rsidR="00762C76" w:rsidTr="000D596E">
        <w:trPr>
          <w:trHeight w:val="58"/>
        </w:trPr>
        <w:tc>
          <w:tcPr>
            <w:tcW w:w="8221" w:type="dxa"/>
          </w:tcPr>
          <w:p w:rsidR="00762C76" w:rsidRPr="000D596E" w:rsidRDefault="002A5A01" w:rsidP="000D596E">
            <w:pPr>
              <w:pStyle w:val="Sinespaciado"/>
              <w:rPr>
                <w:rFonts w:ascii="Arial" w:hAnsi="Arial" w:cs="Arial"/>
                <w:b/>
              </w:rPr>
            </w:pPr>
            <w:r w:rsidRPr="000D596E">
              <w:rPr>
                <w:rFonts w:ascii="Arial" w:hAnsi="Arial" w:cs="Arial"/>
                <w:b/>
              </w:rPr>
              <w:t>6</w:t>
            </w:r>
            <w:r w:rsidR="00762C76" w:rsidRPr="000D596E">
              <w:rPr>
                <w:rFonts w:ascii="Arial" w:hAnsi="Arial" w:cs="Arial"/>
                <w:b/>
              </w:rPr>
              <w:t>. COSTOS DEL PROYECTO</w:t>
            </w:r>
          </w:p>
        </w:tc>
      </w:tr>
    </w:tbl>
    <w:p w:rsidR="00762C76" w:rsidRDefault="00762C76" w:rsidP="000D596E">
      <w:pPr>
        <w:pStyle w:val="Sinespaciado"/>
      </w:pPr>
    </w:p>
    <w:sectPr w:rsidR="00762C76" w:rsidSect="000D596E"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3DB6" w:rsidRDefault="00D33DB6">
      <w:r>
        <w:separator/>
      </w:r>
    </w:p>
  </w:endnote>
  <w:endnote w:type="continuationSeparator" w:id="0">
    <w:p w:rsidR="00D33DB6" w:rsidRDefault="00D33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3DB6" w:rsidRDefault="00D33DB6">
      <w:r>
        <w:separator/>
      </w:r>
    </w:p>
  </w:footnote>
  <w:footnote w:type="continuationSeparator" w:id="0">
    <w:p w:rsidR="00D33DB6" w:rsidRDefault="00D33D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51B28"/>
    <w:multiLevelType w:val="multilevel"/>
    <w:tmpl w:val="D722DABC"/>
    <w:lvl w:ilvl="0">
      <w:start w:val="1"/>
      <w:numFmt w:val="decimal"/>
      <w:lvlText w:val="%1."/>
      <w:lvlJc w:val="left"/>
      <w:pPr>
        <w:tabs>
          <w:tab w:val="num" w:pos="832"/>
        </w:tabs>
        <w:ind w:left="83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552"/>
        </w:tabs>
        <w:ind w:left="1552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272"/>
        </w:tabs>
        <w:ind w:left="2272" w:hanging="180"/>
      </w:pPr>
    </w:lvl>
    <w:lvl w:ilvl="3">
      <w:start w:val="1"/>
      <w:numFmt w:val="decimal"/>
      <w:lvlText w:val="%4."/>
      <w:lvlJc w:val="left"/>
      <w:pPr>
        <w:tabs>
          <w:tab w:val="num" w:pos="2992"/>
        </w:tabs>
        <w:ind w:left="2992" w:hanging="360"/>
      </w:pPr>
    </w:lvl>
    <w:lvl w:ilvl="4">
      <w:start w:val="1"/>
      <w:numFmt w:val="lowerLetter"/>
      <w:lvlText w:val="%5."/>
      <w:lvlJc w:val="left"/>
      <w:pPr>
        <w:tabs>
          <w:tab w:val="num" w:pos="3712"/>
        </w:tabs>
        <w:ind w:left="3712" w:hanging="360"/>
      </w:pPr>
    </w:lvl>
    <w:lvl w:ilvl="5">
      <w:start w:val="1"/>
      <w:numFmt w:val="lowerRoman"/>
      <w:lvlText w:val="%6."/>
      <w:lvlJc w:val="right"/>
      <w:pPr>
        <w:tabs>
          <w:tab w:val="num" w:pos="4432"/>
        </w:tabs>
        <w:ind w:left="4432" w:hanging="180"/>
      </w:pPr>
    </w:lvl>
    <w:lvl w:ilvl="6">
      <w:start w:val="1"/>
      <w:numFmt w:val="decimal"/>
      <w:lvlText w:val="%7."/>
      <w:lvlJc w:val="left"/>
      <w:pPr>
        <w:tabs>
          <w:tab w:val="num" w:pos="5152"/>
        </w:tabs>
        <w:ind w:left="5152" w:hanging="360"/>
      </w:pPr>
    </w:lvl>
    <w:lvl w:ilvl="7">
      <w:start w:val="1"/>
      <w:numFmt w:val="lowerLetter"/>
      <w:lvlText w:val="%8."/>
      <w:lvlJc w:val="left"/>
      <w:pPr>
        <w:tabs>
          <w:tab w:val="num" w:pos="5872"/>
        </w:tabs>
        <w:ind w:left="5872" w:hanging="360"/>
      </w:pPr>
    </w:lvl>
    <w:lvl w:ilvl="8">
      <w:start w:val="1"/>
      <w:numFmt w:val="lowerRoman"/>
      <w:lvlText w:val="%9."/>
      <w:lvlJc w:val="right"/>
      <w:pPr>
        <w:tabs>
          <w:tab w:val="num" w:pos="6592"/>
        </w:tabs>
        <w:ind w:left="6592" w:hanging="180"/>
      </w:pPr>
    </w:lvl>
  </w:abstractNum>
  <w:abstractNum w:abstractNumId="1" w15:restartNumberingAfterBreak="0">
    <w:nsid w:val="42296574"/>
    <w:multiLevelType w:val="hybridMultilevel"/>
    <w:tmpl w:val="A282D9EA"/>
    <w:lvl w:ilvl="0" w:tplc="0C0A0001">
      <w:start w:val="1"/>
      <w:numFmt w:val="bullet"/>
      <w:lvlText w:val=""/>
      <w:lvlJc w:val="left"/>
      <w:pPr>
        <w:tabs>
          <w:tab w:val="num" w:pos="832"/>
        </w:tabs>
        <w:ind w:left="83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52"/>
        </w:tabs>
        <w:ind w:left="15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2"/>
        </w:tabs>
        <w:ind w:left="22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2"/>
        </w:tabs>
        <w:ind w:left="29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2"/>
        </w:tabs>
        <w:ind w:left="37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2"/>
        </w:tabs>
        <w:ind w:left="44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2"/>
        </w:tabs>
        <w:ind w:left="51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2"/>
        </w:tabs>
        <w:ind w:left="58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2"/>
        </w:tabs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6F086441"/>
    <w:multiLevelType w:val="hybridMultilevel"/>
    <w:tmpl w:val="76E481A2"/>
    <w:lvl w:ilvl="0" w:tplc="12B280C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626FB8"/>
    <w:multiLevelType w:val="hybridMultilevel"/>
    <w:tmpl w:val="D722DABC"/>
    <w:lvl w:ilvl="0" w:tplc="D752E080">
      <w:start w:val="1"/>
      <w:numFmt w:val="decimal"/>
      <w:lvlText w:val="%1."/>
      <w:lvlJc w:val="left"/>
      <w:pPr>
        <w:tabs>
          <w:tab w:val="num" w:pos="832"/>
        </w:tabs>
        <w:ind w:left="832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552"/>
        </w:tabs>
        <w:ind w:left="155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272"/>
        </w:tabs>
        <w:ind w:left="227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92"/>
        </w:tabs>
        <w:ind w:left="299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12"/>
        </w:tabs>
        <w:ind w:left="371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32"/>
        </w:tabs>
        <w:ind w:left="443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52"/>
        </w:tabs>
        <w:ind w:left="515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72"/>
        </w:tabs>
        <w:ind w:left="587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92"/>
        </w:tabs>
        <w:ind w:left="6592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DB6"/>
    <w:rsid w:val="0000352B"/>
    <w:rsid w:val="00010004"/>
    <w:rsid w:val="000207CA"/>
    <w:rsid w:val="000B3AB8"/>
    <w:rsid w:val="000D596E"/>
    <w:rsid w:val="000E5B2C"/>
    <w:rsid w:val="00120369"/>
    <w:rsid w:val="00152784"/>
    <w:rsid w:val="001A7E63"/>
    <w:rsid w:val="001B5F73"/>
    <w:rsid w:val="001E4499"/>
    <w:rsid w:val="00211199"/>
    <w:rsid w:val="0026192D"/>
    <w:rsid w:val="002A5A01"/>
    <w:rsid w:val="002F7057"/>
    <w:rsid w:val="003315EA"/>
    <w:rsid w:val="003813CC"/>
    <w:rsid w:val="003872A6"/>
    <w:rsid w:val="003A5C3F"/>
    <w:rsid w:val="003C2221"/>
    <w:rsid w:val="003F1481"/>
    <w:rsid w:val="00400D1B"/>
    <w:rsid w:val="00427CD1"/>
    <w:rsid w:val="00444349"/>
    <w:rsid w:val="004557F7"/>
    <w:rsid w:val="004A017C"/>
    <w:rsid w:val="00506564"/>
    <w:rsid w:val="00515CD2"/>
    <w:rsid w:val="00520748"/>
    <w:rsid w:val="005573CC"/>
    <w:rsid w:val="00572703"/>
    <w:rsid w:val="00576289"/>
    <w:rsid w:val="005C6DC6"/>
    <w:rsid w:val="00603E30"/>
    <w:rsid w:val="0062249A"/>
    <w:rsid w:val="00647F9F"/>
    <w:rsid w:val="00682669"/>
    <w:rsid w:val="006A62F5"/>
    <w:rsid w:val="006B7170"/>
    <w:rsid w:val="00762C76"/>
    <w:rsid w:val="008223C5"/>
    <w:rsid w:val="008475DB"/>
    <w:rsid w:val="008542AF"/>
    <w:rsid w:val="00880F8D"/>
    <w:rsid w:val="008E6984"/>
    <w:rsid w:val="00932A72"/>
    <w:rsid w:val="009510A3"/>
    <w:rsid w:val="00957A96"/>
    <w:rsid w:val="009D3EEE"/>
    <w:rsid w:val="009F67C8"/>
    <w:rsid w:val="00A018C5"/>
    <w:rsid w:val="00A01BA7"/>
    <w:rsid w:val="00A17B50"/>
    <w:rsid w:val="00A250BF"/>
    <w:rsid w:val="00A6379B"/>
    <w:rsid w:val="00A7689F"/>
    <w:rsid w:val="00A96B30"/>
    <w:rsid w:val="00AA6856"/>
    <w:rsid w:val="00AC4706"/>
    <w:rsid w:val="00AC7569"/>
    <w:rsid w:val="00AD651A"/>
    <w:rsid w:val="00AE6F2E"/>
    <w:rsid w:val="00AF2D3B"/>
    <w:rsid w:val="00B03132"/>
    <w:rsid w:val="00B04988"/>
    <w:rsid w:val="00B125ED"/>
    <w:rsid w:val="00B51CE2"/>
    <w:rsid w:val="00B5470C"/>
    <w:rsid w:val="00B5627E"/>
    <w:rsid w:val="00B910C4"/>
    <w:rsid w:val="00C02333"/>
    <w:rsid w:val="00C06430"/>
    <w:rsid w:val="00CA1F1C"/>
    <w:rsid w:val="00CB5FA1"/>
    <w:rsid w:val="00CD35E8"/>
    <w:rsid w:val="00D33DB6"/>
    <w:rsid w:val="00D53CB1"/>
    <w:rsid w:val="00D5569E"/>
    <w:rsid w:val="00D9320F"/>
    <w:rsid w:val="00DC47AE"/>
    <w:rsid w:val="00DD43D4"/>
    <w:rsid w:val="00DE2FDC"/>
    <w:rsid w:val="00E143AD"/>
    <w:rsid w:val="00E362AA"/>
    <w:rsid w:val="00E65411"/>
    <w:rsid w:val="00E86169"/>
    <w:rsid w:val="00E87D12"/>
    <w:rsid w:val="00F0153A"/>
    <w:rsid w:val="00F1611F"/>
    <w:rsid w:val="00FC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3911F"/>
  <w15:chartTrackingRefBased/>
  <w15:docId w15:val="{06948743-4461-4775-94A8-BFD883230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762C76"/>
    <w:pPr>
      <w:jc w:val="both"/>
    </w:pPr>
    <w:rPr>
      <w:rFonts w:ascii="Arial" w:hAnsi="Arial"/>
      <w:sz w:val="22"/>
      <w:szCs w:val="20"/>
      <w:lang w:val="es-MX"/>
    </w:rPr>
  </w:style>
  <w:style w:type="paragraph" w:styleId="Sinespaciado">
    <w:name w:val="No Spacing"/>
    <w:uiPriority w:val="1"/>
    <w:qFormat/>
    <w:rsid w:val="000D596E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Sic\Formato_Entrevista\Documentacion\Solicitud%20proyecto%20de%20softwar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Solicitud proyecto de software</Template>
  <TotalTime>1</TotalTime>
  <Pages>1</Pages>
  <Words>57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María Sirley Gamboa Cano</dc:creator>
  <cp:keywords/>
  <dc:description/>
  <cp:lastModifiedBy>María Sirley Gamboa Cano</cp:lastModifiedBy>
  <cp:revision>4</cp:revision>
  <cp:lastPrinted>1900-01-01T05:00:00Z</cp:lastPrinted>
  <dcterms:created xsi:type="dcterms:W3CDTF">2018-09-25T14:39:00Z</dcterms:created>
  <dcterms:modified xsi:type="dcterms:W3CDTF">2018-09-25T14:51:00Z</dcterms:modified>
</cp:coreProperties>
</file>