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8"/>
        <w:gridCol w:w="7276"/>
      </w:tblGrid>
      <w:tr w:rsidR="005546A2" w:rsidRPr="00BB5534" w14:paraId="6158D223" w14:textId="77777777" w:rsidTr="00190335">
        <w:trPr>
          <w:trHeight w:val="300"/>
        </w:trPr>
        <w:tc>
          <w:tcPr>
            <w:tcW w:w="1349" w:type="pct"/>
            <w:vAlign w:val="center"/>
            <w:hideMark/>
          </w:tcPr>
          <w:p w14:paraId="77E4CDDF" w14:textId="7C0C78F2" w:rsidR="005546A2" w:rsidRPr="008B3603" w:rsidRDefault="005546A2" w:rsidP="008B36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Fecha (</w:t>
            </w:r>
            <w:r w:rsidR="00190335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DD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/</w:t>
            </w:r>
            <w:r w:rsidR="00190335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MM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/</w:t>
            </w:r>
            <w:r w:rsidR="00190335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AAAA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)</w:t>
            </w:r>
          </w:p>
        </w:tc>
        <w:tc>
          <w:tcPr>
            <w:tcW w:w="3651" w:type="pct"/>
            <w:vAlign w:val="center"/>
            <w:hideMark/>
          </w:tcPr>
          <w:p w14:paraId="1FBAEE68" w14:textId="03DC2D80" w:rsidR="005546A2" w:rsidRPr="00BB5534" w:rsidRDefault="005546A2" w:rsidP="009148E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526D8D">
              <w:rPr>
                <w:rFonts w:ascii="Arial" w:hAnsi="Arial" w:cs="Arial"/>
                <w:bCs/>
                <w:sz w:val="20"/>
                <w:szCs w:val="20"/>
              </w:rPr>
              <w:t>23/02/2026</w:t>
            </w:r>
          </w:p>
        </w:tc>
      </w:tr>
      <w:tr w:rsidR="005546A2" w:rsidRPr="00BB5534" w14:paraId="0CD97AFD" w14:textId="77777777" w:rsidTr="00190335">
        <w:trPr>
          <w:trHeight w:val="510"/>
        </w:trPr>
        <w:tc>
          <w:tcPr>
            <w:tcW w:w="1349" w:type="pct"/>
            <w:vAlign w:val="center"/>
            <w:hideMark/>
          </w:tcPr>
          <w:p w14:paraId="2782780F" w14:textId="3A22D1FE" w:rsidR="005546A2" w:rsidRPr="008B3603" w:rsidRDefault="005546A2" w:rsidP="008B36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Programa </w:t>
            </w:r>
            <w:r w:rsidR="00EC400A"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A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cadémico</w:t>
            </w:r>
          </w:p>
        </w:tc>
        <w:tc>
          <w:tcPr>
            <w:tcW w:w="3651" w:type="pct"/>
            <w:vAlign w:val="center"/>
            <w:hideMark/>
          </w:tcPr>
          <w:p w14:paraId="5344AE24" w14:textId="6F23A9C2" w:rsidR="005546A2" w:rsidRPr="00BB5534" w:rsidRDefault="005546A2" w:rsidP="009148E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9B2389" w:rsidRPr="009B2389">
              <w:rPr>
                <w:rFonts w:ascii="Arial" w:hAnsi="Arial" w:cs="Arial"/>
                <w:bCs/>
                <w:sz w:val="20"/>
                <w:szCs w:val="20"/>
              </w:rPr>
              <w:t>ADMINISTRACIÓN DE NEGOCIOS</w:t>
            </w:r>
          </w:p>
        </w:tc>
      </w:tr>
    </w:tbl>
    <w:p w14:paraId="0001A1F6" w14:textId="77777777" w:rsidR="00694A9D" w:rsidRPr="00BB5534" w:rsidRDefault="00694A9D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D94D225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214E9EF3" w14:textId="08FD9EE4" w:rsidR="007E2A90" w:rsidRPr="00BB5534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Descripción de la novedad: </w:t>
      </w:r>
      <w:r w:rsidR="00C16F3D" w:rsidRPr="00BB5534">
        <w:rPr>
          <w:rFonts w:ascii="Arial" w:hAnsi="Arial" w:cs="Arial"/>
          <w:sz w:val="20"/>
          <w:szCs w:val="20"/>
        </w:rPr>
        <w:t>C</w:t>
      </w:r>
      <w:r w:rsidR="00C16F3D">
        <w:rPr>
          <w:rFonts w:ascii="Arial" w:hAnsi="Arial" w:cs="Arial"/>
          <w:sz w:val="20"/>
          <w:szCs w:val="20"/>
        </w:rPr>
        <w:t>ambio de Catálogo</w:t>
      </w:r>
      <w:r w:rsidR="00743CC8">
        <w:rPr>
          <w:rFonts w:ascii="Arial" w:hAnsi="Arial" w:cs="Arial"/>
          <w:sz w:val="20"/>
          <w:szCs w:val="20"/>
        </w:rPr>
        <w:t>(</w:t>
      </w:r>
      <w:r w:rsidR="00C16F3D">
        <w:rPr>
          <w:rFonts w:ascii="Arial" w:hAnsi="Arial" w:cs="Arial"/>
          <w:sz w:val="20"/>
          <w:szCs w:val="20"/>
        </w:rPr>
        <w:t>s</w:t>
      </w:r>
      <w:r w:rsidR="00743CC8">
        <w:rPr>
          <w:rFonts w:ascii="Arial" w:hAnsi="Arial" w:cs="Arial"/>
          <w:sz w:val="20"/>
          <w:szCs w:val="20"/>
        </w:rPr>
        <w:t>)</w:t>
      </w:r>
      <w:r w:rsidR="00C16F3D" w:rsidRPr="00BB5534">
        <w:rPr>
          <w:rFonts w:ascii="Arial" w:hAnsi="Arial" w:cs="Arial"/>
          <w:sz w:val="20"/>
          <w:szCs w:val="20"/>
        </w:rPr>
        <w:t xml:space="preserve"> </w:t>
      </w:r>
      <w:r w:rsidR="009B2389">
        <w:rPr>
          <w:rFonts w:ascii="Arial" w:hAnsi="Arial" w:cs="Arial"/>
          <w:sz w:val="20"/>
          <w:szCs w:val="20"/>
        </w:rPr>
        <w:t>Registro de nota</w:t>
      </w:r>
    </w:p>
    <w:p w14:paraId="60348B05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37E47E6" w14:textId="77777777" w:rsidR="009B2389" w:rsidRPr="009B2389" w:rsidRDefault="007E2A90" w:rsidP="009B2389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  <w:r w:rsidR="009B2389" w:rsidRPr="009B2389">
        <w:rPr>
          <w:rFonts w:ascii="Arial" w:hAnsi="Arial" w:cs="Arial"/>
          <w:b/>
          <w:sz w:val="20"/>
          <w:szCs w:val="20"/>
        </w:rPr>
        <w:t>se informa que la estudiante matriculó la asignatura Humanística III con un catálogo que no corresponde a su plan de estudios.</w:t>
      </w:r>
    </w:p>
    <w:p w14:paraId="3E990B03" w14:textId="77777777" w:rsidR="009B2389" w:rsidRPr="009B2389" w:rsidRDefault="009B2389" w:rsidP="009B2389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7F029BCD" w14:textId="10483E5F" w:rsidR="00E0526F" w:rsidRPr="00BB5534" w:rsidRDefault="009B2389" w:rsidP="009B2389">
      <w:pPr>
        <w:spacing w:line="360" w:lineRule="auto"/>
        <w:rPr>
          <w:rFonts w:ascii="Arial" w:hAnsi="Arial" w:cs="Arial"/>
          <w:sz w:val="20"/>
          <w:szCs w:val="20"/>
        </w:rPr>
      </w:pPr>
      <w:r w:rsidRPr="009B2389">
        <w:rPr>
          <w:rFonts w:ascii="Arial" w:hAnsi="Arial" w:cs="Arial"/>
          <w:b/>
          <w:sz w:val="20"/>
          <w:szCs w:val="20"/>
        </w:rPr>
        <w:t>Por lo anterior, se solicita amablemente realizar el registro de la nota correspondiente en el catálogo correcto, conforme al plan de estudios vigente de la estudiante.</w:t>
      </w:r>
    </w:p>
    <w:p w14:paraId="221FFA0A" w14:textId="77777777" w:rsidR="008B1503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796"/>
      </w:tblGrid>
      <w:tr w:rsidR="005546A2" w:rsidRPr="008B3603" w14:paraId="4B1CDC3F" w14:textId="77777777" w:rsidTr="005546A2">
        <w:trPr>
          <w:trHeight w:val="232"/>
        </w:trPr>
        <w:tc>
          <w:tcPr>
            <w:tcW w:w="1070" w:type="pct"/>
            <w:vAlign w:val="center"/>
          </w:tcPr>
          <w:p w14:paraId="32C5D305" w14:textId="77777777" w:rsidR="005546A2" w:rsidRPr="008B3603" w:rsidRDefault="005546A2" w:rsidP="006B552D">
            <w:pPr>
              <w:jc w:val="center"/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</w:pPr>
            <w:r w:rsidRPr="008B3603"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3930" w:type="pct"/>
          </w:tcPr>
          <w:p w14:paraId="54E51C69" w14:textId="01931ECA" w:rsidR="005546A2" w:rsidRPr="008B3603" w:rsidRDefault="005546A2" w:rsidP="006B552D">
            <w:pPr>
              <w:jc w:val="center"/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</w:pPr>
            <w:r w:rsidRPr="008B3603"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  <w:t>Apellidos y Nombres (Completos)</w:t>
            </w:r>
          </w:p>
        </w:tc>
      </w:tr>
      <w:tr w:rsidR="005546A2" w:rsidRPr="00BB5534" w14:paraId="6A291B96" w14:textId="77777777" w:rsidTr="005546A2">
        <w:tc>
          <w:tcPr>
            <w:tcW w:w="1070" w:type="pct"/>
          </w:tcPr>
          <w:p w14:paraId="2849ABDE" w14:textId="7451F729" w:rsidR="005546A2" w:rsidRPr="00BB5534" w:rsidRDefault="009B2389" w:rsidP="00985A5A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9B2389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30000085926</w:t>
            </w:r>
          </w:p>
        </w:tc>
        <w:tc>
          <w:tcPr>
            <w:tcW w:w="3930" w:type="pct"/>
          </w:tcPr>
          <w:p w14:paraId="615B08B1" w14:textId="76DF6C7D" w:rsidR="005546A2" w:rsidRPr="00BB5534" w:rsidRDefault="009B2389" w:rsidP="009B2389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9B2389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ab/>
              <w:t>LEZLY DENEISE LARA VALENCIA</w:t>
            </w:r>
          </w:p>
        </w:tc>
      </w:tr>
    </w:tbl>
    <w:p w14:paraId="33D6C3C0" w14:textId="77777777" w:rsidR="006B552D" w:rsidRDefault="006B552D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8"/>
        <w:gridCol w:w="4853"/>
        <w:gridCol w:w="813"/>
        <w:gridCol w:w="2090"/>
        <w:gridCol w:w="1208"/>
      </w:tblGrid>
      <w:tr w:rsidR="008B3603" w:rsidRPr="00BB5534" w14:paraId="5494645E" w14:textId="2242A575" w:rsidTr="009B2389">
        <w:trPr>
          <w:trHeight w:val="498"/>
        </w:trPr>
        <w:tc>
          <w:tcPr>
            <w:tcW w:w="510" w:type="pct"/>
            <w:vMerge w:val="restart"/>
            <w:vAlign w:val="center"/>
          </w:tcPr>
          <w:p w14:paraId="1FEEE56E" w14:textId="77C7838C" w:rsidR="008B3603" w:rsidRPr="008B3603" w:rsidRDefault="008B3603" w:rsidP="00CF3F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Código Catálogo Cursado:</w:t>
            </w:r>
          </w:p>
        </w:tc>
        <w:tc>
          <w:tcPr>
            <w:tcW w:w="2431" w:type="pct"/>
            <w:vMerge w:val="restart"/>
            <w:vAlign w:val="center"/>
          </w:tcPr>
          <w:p w14:paraId="2AE4806F" w14:textId="3C0E8B8B" w:rsidR="008B3603" w:rsidRPr="008B3603" w:rsidRDefault="008B3603" w:rsidP="00CF3F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Catálogo Cursado:</w:t>
            </w:r>
          </w:p>
        </w:tc>
        <w:tc>
          <w:tcPr>
            <w:tcW w:w="1454" w:type="pct"/>
            <w:gridSpan w:val="2"/>
            <w:vAlign w:val="center"/>
          </w:tcPr>
          <w:p w14:paraId="31599420" w14:textId="3B7E2CA3" w:rsidR="008B3603" w:rsidRPr="008B3603" w:rsidRDefault="008B3603" w:rsidP="003603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</w:rPr>
              <w:t>Calificación</w:t>
            </w:r>
          </w:p>
        </w:tc>
        <w:tc>
          <w:tcPr>
            <w:tcW w:w="605" w:type="pct"/>
            <w:vMerge w:val="restart"/>
            <w:vAlign w:val="center"/>
          </w:tcPr>
          <w:p w14:paraId="71D24002" w14:textId="43DBEE2A" w:rsidR="008B3603" w:rsidRPr="008B3603" w:rsidRDefault="008B3603" w:rsidP="00EB64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</w:rPr>
              <w:t>Ciclo Académico</w:t>
            </w:r>
          </w:p>
        </w:tc>
      </w:tr>
      <w:tr w:rsidR="008B3603" w:rsidRPr="00BB5534" w14:paraId="57644639" w14:textId="5F04C801" w:rsidTr="009B2389">
        <w:trPr>
          <w:trHeight w:val="498"/>
        </w:trPr>
        <w:tc>
          <w:tcPr>
            <w:tcW w:w="510" w:type="pct"/>
            <w:vMerge/>
            <w:vAlign w:val="center"/>
            <w:hideMark/>
          </w:tcPr>
          <w:p w14:paraId="2338C2FE" w14:textId="1047F524" w:rsidR="008B3603" w:rsidRPr="00BB5534" w:rsidRDefault="008B3603" w:rsidP="00CF3F7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1" w:type="pct"/>
            <w:vMerge/>
            <w:vAlign w:val="center"/>
          </w:tcPr>
          <w:p w14:paraId="5132B18F" w14:textId="5FD4004D" w:rsidR="008B3603" w:rsidRPr="00BB5534" w:rsidRDefault="008B3603" w:rsidP="00CF3F7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407" w:type="pct"/>
            <w:vAlign w:val="center"/>
          </w:tcPr>
          <w:p w14:paraId="08D55FB5" w14:textId="5EB9EFA5" w:rsidR="008B3603" w:rsidRPr="008B3603" w:rsidRDefault="008B3603" w:rsidP="00CF3F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</w:rPr>
              <w:t>En No.</w:t>
            </w:r>
          </w:p>
        </w:tc>
        <w:tc>
          <w:tcPr>
            <w:tcW w:w="1046" w:type="pct"/>
            <w:vAlign w:val="center"/>
          </w:tcPr>
          <w:p w14:paraId="31E2FB75" w14:textId="0356251A" w:rsidR="008B3603" w:rsidRPr="008B3603" w:rsidRDefault="008B3603" w:rsidP="003603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</w:rPr>
              <w:t>En Letras</w:t>
            </w:r>
          </w:p>
        </w:tc>
        <w:tc>
          <w:tcPr>
            <w:tcW w:w="605" w:type="pct"/>
            <w:vMerge/>
          </w:tcPr>
          <w:p w14:paraId="5579B457" w14:textId="77777777" w:rsidR="008B3603" w:rsidRDefault="008B3603" w:rsidP="003603D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B2389" w:rsidRPr="00BB5534" w14:paraId="798587A1" w14:textId="361CE577" w:rsidTr="009B2389">
        <w:trPr>
          <w:trHeight w:val="293"/>
        </w:trPr>
        <w:tc>
          <w:tcPr>
            <w:tcW w:w="510" w:type="pct"/>
            <w:vAlign w:val="center"/>
            <w:hideMark/>
          </w:tcPr>
          <w:p w14:paraId="3CE6EB6C" w14:textId="07980CC2" w:rsidR="009B2389" w:rsidRPr="009B2389" w:rsidRDefault="009B2389" w:rsidP="009B238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B2389">
              <w:rPr>
                <w:rFonts w:ascii="Arial" w:hAnsi="Arial" w:cs="Arial"/>
                <w:bCs/>
                <w:sz w:val="18"/>
                <w:szCs w:val="18"/>
              </w:rPr>
              <w:t>11113-2MZ</w:t>
            </w:r>
          </w:p>
        </w:tc>
        <w:tc>
          <w:tcPr>
            <w:tcW w:w="2431" w:type="pct"/>
            <w:vAlign w:val="center"/>
          </w:tcPr>
          <w:p w14:paraId="280EC758" w14:textId="6F2E325C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2389">
              <w:rPr>
                <w:rFonts w:ascii="Arial" w:hAnsi="Arial" w:cs="Arial"/>
                <w:bCs/>
                <w:sz w:val="20"/>
                <w:szCs w:val="20"/>
              </w:rPr>
              <w:t>HUMANÍSTICA III</w:t>
            </w:r>
          </w:p>
        </w:tc>
        <w:tc>
          <w:tcPr>
            <w:tcW w:w="407" w:type="pct"/>
            <w:vAlign w:val="center"/>
          </w:tcPr>
          <w:p w14:paraId="37B78A46" w14:textId="156CA8D4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2389">
              <w:rPr>
                <w:rFonts w:ascii="Arial" w:hAnsi="Arial" w:cs="Arial"/>
                <w:bCs/>
                <w:sz w:val="20"/>
                <w:szCs w:val="20"/>
              </w:rPr>
              <w:t>4.1</w:t>
            </w:r>
          </w:p>
        </w:tc>
        <w:tc>
          <w:tcPr>
            <w:tcW w:w="1046" w:type="pct"/>
          </w:tcPr>
          <w:p w14:paraId="7299C67C" w14:textId="2CC888BE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Cuatro. Uno</w:t>
            </w:r>
          </w:p>
        </w:tc>
        <w:tc>
          <w:tcPr>
            <w:tcW w:w="605" w:type="pct"/>
          </w:tcPr>
          <w:p w14:paraId="0D9BD6EF" w14:textId="7DE9C5A8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2369</w:t>
            </w:r>
          </w:p>
        </w:tc>
      </w:tr>
      <w:tr w:rsidR="009B2389" w:rsidRPr="00BB5534" w14:paraId="6C8C8D04" w14:textId="55BE7337" w:rsidTr="009B2389">
        <w:trPr>
          <w:trHeight w:val="293"/>
        </w:trPr>
        <w:tc>
          <w:tcPr>
            <w:tcW w:w="510" w:type="pct"/>
            <w:vAlign w:val="center"/>
            <w:hideMark/>
          </w:tcPr>
          <w:p w14:paraId="12B1179D" w14:textId="41ED9FA5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1" w:type="pct"/>
            <w:vAlign w:val="center"/>
          </w:tcPr>
          <w:p w14:paraId="6AE052AF" w14:textId="77777777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14:paraId="7B734C74" w14:textId="0827687E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6" w:type="pct"/>
          </w:tcPr>
          <w:p w14:paraId="01F2D170" w14:textId="77777777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5" w:type="pct"/>
          </w:tcPr>
          <w:p w14:paraId="0656D861" w14:textId="77777777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FC82122" w14:textId="77777777" w:rsidR="008B1503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1"/>
        <w:gridCol w:w="8143"/>
      </w:tblGrid>
      <w:tr w:rsidR="007F05F8" w:rsidRPr="008B3603" w14:paraId="00C83447" w14:textId="77777777" w:rsidTr="007F05F8">
        <w:trPr>
          <w:trHeight w:val="510"/>
        </w:trPr>
        <w:tc>
          <w:tcPr>
            <w:tcW w:w="914" w:type="pct"/>
            <w:vAlign w:val="center"/>
          </w:tcPr>
          <w:p w14:paraId="7CFBE456" w14:textId="0F1D0EF4" w:rsidR="007F05F8" w:rsidRPr="008B3603" w:rsidRDefault="007F05F8" w:rsidP="009148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Código Catálogo Correcto:</w:t>
            </w:r>
          </w:p>
        </w:tc>
        <w:tc>
          <w:tcPr>
            <w:tcW w:w="4086" w:type="pct"/>
            <w:vAlign w:val="center"/>
          </w:tcPr>
          <w:p w14:paraId="6673B8B7" w14:textId="150C2CBD" w:rsidR="007F05F8" w:rsidRPr="008B3603" w:rsidRDefault="007F05F8" w:rsidP="009148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Catálogo Correcto:</w:t>
            </w:r>
          </w:p>
        </w:tc>
      </w:tr>
      <w:tr w:rsidR="007F05F8" w:rsidRPr="00BB5534" w14:paraId="4B10370A" w14:textId="77777777" w:rsidTr="007F05F8">
        <w:trPr>
          <w:trHeight w:val="300"/>
        </w:trPr>
        <w:tc>
          <w:tcPr>
            <w:tcW w:w="914" w:type="pct"/>
            <w:vAlign w:val="center"/>
          </w:tcPr>
          <w:p w14:paraId="1B8A498C" w14:textId="56874A01" w:rsidR="007F05F8" w:rsidRPr="00BB5534" w:rsidRDefault="009B2389" w:rsidP="009148E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2389">
              <w:rPr>
                <w:rFonts w:ascii="Arial" w:hAnsi="Arial" w:cs="Arial"/>
                <w:bCs/>
                <w:sz w:val="20"/>
                <w:szCs w:val="20"/>
              </w:rPr>
              <w:t>11113-2M</w:t>
            </w:r>
          </w:p>
        </w:tc>
        <w:tc>
          <w:tcPr>
            <w:tcW w:w="4086" w:type="pct"/>
            <w:vAlign w:val="center"/>
          </w:tcPr>
          <w:p w14:paraId="23342F1B" w14:textId="65E4E856" w:rsidR="007F05F8" w:rsidRPr="00BB5534" w:rsidRDefault="009B2389" w:rsidP="009148E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2389">
              <w:rPr>
                <w:rFonts w:ascii="Arial" w:hAnsi="Arial" w:cs="Arial"/>
                <w:bCs/>
                <w:sz w:val="20"/>
                <w:szCs w:val="20"/>
              </w:rPr>
              <w:t>HUMANÍSTICA III</w:t>
            </w:r>
          </w:p>
        </w:tc>
      </w:tr>
      <w:tr w:rsidR="007F05F8" w:rsidRPr="00BB5534" w14:paraId="417B15B4" w14:textId="77777777" w:rsidTr="007F05F8">
        <w:trPr>
          <w:trHeight w:val="300"/>
        </w:trPr>
        <w:tc>
          <w:tcPr>
            <w:tcW w:w="914" w:type="pct"/>
            <w:vAlign w:val="center"/>
          </w:tcPr>
          <w:p w14:paraId="481C60AF" w14:textId="77777777" w:rsidR="007F05F8" w:rsidRPr="00BB5534" w:rsidRDefault="007F05F8" w:rsidP="009148E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86" w:type="pct"/>
            <w:vAlign w:val="center"/>
          </w:tcPr>
          <w:p w14:paraId="03B6028E" w14:textId="77777777" w:rsidR="007F05F8" w:rsidRPr="00BB5534" w:rsidRDefault="007F05F8" w:rsidP="009148E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950CCE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5BD2063F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637DD320" w14:textId="4195C00B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Es indispensable que cada </w:t>
      </w:r>
      <w:r w:rsidR="00766387">
        <w:rPr>
          <w:rFonts w:ascii="Arial" w:eastAsia="Arial" w:hAnsi="Arial" w:cs="Arial"/>
          <w:kern w:val="32"/>
          <w:sz w:val="20"/>
          <w:szCs w:val="20"/>
          <w:lang w:val="es-MX"/>
        </w:rPr>
        <w:t>Director</w:t>
      </w: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elabore</w:t>
      </w:r>
      <w:r w:rsidR="00A96131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el formato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</w:t>
      </w:r>
      <w:r w:rsidR="005A025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de manera legible, 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>sin</w:t>
      </w: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enmendaduras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>, y</w:t>
      </w:r>
      <w:r w:rsidR="005A0254">
        <w:rPr>
          <w:rFonts w:ascii="Arial" w:eastAsia="Arial" w:hAnsi="Arial" w:cs="Arial"/>
          <w:kern w:val="32"/>
          <w:sz w:val="20"/>
          <w:szCs w:val="20"/>
          <w:lang w:val="es-MX"/>
        </w:rPr>
        <w:t>/</w:t>
      </w: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o con campos pendientes por diligenciar.</w:t>
      </w:r>
    </w:p>
    <w:p w14:paraId="6D196437" w14:textId="2061F71E" w:rsidR="00E0526F" w:rsidRPr="00BB5534" w:rsidRDefault="004F2EA8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>
        <w:rPr>
          <w:rFonts w:ascii="Arial" w:eastAsia="Arial" w:hAnsi="Arial" w:cs="Arial"/>
          <w:b/>
          <w:noProof/>
          <w:kern w:val="32"/>
          <w:sz w:val="20"/>
          <w:szCs w:val="20"/>
          <w:lang w:val="es-MX"/>
        </w:rPr>
        <w:drawing>
          <wp:anchor distT="0" distB="0" distL="114300" distR="114300" simplePos="0" relativeHeight="251658240" behindDoc="1" locked="0" layoutInCell="1" allowOverlap="1" wp14:anchorId="48312ED4" wp14:editId="6951EC9F">
            <wp:simplePos x="0" y="0"/>
            <wp:positionH relativeFrom="column">
              <wp:posOffset>70485</wp:posOffset>
            </wp:positionH>
            <wp:positionV relativeFrom="paragraph">
              <wp:posOffset>89535</wp:posOffset>
            </wp:positionV>
            <wp:extent cx="1800000" cy="329717"/>
            <wp:effectExtent l="0" t="0" r="0" b="0"/>
            <wp:wrapNone/>
            <wp:docPr id="2000019134" name="Imagen 1" descr="Dibujo en blanco y negr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019134" name="Imagen 1" descr="Dibujo en blanco y negro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329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2679E9" w14:textId="77777777" w:rsidR="00E0526F" w:rsidRDefault="00E0526F" w:rsidP="00E0526F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266BEE4" w14:textId="77777777" w:rsidTr="00E0526F">
        <w:trPr>
          <w:trHeight w:val="226"/>
        </w:trPr>
        <w:tc>
          <w:tcPr>
            <w:tcW w:w="1458" w:type="pct"/>
          </w:tcPr>
          <w:p w14:paraId="7590CDB6" w14:textId="774EAD79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4F30C503" w14:textId="00736BC2" w:rsidR="00E0526F" w:rsidRPr="00BB5534" w:rsidRDefault="00B95AE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</w:tc>
        <w:tc>
          <w:tcPr>
            <w:tcW w:w="1535" w:type="pct"/>
          </w:tcPr>
          <w:p w14:paraId="1D02F4B6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___            </w:t>
            </w:r>
          </w:p>
        </w:tc>
        <w:tc>
          <w:tcPr>
            <w:tcW w:w="145" w:type="pct"/>
          </w:tcPr>
          <w:p w14:paraId="15729DD2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691D4180" w14:textId="77777777" w:rsidR="00E0526F" w:rsidRPr="00BB5534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1B06D26A" w14:textId="77777777" w:rsidTr="00E0526F">
        <w:trPr>
          <w:trHeight w:val="225"/>
        </w:trPr>
        <w:tc>
          <w:tcPr>
            <w:tcW w:w="1458" w:type="pct"/>
            <w:vAlign w:val="center"/>
            <w:hideMark/>
          </w:tcPr>
          <w:p w14:paraId="63B00C34" w14:textId="77777777" w:rsidR="00E0526F" w:rsidRDefault="007D79F1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</w:t>
            </w:r>
            <w:r w:rsidR="00B95AE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Director (a) de Programa</w:t>
            </w:r>
          </w:p>
          <w:p w14:paraId="36EFF6C2" w14:textId="77777777" w:rsidR="00EE19F8" w:rsidRDefault="00EE19F8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5ACEAC2" w14:textId="77777777" w:rsidR="00EE19F8" w:rsidRDefault="00EE19F8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AB6002D" w14:textId="39C43054" w:rsidR="00EE19F8" w:rsidRPr="00BB5534" w:rsidRDefault="00EE19F8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  <w:vAlign w:val="center"/>
          </w:tcPr>
          <w:p w14:paraId="1331A5E7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1EF20F4B" w14:textId="77777777" w:rsidR="00E0526F" w:rsidRDefault="007D79F1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Decano (a)</w:t>
            </w:r>
          </w:p>
          <w:p w14:paraId="338FEDE4" w14:textId="77777777" w:rsidR="00EE19F8" w:rsidRDefault="00EE19F8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49F53E3" w14:textId="77777777" w:rsidR="00EE19F8" w:rsidRDefault="00EE19F8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7B5A09B" w14:textId="77777777" w:rsidR="00EE19F8" w:rsidRDefault="00EE19F8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B64371" w14:textId="1EE663C2" w:rsidR="00EE19F8" w:rsidRPr="00BB5534" w:rsidRDefault="00EE19F8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5462C8D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71A7D8FF" w14:textId="77777777" w:rsidR="00E0526F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 w:rsidR="00EC400A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64855170" w14:textId="77777777" w:rsidR="000210EE" w:rsidRDefault="000210EE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02809A6" w14:textId="69922D6C" w:rsidR="000210EE" w:rsidRPr="00BB5534" w:rsidRDefault="000210EE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6FC2ED52" w14:textId="77777777" w:rsidR="00E0526F" w:rsidRPr="00BB5534" w:rsidRDefault="00E0526F" w:rsidP="007D79F1">
      <w:pPr>
        <w:jc w:val="both"/>
        <w:rPr>
          <w:rFonts w:ascii="Arial" w:hAnsi="Arial" w:cs="Arial"/>
          <w:b/>
          <w:sz w:val="20"/>
          <w:szCs w:val="20"/>
        </w:rPr>
      </w:pPr>
    </w:p>
    <w:sectPr w:rsidR="00E0526F" w:rsidRPr="00BB5534" w:rsidSect="006F0D00">
      <w:headerReference w:type="default" r:id="rId8"/>
      <w:footerReference w:type="default" r:id="rId9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CDEDD" w14:textId="77777777" w:rsidR="00462E56" w:rsidRDefault="00462E56">
      <w:r>
        <w:separator/>
      </w:r>
    </w:p>
  </w:endnote>
  <w:endnote w:type="continuationSeparator" w:id="0">
    <w:p w14:paraId="08261704" w14:textId="77777777" w:rsidR="00462E56" w:rsidRDefault="0046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8501" w14:textId="77777777" w:rsidR="009516CE" w:rsidRPr="00DD18D9" w:rsidRDefault="009516CE" w:rsidP="009516CE">
    <w:pPr>
      <w:pStyle w:val="Piedepgina"/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DD18D9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 del Sistema Bonaventuriano de Administración Documental – SIBAD</w:t>
    </w:r>
  </w:p>
  <w:p w14:paraId="77AF7C95" w14:textId="77777777" w:rsidR="009516CE" w:rsidRPr="00DD18D9" w:rsidRDefault="009516CE" w:rsidP="009516CE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6955849F" w14:textId="77777777" w:rsidR="007D79F1" w:rsidRPr="009516CE" w:rsidRDefault="007D79F1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CB270" w14:textId="77777777" w:rsidR="00462E56" w:rsidRDefault="00462E56">
      <w:r>
        <w:separator/>
      </w:r>
    </w:p>
  </w:footnote>
  <w:footnote w:type="continuationSeparator" w:id="0">
    <w:p w14:paraId="459E220C" w14:textId="77777777" w:rsidR="00462E56" w:rsidRDefault="00462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2511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2B1766C5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385BD8E4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05A18F7F" wp14:editId="220AAC5E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69C62E5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288AAA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AB363B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7F067D2F" w14:textId="381D7A7E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REPORTE DE </w:t>
          </w:r>
          <w:r w:rsidR="00D85C0E">
            <w:rPr>
              <w:rFonts w:ascii="Arial" w:hAnsi="Arial" w:cs="Arial"/>
              <w:b/>
              <w:sz w:val="18"/>
              <w:szCs w:val="18"/>
            </w:rPr>
            <w:t>CAMBIOS DE CATÁLOGOS</w:t>
          </w:r>
        </w:p>
      </w:tc>
      <w:tc>
        <w:tcPr>
          <w:tcW w:w="2400" w:type="dxa"/>
        </w:tcPr>
        <w:p w14:paraId="36FD7C5F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5990B93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B5DCFAF" w14:textId="33716B21" w:rsidR="00BB5534" w:rsidRPr="00F21CF8" w:rsidRDefault="00E371CA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G</w:t>
          </w:r>
          <w:r w:rsidR="00F21CF8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R</w:t>
          </w: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A</w:t>
          </w:r>
          <w:r w:rsidR="00F21CF8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FR</w:t>
          </w:r>
          <w:r w:rsidR="00F21CF8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14</w:t>
          </w:r>
          <w:r w:rsidR="00F21CF8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-</w:t>
          </w: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V</w:t>
          </w:r>
          <w:r w:rsidR="007D79F1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2</w:t>
          </w:r>
        </w:p>
      </w:tc>
      <w:tc>
        <w:tcPr>
          <w:tcW w:w="2268" w:type="dxa"/>
        </w:tcPr>
        <w:p w14:paraId="68F538C6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228FF9B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086BD001" w14:textId="2B0C5AC9" w:rsidR="00BB5534" w:rsidRPr="00F21CF8" w:rsidRDefault="009516CE" w:rsidP="007D79F1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F21CF8">
            <w:rPr>
              <w:rFonts w:ascii="Arial" w:hAnsi="Arial" w:cs="Arial"/>
              <w:color w:val="000000" w:themeColor="text1"/>
              <w:sz w:val="18"/>
              <w:szCs w:val="18"/>
            </w:rPr>
            <w:t>Octubre</w:t>
          </w:r>
          <w:r w:rsidR="00C82235" w:rsidRPr="00F21CF8"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 de</w:t>
          </w:r>
          <w:r w:rsidR="007D79F1" w:rsidRPr="00F21CF8"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 2025</w:t>
          </w:r>
        </w:p>
      </w:tc>
    </w:tr>
    <w:tr w:rsidR="00BB5534" w:rsidRPr="009C6B9E" w14:paraId="147922F0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3BCE5415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757C6C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14E6C7C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78A4BA2B" w14:textId="5BA40453" w:rsidR="00BB5534" w:rsidRPr="00C411CF" w:rsidRDefault="00C01B0D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6286FDC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FC1B1F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74D49323" w14:textId="469157A7" w:rsidR="00BB5534" w:rsidRPr="00C411CF" w:rsidRDefault="00C01B0D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1A1D9A3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7CB28E4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6909AA50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32D79B9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63E0950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2568923">
    <w:abstractNumId w:val="0"/>
  </w:num>
  <w:num w:numId="2" w16cid:durableId="1971593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07626"/>
    <w:rsid w:val="000210EE"/>
    <w:rsid w:val="00021A2F"/>
    <w:rsid w:val="000648DA"/>
    <w:rsid w:val="00076765"/>
    <w:rsid w:val="00077443"/>
    <w:rsid w:val="00084E7F"/>
    <w:rsid w:val="000A0FD1"/>
    <w:rsid w:val="000B3AB8"/>
    <w:rsid w:val="000B6AD9"/>
    <w:rsid w:val="000D7F8B"/>
    <w:rsid w:val="000F7347"/>
    <w:rsid w:val="001440EA"/>
    <w:rsid w:val="00167191"/>
    <w:rsid w:val="001877B8"/>
    <w:rsid w:val="00190335"/>
    <w:rsid w:val="001F5548"/>
    <w:rsid w:val="002179DD"/>
    <w:rsid w:val="002332CE"/>
    <w:rsid w:val="00250382"/>
    <w:rsid w:val="00251AAC"/>
    <w:rsid w:val="0026192D"/>
    <w:rsid w:val="00273D45"/>
    <w:rsid w:val="002A4576"/>
    <w:rsid w:val="002C32F9"/>
    <w:rsid w:val="002D0A3F"/>
    <w:rsid w:val="003315EA"/>
    <w:rsid w:val="003603D1"/>
    <w:rsid w:val="003A70A1"/>
    <w:rsid w:val="003C2221"/>
    <w:rsid w:val="00454FE2"/>
    <w:rsid w:val="00462E56"/>
    <w:rsid w:val="0047224E"/>
    <w:rsid w:val="004F2EA8"/>
    <w:rsid w:val="00515CD2"/>
    <w:rsid w:val="00520748"/>
    <w:rsid w:val="00526D8D"/>
    <w:rsid w:val="00537135"/>
    <w:rsid w:val="005546A2"/>
    <w:rsid w:val="005573CC"/>
    <w:rsid w:val="0056628E"/>
    <w:rsid w:val="005A0254"/>
    <w:rsid w:val="005E1DF6"/>
    <w:rsid w:val="00606F42"/>
    <w:rsid w:val="006127E3"/>
    <w:rsid w:val="00624BC4"/>
    <w:rsid w:val="006253BD"/>
    <w:rsid w:val="006261BA"/>
    <w:rsid w:val="00627CBF"/>
    <w:rsid w:val="00640520"/>
    <w:rsid w:val="0064696D"/>
    <w:rsid w:val="00684FF2"/>
    <w:rsid w:val="006877D1"/>
    <w:rsid w:val="00694A9D"/>
    <w:rsid w:val="00694EAC"/>
    <w:rsid w:val="006A4273"/>
    <w:rsid w:val="006B49F1"/>
    <w:rsid w:val="006B552D"/>
    <w:rsid w:val="006C586E"/>
    <w:rsid w:val="006E4277"/>
    <w:rsid w:val="006E45AA"/>
    <w:rsid w:val="006F0D00"/>
    <w:rsid w:val="00701B6B"/>
    <w:rsid w:val="00711A32"/>
    <w:rsid w:val="00741B06"/>
    <w:rsid w:val="00743059"/>
    <w:rsid w:val="00743CC8"/>
    <w:rsid w:val="00766387"/>
    <w:rsid w:val="007B4FB9"/>
    <w:rsid w:val="007C0087"/>
    <w:rsid w:val="007D79F1"/>
    <w:rsid w:val="007E2A90"/>
    <w:rsid w:val="007F05F8"/>
    <w:rsid w:val="007F10EB"/>
    <w:rsid w:val="008060DC"/>
    <w:rsid w:val="0081142D"/>
    <w:rsid w:val="00821260"/>
    <w:rsid w:val="00845A2C"/>
    <w:rsid w:val="00875103"/>
    <w:rsid w:val="008B1503"/>
    <w:rsid w:val="008B3603"/>
    <w:rsid w:val="008B58D9"/>
    <w:rsid w:val="008D76BA"/>
    <w:rsid w:val="008E13BA"/>
    <w:rsid w:val="0091081E"/>
    <w:rsid w:val="00910D3D"/>
    <w:rsid w:val="0091774B"/>
    <w:rsid w:val="009262E0"/>
    <w:rsid w:val="009516CE"/>
    <w:rsid w:val="00951AAD"/>
    <w:rsid w:val="009671F6"/>
    <w:rsid w:val="00982643"/>
    <w:rsid w:val="00985A5A"/>
    <w:rsid w:val="009B2389"/>
    <w:rsid w:val="009C6E0D"/>
    <w:rsid w:val="009D006E"/>
    <w:rsid w:val="009F6B7E"/>
    <w:rsid w:val="00A1338F"/>
    <w:rsid w:val="00A17B50"/>
    <w:rsid w:val="00A43EF4"/>
    <w:rsid w:val="00A53CB8"/>
    <w:rsid w:val="00A6379B"/>
    <w:rsid w:val="00A63E54"/>
    <w:rsid w:val="00A73EF9"/>
    <w:rsid w:val="00A96131"/>
    <w:rsid w:val="00AB2863"/>
    <w:rsid w:val="00AB5B24"/>
    <w:rsid w:val="00AC7569"/>
    <w:rsid w:val="00AE6F2E"/>
    <w:rsid w:val="00AF2D3B"/>
    <w:rsid w:val="00AF52AE"/>
    <w:rsid w:val="00B125ED"/>
    <w:rsid w:val="00B23C4F"/>
    <w:rsid w:val="00B27830"/>
    <w:rsid w:val="00B4610D"/>
    <w:rsid w:val="00B5627E"/>
    <w:rsid w:val="00B874E6"/>
    <w:rsid w:val="00B95AE5"/>
    <w:rsid w:val="00BA26FD"/>
    <w:rsid w:val="00BB5534"/>
    <w:rsid w:val="00BD74AB"/>
    <w:rsid w:val="00C01B0D"/>
    <w:rsid w:val="00C06430"/>
    <w:rsid w:val="00C12672"/>
    <w:rsid w:val="00C16F3D"/>
    <w:rsid w:val="00C411CF"/>
    <w:rsid w:val="00C82235"/>
    <w:rsid w:val="00CB478E"/>
    <w:rsid w:val="00CB5FA1"/>
    <w:rsid w:val="00CE111E"/>
    <w:rsid w:val="00CE310C"/>
    <w:rsid w:val="00CE5BBA"/>
    <w:rsid w:val="00CF3F7F"/>
    <w:rsid w:val="00D07C43"/>
    <w:rsid w:val="00D341DE"/>
    <w:rsid w:val="00D53CB1"/>
    <w:rsid w:val="00D6540D"/>
    <w:rsid w:val="00D7380B"/>
    <w:rsid w:val="00D85C0E"/>
    <w:rsid w:val="00D9140C"/>
    <w:rsid w:val="00DB3102"/>
    <w:rsid w:val="00DB5B90"/>
    <w:rsid w:val="00DB7BA2"/>
    <w:rsid w:val="00DC1A45"/>
    <w:rsid w:val="00DC47AE"/>
    <w:rsid w:val="00DD43D4"/>
    <w:rsid w:val="00DF27D8"/>
    <w:rsid w:val="00E0178A"/>
    <w:rsid w:val="00E0526F"/>
    <w:rsid w:val="00E2513B"/>
    <w:rsid w:val="00E3423E"/>
    <w:rsid w:val="00E371CA"/>
    <w:rsid w:val="00E43B0E"/>
    <w:rsid w:val="00E64D44"/>
    <w:rsid w:val="00E65411"/>
    <w:rsid w:val="00EB1E1F"/>
    <w:rsid w:val="00EB4DAE"/>
    <w:rsid w:val="00EB641B"/>
    <w:rsid w:val="00EC400A"/>
    <w:rsid w:val="00ED21CD"/>
    <w:rsid w:val="00EE19F8"/>
    <w:rsid w:val="00EE4A59"/>
    <w:rsid w:val="00EF00F0"/>
    <w:rsid w:val="00EF1AAD"/>
    <w:rsid w:val="00F0153A"/>
    <w:rsid w:val="00F026BA"/>
    <w:rsid w:val="00F21CF8"/>
    <w:rsid w:val="00F31D8F"/>
    <w:rsid w:val="00F51CB8"/>
    <w:rsid w:val="00F8160B"/>
    <w:rsid w:val="00FC44B9"/>
    <w:rsid w:val="00FD10BD"/>
    <w:rsid w:val="00FD22F9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04266C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443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</Template>
  <TotalTime>0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Andrés Felipe Salazar Correa</cp:lastModifiedBy>
  <cp:revision>2</cp:revision>
  <cp:lastPrinted>1900-01-01T05:00:00Z</cp:lastPrinted>
  <dcterms:created xsi:type="dcterms:W3CDTF">2026-02-23T20:56:00Z</dcterms:created>
  <dcterms:modified xsi:type="dcterms:W3CDTF">2026-02-23T20:56:00Z</dcterms:modified>
</cp:coreProperties>
</file>