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8"/>
        <w:gridCol w:w="1985"/>
        <w:gridCol w:w="1558"/>
        <w:gridCol w:w="1704"/>
        <w:gridCol w:w="1419"/>
        <w:gridCol w:w="1180"/>
      </w:tblGrid>
      <w:tr w:rsidR="007E2A90" w:rsidRPr="00BB5534" w14:paraId="04803EF3" w14:textId="77777777" w:rsidTr="00E0526F">
        <w:trPr>
          <w:trHeight w:val="300"/>
        </w:trPr>
        <w:tc>
          <w:tcPr>
            <w:tcW w:w="1063" w:type="pct"/>
            <w:vAlign w:val="center"/>
            <w:hideMark/>
          </w:tcPr>
          <w:p w14:paraId="0A952CDC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  <w:lang w:val="es-CO" w:eastAsia="es-CO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Fecha (</w:t>
            </w:r>
            <w:proofErr w:type="spellStart"/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dd</w:t>
            </w:r>
            <w:proofErr w:type="spellEnd"/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/mm/</w:t>
            </w:r>
            <w:proofErr w:type="spellStart"/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aaaa</w:t>
            </w:r>
            <w:proofErr w:type="spellEnd"/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)</w:t>
            </w:r>
          </w:p>
        </w:tc>
        <w:tc>
          <w:tcPr>
            <w:tcW w:w="3937" w:type="pct"/>
            <w:gridSpan w:val="5"/>
            <w:vAlign w:val="center"/>
            <w:hideMark/>
          </w:tcPr>
          <w:p w14:paraId="17E698CA" w14:textId="1EF04B89" w:rsidR="009262E0" w:rsidRPr="00BB5534" w:rsidRDefault="009262E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="0099562C">
              <w:rPr>
                <w:rFonts w:ascii="Arial" w:hAnsi="Arial" w:cs="Arial"/>
                <w:bCs/>
                <w:sz w:val="20"/>
                <w:szCs w:val="20"/>
              </w:rPr>
              <w:t>23</w:t>
            </w:r>
            <w:r w:rsidR="00CE334B">
              <w:rPr>
                <w:rFonts w:ascii="Arial" w:hAnsi="Arial" w:cs="Arial"/>
                <w:bCs/>
                <w:sz w:val="20"/>
                <w:szCs w:val="20"/>
              </w:rPr>
              <w:t xml:space="preserve"> de </w:t>
            </w:r>
            <w:r w:rsidR="0099562C">
              <w:rPr>
                <w:rFonts w:ascii="Arial" w:hAnsi="Arial" w:cs="Arial"/>
                <w:bCs/>
                <w:sz w:val="20"/>
                <w:szCs w:val="20"/>
              </w:rPr>
              <w:t>febrero</w:t>
            </w:r>
            <w:r w:rsidR="00CE334B">
              <w:rPr>
                <w:rFonts w:ascii="Arial" w:hAnsi="Arial" w:cs="Arial"/>
                <w:bCs/>
                <w:sz w:val="20"/>
                <w:szCs w:val="20"/>
              </w:rPr>
              <w:t xml:space="preserve"> 2026</w:t>
            </w:r>
          </w:p>
        </w:tc>
      </w:tr>
      <w:tr w:rsidR="007E2A90" w:rsidRPr="00BB5534" w14:paraId="1438F605" w14:textId="77777777" w:rsidTr="00E0526F">
        <w:trPr>
          <w:trHeight w:val="510"/>
        </w:trPr>
        <w:tc>
          <w:tcPr>
            <w:tcW w:w="1063" w:type="pct"/>
            <w:vAlign w:val="center"/>
            <w:hideMark/>
          </w:tcPr>
          <w:p w14:paraId="46FBA148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Programa académico</w:t>
            </w:r>
          </w:p>
        </w:tc>
        <w:tc>
          <w:tcPr>
            <w:tcW w:w="3937" w:type="pct"/>
            <w:gridSpan w:val="5"/>
            <w:vAlign w:val="center"/>
            <w:hideMark/>
          </w:tcPr>
          <w:p w14:paraId="3E67190E" w14:textId="3CF8AE90" w:rsidR="007E2A90" w:rsidRPr="00BB5534" w:rsidRDefault="009262E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="00F57D56">
              <w:rPr>
                <w:rFonts w:ascii="Arial" w:hAnsi="Arial" w:cs="Arial"/>
                <w:bCs/>
                <w:sz w:val="20"/>
                <w:szCs w:val="20"/>
              </w:rPr>
              <w:t xml:space="preserve">Contaduría Publica </w:t>
            </w:r>
            <w:r w:rsidR="00CE33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7E2A90" w:rsidRPr="00BB5534" w14:paraId="5993AAC4" w14:textId="77777777" w:rsidTr="00E0526F">
        <w:trPr>
          <w:trHeight w:val="510"/>
        </w:trPr>
        <w:tc>
          <w:tcPr>
            <w:tcW w:w="1063" w:type="pct"/>
            <w:vAlign w:val="center"/>
            <w:hideMark/>
          </w:tcPr>
          <w:p w14:paraId="6842DFAD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Nombre de catálogo:</w:t>
            </w:r>
          </w:p>
        </w:tc>
        <w:tc>
          <w:tcPr>
            <w:tcW w:w="3937" w:type="pct"/>
            <w:gridSpan w:val="5"/>
            <w:vAlign w:val="center"/>
            <w:hideMark/>
          </w:tcPr>
          <w:p w14:paraId="688BE316" w14:textId="237A1AE2" w:rsidR="009262E0" w:rsidRPr="00BB5534" w:rsidRDefault="009262E0" w:rsidP="004F7EF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="004F7EFC">
              <w:rPr>
                <w:rFonts w:ascii="Arial" w:hAnsi="Arial" w:cs="Arial"/>
                <w:bCs/>
                <w:sz w:val="20"/>
                <w:szCs w:val="20"/>
              </w:rPr>
              <w:t xml:space="preserve">Prácticas </w:t>
            </w:r>
          </w:p>
        </w:tc>
      </w:tr>
      <w:tr w:rsidR="007E2A90" w:rsidRPr="00BB5534" w14:paraId="57F3C9CC" w14:textId="77777777" w:rsidTr="00E0526F">
        <w:trPr>
          <w:trHeight w:val="300"/>
        </w:trPr>
        <w:tc>
          <w:tcPr>
            <w:tcW w:w="1063" w:type="pct"/>
            <w:vAlign w:val="center"/>
            <w:hideMark/>
          </w:tcPr>
          <w:p w14:paraId="110B1100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Código catálogo:</w:t>
            </w:r>
          </w:p>
        </w:tc>
        <w:tc>
          <w:tcPr>
            <w:tcW w:w="996" w:type="pct"/>
            <w:vAlign w:val="center"/>
            <w:hideMark/>
          </w:tcPr>
          <w:p w14:paraId="748FA9D4" w14:textId="0F9CC7DE" w:rsidR="004F7EFC" w:rsidRPr="004F7EFC" w:rsidRDefault="009262E0" w:rsidP="004F7EFC">
            <w:pPr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="004F7EFC" w:rsidRPr="004F7EFC">
              <w:rPr>
                <w:rFonts w:ascii="Arial" w:hAnsi="Arial" w:cs="Arial"/>
                <w:sz w:val="18"/>
                <w:szCs w:val="18"/>
              </w:rPr>
              <w:t>71532-9M (0123)</w:t>
            </w:r>
          </w:p>
          <w:p w14:paraId="7097E0C6" w14:textId="46733070" w:rsidR="009262E0" w:rsidRPr="00BB5534" w:rsidRDefault="009262E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82" w:type="pct"/>
            <w:vAlign w:val="center"/>
            <w:hideMark/>
          </w:tcPr>
          <w:p w14:paraId="0D96F97A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Código de clase</w:t>
            </w:r>
          </w:p>
        </w:tc>
        <w:tc>
          <w:tcPr>
            <w:tcW w:w="855" w:type="pct"/>
            <w:vAlign w:val="center"/>
            <w:hideMark/>
          </w:tcPr>
          <w:p w14:paraId="73ED865F" w14:textId="5A4678DE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="004F7EFC">
              <w:rPr>
                <w:rFonts w:ascii="Arial" w:hAnsi="Arial" w:cs="Arial"/>
                <w:bCs/>
                <w:sz w:val="20"/>
                <w:szCs w:val="20"/>
              </w:rPr>
              <w:t>71</w:t>
            </w:r>
            <w:r w:rsidR="00F57D56">
              <w:rPr>
                <w:rFonts w:ascii="Arial" w:hAnsi="Arial" w:cs="Arial"/>
                <w:bCs/>
                <w:sz w:val="20"/>
                <w:szCs w:val="20"/>
              </w:rPr>
              <w:t>7</w:t>
            </w:r>
            <w:r w:rsidR="004F7EFC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712" w:type="pct"/>
            <w:vAlign w:val="center"/>
            <w:hideMark/>
          </w:tcPr>
          <w:p w14:paraId="7A48EE88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Ciclo académico</w:t>
            </w:r>
          </w:p>
        </w:tc>
        <w:tc>
          <w:tcPr>
            <w:tcW w:w="592" w:type="pct"/>
            <w:vAlign w:val="center"/>
            <w:hideMark/>
          </w:tcPr>
          <w:p w14:paraId="5AF3D9B5" w14:textId="5C41D269" w:rsidR="009262E0" w:rsidRPr="00BB5534" w:rsidRDefault="009262E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="004F7EFC">
              <w:rPr>
                <w:rFonts w:ascii="Arial" w:hAnsi="Arial" w:cs="Arial"/>
                <w:bCs/>
                <w:sz w:val="20"/>
                <w:szCs w:val="20"/>
              </w:rPr>
              <w:t>2566</w:t>
            </w:r>
          </w:p>
        </w:tc>
      </w:tr>
      <w:tr w:rsidR="007E2A90" w:rsidRPr="00BB5534" w14:paraId="1B8AF798" w14:textId="77777777" w:rsidTr="00E0526F">
        <w:trPr>
          <w:trHeight w:val="300"/>
        </w:trPr>
        <w:tc>
          <w:tcPr>
            <w:tcW w:w="1063" w:type="pct"/>
            <w:vAlign w:val="center"/>
            <w:hideMark/>
          </w:tcPr>
          <w:p w14:paraId="3E91772B" w14:textId="77777777" w:rsidR="009262E0" w:rsidRPr="00BB5534" w:rsidRDefault="00E0526F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Nombre del p</w:t>
            </w:r>
            <w:r w:rsidR="007E2A90"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rofesor:</w:t>
            </w:r>
          </w:p>
        </w:tc>
        <w:tc>
          <w:tcPr>
            <w:tcW w:w="3937" w:type="pct"/>
            <w:gridSpan w:val="5"/>
            <w:vAlign w:val="center"/>
            <w:hideMark/>
          </w:tcPr>
          <w:p w14:paraId="6D958136" w14:textId="06C2D541" w:rsidR="009262E0" w:rsidRPr="00BB5534" w:rsidRDefault="009262E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="004F7EFC">
              <w:rPr>
                <w:rFonts w:ascii="Arial" w:hAnsi="Arial" w:cs="Arial"/>
                <w:bCs/>
                <w:sz w:val="20"/>
                <w:szCs w:val="20"/>
              </w:rPr>
              <w:t xml:space="preserve">Wilson Eduardo Ortegón Riveros </w:t>
            </w:r>
          </w:p>
        </w:tc>
      </w:tr>
    </w:tbl>
    <w:p w14:paraId="3D49492D" w14:textId="77777777" w:rsidR="009262E0" w:rsidRPr="00BB5534" w:rsidRDefault="009262E0" w:rsidP="002332CE">
      <w:pPr>
        <w:jc w:val="both"/>
        <w:rPr>
          <w:rFonts w:ascii="Arial" w:hAnsi="Arial" w:cs="Arial"/>
          <w:b/>
          <w:sz w:val="20"/>
          <w:szCs w:val="20"/>
        </w:rPr>
      </w:pPr>
    </w:p>
    <w:p w14:paraId="3F891DB6" w14:textId="77777777" w:rsidR="007E2A90" w:rsidRPr="00BB5534" w:rsidRDefault="007E2A90" w:rsidP="002332CE">
      <w:pPr>
        <w:jc w:val="both"/>
        <w:rPr>
          <w:rFonts w:ascii="Arial" w:hAnsi="Arial" w:cs="Arial"/>
          <w:b/>
          <w:sz w:val="20"/>
          <w:szCs w:val="20"/>
        </w:rPr>
      </w:pPr>
    </w:p>
    <w:p w14:paraId="44ED0AAF" w14:textId="77777777" w:rsidR="004F7EFC" w:rsidRDefault="007E2A90" w:rsidP="00BB5534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BB5534">
        <w:rPr>
          <w:rFonts w:ascii="Arial" w:hAnsi="Arial" w:cs="Arial"/>
          <w:b/>
          <w:sz w:val="20"/>
          <w:szCs w:val="20"/>
        </w:rPr>
        <w:t xml:space="preserve">*Descripción de la novedad: </w:t>
      </w:r>
    </w:p>
    <w:p w14:paraId="0A45AB35" w14:textId="54BFB1AA" w:rsidR="007E2A90" w:rsidRPr="00BB5534" w:rsidRDefault="004F7EFC" w:rsidP="00BB5534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Práctica</w:t>
      </w:r>
    </w:p>
    <w:p w14:paraId="2DC5CCCC" w14:textId="77777777" w:rsidR="007E2A90" w:rsidRPr="00BB5534" w:rsidRDefault="007E2A90" w:rsidP="00E0526F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184E7EF6" w14:textId="4B9E9091" w:rsidR="007E2A90" w:rsidRDefault="007E2A90" w:rsidP="00BB5534">
      <w:pPr>
        <w:spacing w:line="360" w:lineRule="auto"/>
        <w:rPr>
          <w:rFonts w:ascii="Arial" w:hAnsi="Arial" w:cs="Arial"/>
          <w:sz w:val="20"/>
          <w:szCs w:val="20"/>
        </w:rPr>
      </w:pPr>
      <w:r w:rsidRPr="00BB5534">
        <w:rPr>
          <w:rFonts w:ascii="Arial" w:hAnsi="Arial" w:cs="Arial"/>
          <w:b/>
          <w:sz w:val="20"/>
          <w:szCs w:val="20"/>
        </w:rPr>
        <w:t xml:space="preserve">Justifique el motivo de la novedad: </w:t>
      </w:r>
    </w:p>
    <w:p w14:paraId="055D6302" w14:textId="77777777" w:rsidR="004F7EFC" w:rsidRDefault="004F7EFC" w:rsidP="00BB5534">
      <w:pPr>
        <w:spacing w:line="360" w:lineRule="auto"/>
        <w:rPr>
          <w:rFonts w:ascii="Arial" w:hAnsi="Arial" w:cs="Arial"/>
          <w:sz w:val="20"/>
          <w:szCs w:val="20"/>
          <w:lang w:val="es-CO"/>
        </w:rPr>
      </w:pPr>
    </w:p>
    <w:p w14:paraId="79AAFFC9" w14:textId="126068F7" w:rsidR="004F7EFC" w:rsidRPr="00BB5534" w:rsidRDefault="004F7EFC" w:rsidP="00BB5534">
      <w:pPr>
        <w:spacing w:line="360" w:lineRule="auto"/>
        <w:rPr>
          <w:rFonts w:ascii="Arial" w:hAnsi="Arial" w:cs="Arial"/>
          <w:sz w:val="20"/>
          <w:szCs w:val="20"/>
        </w:rPr>
      </w:pPr>
      <w:r w:rsidRPr="004F7EFC">
        <w:rPr>
          <w:rFonts w:ascii="Arial" w:hAnsi="Arial" w:cs="Arial"/>
          <w:sz w:val="20"/>
          <w:szCs w:val="20"/>
          <w:lang w:val="es-CO"/>
        </w:rPr>
        <w:t xml:space="preserve">Terminación de la práctica acta # </w:t>
      </w:r>
      <w:r w:rsidR="0099562C">
        <w:rPr>
          <w:rFonts w:ascii="Arial" w:hAnsi="Arial" w:cs="Arial"/>
          <w:sz w:val="20"/>
          <w:szCs w:val="20"/>
          <w:lang w:val="es-CO"/>
        </w:rPr>
        <w:t>16</w:t>
      </w:r>
      <w:r w:rsidRPr="004F7EFC">
        <w:rPr>
          <w:rFonts w:ascii="Arial" w:hAnsi="Arial" w:cs="Arial"/>
          <w:sz w:val="20"/>
          <w:szCs w:val="20"/>
          <w:lang w:val="es-CO"/>
        </w:rPr>
        <w:t xml:space="preserve"> - 20</w:t>
      </w:r>
      <w:r>
        <w:rPr>
          <w:rFonts w:ascii="Arial" w:hAnsi="Arial" w:cs="Arial"/>
          <w:sz w:val="20"/>
          <w:szCs w:val="20"/>
          <w:lang w:val="es-CO"/>
        </w:rPr>
        <w:t>26</w:t>
      </w:r>
    </w:p>
    <w:p w14:paraId="0F6F2304" w14:textId="77777777" w:rsidR="008B1503" w:rsidRPr="00BB5534" w:rsidRDefault="008B1503" w:rsidP="00E0526F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59F1CCE" w14:textId="77777777" w:rsidR="007E2A90" w:rsidRPr="00BB5534" w:rsidRDefault="007E2A90" w:rsidP="002332CE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2"/>
        <w:gridCol w:w="4689"/>
        <w:gridCol w:w="1369"/>
        <w:gridCol w:w="2284"/>
      </w:tblGrid>
      <w:tr w:rsidR="008B1503" w:rsidRPr="00BB5534" w14:paraId="6D78AC70" w14:textId="77777777" w:rsidTr="008B1503">
        <w:trPr>
          <w:trHeight w:val="232"/>
        </w:trPr>
        <w:tc>
          <w:tcPr>
            <w:tcW w:w="5000" w:type="pct"/>
            <w:gridSpan w:val="4"/>
            <w:vAlign w:val="center"/>
          </w:tcPr>
          <w:p w14:paraId="3420E833" w14:textId="77777777" w:rsidR="008B1503" w:rsidRPr="00BB5534" w:rsidRDefault="008B1503" w:rsidP="008B1503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hAnsi="Arial" w:cs="Arial"/>
                <w:b/>
                <w:sz w:val="20"/>
                <w:szCs w:val="20"/>
              </w:rPr>
              <w:t>INFORMACIÓN DEL ESTUDIANTE</w:t>
            </w:r>
          </w:p>
        </w:tc>
      </w:tr>
      <w:tr w:rsidR="007E2A90" w:rsidRPr="00BB5534" w14:paraId="6D1AFDC4" w14:textId="77777777" w:rsidTr="00E0526F">
        <w:trPr>
          <w:trHeight w:val="232"/>
        </w:trPr>
        <w:tc>
          <w:tcPr>
            <w:tcW w:w="814" w:type="pct"/>
            <w:vAlign w:val="center"/>
          </w:tcPr>
          <w:p w14:paraId="497C4291" w14:textId="77777777" w:rsidR="009262E0" w:rsidRPr="00BB5534" w:rsidRDefault="009262E0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ID</w:t>
            </w:r>
          </w:p>
        </w:tc>
        <w:tc>
          <w:tcPr>
            <w:tcW w:w="2353" w:type="pct"/>
            <w:vAlign w:val="center"/>
          </w:tcPr>
          <w:p w14:paraId="3F129482" w14:textId="77777777" w:rsidR="009262E0" w:rsidRPr="00BB5534" w:rsidRDefault="009262E0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Apellidos</w:t>
            </w:r>
            <w:r w:rsidR="00E0526F"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 xml:space="preserve"> </w:t>
            </w:r>
            <w:r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y Nombres (Completos)</w:t>
            </w:r>
          </w:p>
        </w:tc>
        <w:tc>
          <w:tcPr>
            <w:tcW w:w="1833" w:type="pct"/>
            <w:gridSpan w:val="2"/>
          </w:tcPr>
          <w:p w14:paraId="46D82547" w14:textId="77777777" w:rsidR="009262E0" w:rsidRPr="00BB5534" w:rsidRDefault="009262E0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Calificación</w:t>
            </w:r>
          </w:p>
        </w:tc>
      </w:tr>
      <w:tr w:rsidR="007E2A90" w:rsidRPr="00BB5534" w14:paraId="1A28312A" w14:textId="77777777" w:rsidTr="00F25A60">
        <w:tc>
          <w:tcPr>
            <w:tcW w:w="814" w:type="pct"/>
          </w:tcPr>
          <w:p w14:paraId="397C14BC" w14:textId="77777777" w:rsidR="008C3AE8" w:rsidRDefault="008C3AE8" w:rsidP="00E0526F">
            <w:pPr>
              <w:jc w:val="both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</w:p>
          <w:p w14:paraId="63DFBDB9" w14:textId="47BF53C8" w:rsidR="009262E0" w:rsidRPr="00BB5534" w:rsidRDefault="0099562C" w:rsidP="00E0526F">
            <w:pPr>
              <w:jc w:val="both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99562C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30000094058</w:t>
            </w:r>
          </w:p>
        </w:tc>
        <w:tc>
          <w:tcPr>
            <w:tcW w:w="2353" w:type="pct"/>
          </w:tcPr>
          <w:p w14:paraId="3C2466D2" w14:textId="37709AD7" w:rsidR="004F7EFC" w:rsidRDefault="008C3AE8" w:rsidP="00E0526F">
            <w:pPr>
              <w:jc w:val="both"/>
              <w:rPr>
                <w:rFonts w:ascii="Arial" w:eastAsia="Arial" w:hAnsi="Arial" w:cs="Arial"/>
                <w:kern w:val="32"/>
                <w:sz w:val="20"/>
                <w:szCs w:val="20"/>
              </w:rPr>
            </w:pPr>
            <w:r>
              <w:rPr>
                <w:rFonts w:ascii="Arial" w:eastAsia="Arial" w:hAnsi="Arial" w:cs="Arial"/>
                <w:kern w:val="32"/>
                <w:sz w:val="20"/>
                <w:szCs w:val="20"/>
              </w:rPr>
              <w:t xml:space="preserve"> </w:t>
            </w:r>
          </w:p>
          <w:p w14:paraId="197E3F7F" w14:textId="11FDFBAC" w:rsidR="009262E0" w:rsidRPr="00BB5534" w:rsidRDefault="0099562C" w:rsidP="00E0526F">
            <w:pPr>
              <w:jc w:val="both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99562C">
              <w:rPr>
                <w:rFonts w:ascii="Arial" w:eastAsia="Arial" w:hAnsi="Arial" w:cs="Arial"/>
                <w:kern w:val="32"/>
                <w:sz w:val="20"/>
                <w:szCs w:val="20"/>
              </w:rPr>
              <w:t>Valentina Rojas Cossio</w:t>
            </w:r>
            <w:r>
              <w:rPr>
                <w:rFonts w:ascii="Arial" w:eastAsia="Arial" w:hAnsi="Arial" w:cs="Arial"/>
                <w:kern w:val="32"/>
                <w:sz w:val="20"/>
                <w:szCs w:val="20"/>
              </w:rPr>
              <w:t xml:space="preserve"> </w:t>
            </w:r>
          </w:p>
        </w:tc>
        <w:tc>
          <w:tcPr>
            <w:tcW w:w="687" w:type="pct"/>
          </w:tcPr>
          <w:p w14:paraId="27142CA5" w14:textId="77777777" w:rsidR="004F7EFC" w:rsidRDefault="009262E0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En No.</w:t>
            </w:r>
            <w:r w:rsidR="004F7EFC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 xml:space="preserve"> </w:t>
            </w:r>
          </w:p>
          <w:p w14:paraId="1B56A416" w14:textId="32C01327" w:rsidR="009262E0" w:rsidRPr="00BB5534" w:rsidRDefault="0099562C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5.0</w:t>
            </w:r>
          </w:p>
        </w:tc>
        <w:tc>
          <w:tcPr>
            <w:tcW w:w="1146" w:type="pct"/>
            <w:hideMark/>
          </w:tcPr>
          <w:p w14:paraId="507D4A5B" w14:textId="77777777" w:rsidR="009262E0" w:rsidRDefault="009262E0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En Letras</w:t>
            </w:r>
          </w:p>
          <w:p w14:paraId="491ADC08" w14:textId="1E01D383" w:rsidR="004F7EFC" w:rsidRDefault="004F7EFC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proofErr w:type="gramStart"/>
            <w:r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C</w:t>
            </w:r>
            <w:r w:rsidR="0099562C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inco</w:t>
            </w:r>
            <w:r w:rsidR="00CE27E8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 xml:space="preserve"> </w:t>
            </w:r>
            <w:r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punto</w:t>
            </w:r>
            <w:proofErr w:type="gramEnd"/>
            <w:r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 xml:space="preserve"> </w:t>
            </w:r>
            <w:r w:rsidR="0099562C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cero</w:t>
            </w:r>
          </w:p>
          <w:p w14:paraId="65E19544" w14:textId="77777777" w:rsidR="004F7EFC" w:rsidRPr="00BB5534" w:rsidRDefault="004F7EFC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</w:p>
        </w:tc>
      </w:tr>
    </w:tbl>
    <w:p w14:paraId="12F2DB79" w14:textId="77777777" w:rsidR="009262E0" w:rsidRPr="00BB5534" w:rsidRDefault="009262E0" w:rsidP="002332CE">
      <w:pPr>
        <w:jc w:val="both"/>
        <w:rPr>
          <w:rFonts w:ascii="Arial" w:hAnsi="Arial" w:cs="Arial"/>
          <w:b/>
          <w:sz w:val="20"/>
          <w:szCs w:val="20"/>
        </w:rPr>
      </w:pPr>
    </w:p>
    <w:p w14:paraId="09DA61D0" w14:textId="77777777" w:rsidR="00E0526F" w:rsidRPr="00BB5534" w:rsidRDefault="00E0526F" w:rsidP="00E0526F">
      <w:pPr>
        <w:jc w:val="both"/>
        <w:rPr>
          <w:rFonts w:ascii="Arial" w:eastAsia="Arial" w:hAnsi="Arial" w:cs="Arial"/>
          <w:b/>
          <w:kern w:val="32"/>
          <w:sz w:val="20"/>
          <w:szCs w:val="20"/>
          <w:lang w:val="es-MX"/>
        </w:rPr>
      </w:pPr>
      <w:r w:rsidRPr="00BB5534">
        <w:rPr>
          <w:rFonts w:ascii="Arial" w:eastAsia="Arial" w:hAnsi="Arial" w:cs="Arial"/>
          <w:b/>
          <w:kern w:val="32"/>
          <w:sz w:val="20"/>
          <w:szCs w:val="20"/>
          <w:lang w:val="es-MX"/>
        </w:rPr>
        <w:t xml:space="preserve">Notas: </w:t>
      </w:r>
    </w:p>
    <w:p w14:paraId="19E72C86" w14:textId="77777777" w:rsidR="00E0526F" w:rsidRPr="00BB5534" w:rsidRDefault="00E0526F" w:rsidP="00E0526F">
      <w:pPr>
        <w:jc w:val="both"/>
        <w:rPr>
          <w:rFonts w:ascii="Arial" w:eastAsia="Arial" w:hAnsi="Arial" w:cs="Arial"/>
          <w:kern w:val="32"/>
          <w:sz w:val="20"/>
          <w:szCs w:val="20"/>
          <w:lang w:val="es-MX"/>
        </w:rPr>
      </w:pPr>
      <w:r w:rsidRPr="00BB5534">
        <w:rPr>
          <w:rFonts w:ascii="Arial" w:eastAsia="Arial" w:hAnsi="Arial" w:cs="Arial"/>
          <w:kern w:val="32"/>
          <w:sz w:val="20"/>
          <w:szCs w:val="20"/>
          <w:lang w:val="es-MX"/>
        </w:rPr>
        <w:t>Es indispensable que cada profesor elabore en letra imprenta (legible), las columnas en números y en letras.</w:t>
      </w:r>
    </w:p>
    <w:p w14:paraId="6AC34E0A" w14:textId="63AF9482" w:rsidR="00E0526F" w:rsidRPr="005F6746" w:rsidRDefault="00E0526F" w:rsidP="002332CE">
      <w:pPr>
        <w:jc w:val="both"/>
        <w:rPr>
          <w:rFonts w:ascii="Arial" w:eastAsia="Arial" w:hAnsi="Arial" w:cs="Arial"/>
          <w:kern w:val="32"/>
          <w:sz w:val="20"/>
          <w:szCs w:val="20"/>
          <w:lang w:val="es-MX"/>
        </w:rPr>
      </w:pPr>
      <w:r w:rsidRPr="00BB5534">
        <w:rPr>
          <w:rFonts w:ascii="Arial" w:eastAsia="Arial" w:hAnsi="Arial" w:cs="Arial"/>
          <w:kern w:val="32"/>
          <w:sz w:val="20"/>
          <w:szCs w:val="20"/>
          <w:lang w:val="es-MX"/>
        </w:rPr>
        <w:t>No se aceptan formatos con enmendaduras o con campos pendientes por diligenciar.</w:t>
      </w:r>
    </w:p>
    <w:p w14:paraId="6195C1AD" w14:textId="77777777" w:rsidR="00E0526F" w:rsidRPr="00BB5534" w:rsidRDefault="00E0526F" w:rsidP="002332CE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2909"/>
        <w:gridCol w:w="367"/>
        <w:gridCol w:w="3062"/>
        <w:gridCol w:w="289"/>
        <w:gridCol w:w="3347"/>
      </w:tblGrid>
      <w:tr w:rsidR="00E0526F" w:rsidRPr="00BB5534" w14:paraId="2AD94A7D" w14:textId="77777777" w:rsidTr="005E0E34">
        <w:trPr>
          <w:trHeight w:val="226"/>
        </w:trPr>
        <w:tc>
          <w:tcPr>
            <w:tcW w:w="1458" w:type="pct"/>
          </w:tcPr>
          <w:p w14:paraId="3610C171" w14:textId="2211C837" w:rsidR="000B7105" w:rsidRDefault="004F7EFC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1D99F5C9" wp14:editId="08C2AF6B">
                  <wp:simplePos x="0" y="0"/>
                  <wp:positionH relativeFrom="margin">
                    <wp:posOffset>-11430</wp:posOffset>
                  </wp:positionH>
                  <wp:positionV relativeFrom="paragraph">
                    <wp:posOffset>126365</wp:posOffset>
                  </wp:positionV>
                  <wp:extent cx="1638300" cy="480060"/>
                  <wp:effectExtent l="0" t="0" r="0" b="0"/>
                  <wp:wrapNone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480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E80CE17" w14:textId="56FF7AAB" w:rsidR="000B7105" w:rsidRDefault="000B7105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70576C8D" w14:textId="0167B4AA" w:rsidR="00335F69" w:rsidRDefault="00335F69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49340734" w14:textId="198B66D3" w:rsidR="00E0526F" w:rsidRPr="00BB5534" w:rsidRDefault="00E0526F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_________________</w:t>
            </w:r>
            <w:r w:rsid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</w:t>
            </w:r>
          </w:p>
        </w:tc>
        <w:tc>
          <w:tcPr>
            <w:tcW w:w="184" w:type="pct"/>
          </w:tcPr>
          <w:p w14:paraId="6C052B4E" w14:textId="77777777" w:rsidR="00E0526F" w:rsidRPr="00BB5534" w:rsidRDefault="00E0526F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535" w:type="pct"/>
          </w:tcPr>
          <w:p w14:paraId="05EA9498" w14:textId="5BA46086" w:rsidR="000B7105" w:rsidRDefault="009167C7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>
              <w:rPr>
                <w:rFonts w:ascii="Arial" w:eastAsia="Arial" w:hAnsi="Arial" w:cs="Arial"/>
                <w:b/>
                <w:noProof/>
                <w:kern w:val="32"/>
                <w:sz w:val="20"/>
                <w:szCs w:val="20"/>
                <w:lang w:val="es-MX"/>
              </w:rPr>
              <w:drawing>
                <wp:anchor distT="0" distB="0" distL="114300" distR="114300" simplePos="0" relativeHeight="251660288" behindDoc="1" locked="0" layoutInCell="1" allowOverlap="1" wp14:anchorId="7AD4CD53" wp14:editId="4C17CEE5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151131</wp:posOffset>
                  </wp:positionV>
                  <wp:extent cx="1799170" cy="415290"/>
                  <wp:effectExtent l="0" t="0" r="0" b="3810"/>
                  <wp:wrapNone/>
                  <wp:docPr id="1247667829" name="Imagen 1" descr="Dibujo en blanco y negro&#10;&#10;El contenido generado por IA puede ser incorrec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7667829" name="Imagen 1" descr="Dibujo en blanco y negro&#10;&#10;El contenido generado por IA puede ser incorrecto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105" cy="415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30E63F5" w14:textId="65C542E6" w:rsidR="000B7105" w:rsidRDefault="000B7105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5F3BE3A7" w14:textId="1B88F555" w:rsidR="00335F69" w:rsidRDefault="00335F69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1D5B523D" w14:textId="41D3D756" w:rsidR="00E0526F" w:rsidRPr="00BB5534" w:rsidRDefault="00E0526F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_________________</w:t>
            </w:r>
            <w:r w:rsid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</w:t>
            </w:r>
            <w:r w:rsidR="000B7105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</w:t>
            </w:r>
            <w:r w:rsid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           </w:t>
            </w:r>
          </w:p>
        </w:tc>
        <w:tc>
          <w:tcPr>
            <w:tcW w:w="145" w:type="pct"/>
          </w:tcPr>
          <w:p w14:paraId="536EAE39" w14:textId="77777777" w:rsidR="00E0526F" w:rsidRPr="00BB5534" w:rsidRDefault="00E0526F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678" w:type="pct"/>
          </w:tcPr>
          <w:p w14:paraId="55EF094F" w14:textId="77777777" w:rsidR="000B7105" w:rsidRDefault="00BB5534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  </w:t>
            </w:r>
          </w:p>
          <w:p w14:paraId="4880AA4D" w14:textId="77777777" w:rsidR="000B7105" w:rsidRDefault="000B7105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59F439EA" w14:textId="77777777" w:rsidR="00335F69" w:rsidRDefault="00335F69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581EA629" w14:textId="4E450293" w:rsidR="00E0526F" w:rsidRPr="00BB5534" w:rsidRDefault="00E0526F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_________________________</w:t>
            </w:r>
          </w:p>
        </w:tc>
      </w:tr>
      <w:tr w:rsidR="00E0526F" w:rsidRPr="00BB5534" w14:paraId="2DEE122D" w14:textId="77777777" w:rsidTr="005E0E34">
        <w:trPr>
          <w:trHeight w:val="225"/>
        </w:trPr>
        <w:tc>
          <w:tcPr>
            <w:tcW w:w="1458" w:type="pct"/>
            <w:vAlign w:val="center"/>
            <w:hideMark/>
          </w:tcPr>
          <w:p w14:paraId="11C1A1C7" w14:textId="7262AAB4" w:rsidR="00E0526F" w:rsidRDefault="00711EAC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proofErr w:type="spellStart"/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VoBo</w:t>
            </w:r>
            <w:proofErr w:type="spellEnd"/>
            <w:r w:rsidR="00E0526F"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del </w:t>
            </w:r>
            <w:r w:rsidR="00F52B86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P</w:t>
            </w:r>
            <w:r w:rsidR="00E0526F"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rofesor</w:t>
            </w:r>
          </w:p>
          <w:p w14:paraId="500DB0E8" w14:textId="77777777" w:rsidR="007F5A1F" w:rsidRDefault="007F5A1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53448423" w14:textId="77777777" w:rsidR="007F5A1F" w:rsidRDefault="007F5A1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6D0B5DD9" w14:textId="6298AEA9" w:rsidR="007F5A1F" w:rsidRPr="00BB5534" w:rsidRDefault="007F5A1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84" w:type="pct"/>
            <w:vAlign w:val="center"/>
          </w:tcPr>
          <w:p w14:paraId="681C2FC3" w14:textId="77777777" w:rsidR="00E0526F" w:rsidRPr="00BB5534" w:rsidRDefault="00E0526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535" w:type="pct"/>
            <w:vAlign w:val="center"/>
            <w:hideMark/>
          </w:tcPr>
          <w:p w14:paraId="37CB3B1E" w14:textId="77777777" w:rsidR="00E0526F" w:rsidRDefault="00711EAC" w:rsidP="00E0526F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proofErr w:type="spellStart"/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VoBo</w:t>
            </w:r>
            <w:proofErr w:type="spellEnd"/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</w:t>
            </w:r>
            <w:r w:rsidR="00E0526F"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del Decano (a) o </w:t>
            </w:r>
            <w:proofErr w:type="gramStart"/>
            <w:r w:rsidR="00E0526F"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Director</w:t>
            </w:r>
            <w:proofErr w:type="gramEnd"/>
            <w:r w:rsidR="00E0526F"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(a) de programa</w:t>
            </w:r>
          </w:p>
          <w:p w14:paraId="58AB2BC6" w14:textId="77777777" w:rsidR="000C4C2B" w:rsidRDefault="000C4C2B" w:rsidP="00E0526F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612DB4C3" w14:textId="77777777" w:rsidR="007F5A1F" w:rsidRDefault="007F5A1F" w:rsidP="00E0526F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1C613544" w14:textId="6065D734" w:rsidR="007F5A1F" w:rsidRPr="00BB5534" w:rsidRDefault="007F5A1F" w:rsidP="00E0526F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45" w:type="pct"/>
            <w:vAlign w:val="center"/>
          </w:tcPr>
          <w:p w14:paraId="58453AFB" w14:textId="77777777" w:rsidR="00E0526F" w:rsidRPr="00BB5534" w:rsidRDefault="00E0526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678" w:type="pct"/>
            <w:vAlign w:val="center"/>
            <w:hideMark/>
          </w:tcPr>
          <w:p w14:paraId="08DBBD9A" w14:textId="77777777" w:rsidR="00E0526F" w:rsidRDefault="00E0526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Registro </w:t>
            </w:r>
            <w:r w:rsidR="00F52B86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A</w:t>
            </w: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cadémico</w:t>
            </w:r>
          </w:p>
          <w:p w14:paraId="78B3D108" w14:textId="77777777" w:rsidR="000B7105" w:rsidRDefault="000B7105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72F4A1BF" w14:textId="7568B257" w:rsidR="000B7105" w:rsidRPr="00335F69" w:rsidRDefault="00335F69" w:rsidP="00F25A60">
            <w:pPr>
              <w:jc w:val="center"/>
              <w:rPr>
                <w:rFonts w:ascii="Arial" w:eastAsia="Arial" w:hAnsi="Arial" w:cs="Arial"/>
                <w:bCs/>
                <w:kern w:val="32"/>
                <w:sz w:val="20"/>
                <w:szCs w:val="20"/>
                <w:lang w:val="es-MX"/>
              </w:rPr>
            </w:pPr>
            <w:r w:rsidRPr="00335F69">
              <w:rPr>
                <w:rFonts w:ascii="Arial" w:eastAsia="Arial" w:hAnsi="Arial" w:cs="Arial"/>
                <w:bCs/>
                <w:kern w:val="32"/>
                <w:sz w:val="20"/>
                <w:szCs w:val="20"/>
                <w:lang w:val="es-MX"/>
              </w:rPr>
              <w:t>La confirmación de procesado puede validarse a través del SIBAD</w:t>
            </w:r>
          </w:p>
        </w:tc>
      </w:tr>
    </w:tbl>
    <w:p w14:paraId="213C1081" w14:textId="77777777" w:rsidR="00E0526F" w:rsidRPr="00BB5534" w:rsidRDefault="00E0526F" w:rsidP="002332CE">
      <w:pPr>
        <w:jc w:val="both"/>
        <w:rPr>
          <w:rFonts w:ascii="Arial" w:hAnsi="Arial" w:cs="Arial"/>
          <w:b/>
          <w:sz w:val="20"/>
          <w:szCs w:val="20"/>
        </w:rPr>
      </w:pPr>
    </w:p>
    <w:p w14:paraId="1C2F365E" w14:textId="77777777" w:rsidR="009262E0" w:rsidRPr="00BB5534" w:rsidRDefault="009262E0" w:rsidP="002332CE">
      <w:pPr>
        <w:jc w:val="both"/>
        <w:rPr>
          <w:rFonts w:ascii="Arial" w:hAnsi="Arial" w:cs="Arial"/>
          <w:b/>
          <w:sz w:val="20"/>
          <w:szCs w:val="20"/>
        </w:rPr>
      </w:pPr>
    </w:p>
    <w:p w14:paraId="5A4576AF" w14:textId="77777777" w:rsidR="0056628E" w:rsidRDefault="00250382" w:rsidP="002332CE">
      <w:pPr>
        <w:jc w:val="both"/>
        <w:rPr>
          <w:rFonts w:ascii="Arial" w:hAnsi="Arial" w:cs="Arial"/>
          <w:sz w:val="20"/>
          <w:szCs w:val="20"/>
        </w:rPr>
      </w:pPr>
      <w:r w:rsidRPr="00BB5534">
        <w:rPr>
          <w:rFonts w:ascii="Arial" w:hAnsi="Arial" w:cs="Arial"/>
          <w:b/>
          <w:sz w:val="20"/>
          <w:szCs w:val="20"/>
        </w:rPr>
        <w:t>*</w:t>
      </w:r>
      <w:r w:rsidRPr="00BB5534">
        <w:rPr>
          <w:rFonts w:ascii="Arial" w:hAnsi="Arial" w:cs="Arial"/>
          <w:sz w:val="20"/>
          <w:szCs w:val="20"/>
        </w:rPr>
        <w:t xml:space="preserve"> </w:t>
      </w:r>
      <w:r w:rsidRPr="00BB5534">
        <w:rPr>
          <w:rFonts w:ascii="Arial" w:hAnsi="Arial" w:cs="Arial"/>
          <w:b/>
          <w:sz w:val="20"/>
          <w:szCs w:val="20"/>
        </w:rPr>
        <w:t>Tipos de Novedad:</w:t>
      </w:r>
      <w:r w:rsidRPr="00BB5534">
        <w:rPr>
          <w:rFonts w:ascii="Arial" w:hAnsi="Arial" w:cs="Arial"/>
          <w:sz w:val="20"/>
          <w:szCs w:val="20"/>
        </w:rPr>
        <w:t xml:space="preserve"> Corrección de Calificación – Suficiencias – Validación – Curso Dirigido – Cursos de Actualización - Curso Vacacional – Práctica - otro.</w:t>
      </w:r>
    </w:p>
    <w:p w14:paraId="06D33A1D" w14:textId="77777777" w:rsidR="00711EAC" w:rsidRDefault="00711EAC" w:rsidP="002332CE">
      <w:pPr>
        <w:jc w:val="both"/>
        <w:rPr>
          <w:rFonts w:ascii="Arial" w:hAnsi="Arial" w:cs="Arial"/>
          <w:sz w:val="20"/>
          <w:szCs w:val="20"/>
        </w:rPr>
      </w:pPr>
    </w:p>
    <w:sectPr w:rsidR="00711EAC" w:rsidSect="006F0D00">
      <w:headerReference w:type="default" r:id="rId9"/>
      <w:footerReference w:type="default" r:id="rId10"/>
      <w:pgSz w:w="12242" w:h="15842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B039C" w14:textId="77777777" w:rsidR="00EA3254" w:rsidRDefault="00EA3254">
      <w:r>
        <w:separator/>
      </w:r>
    </w:p>
  </w:endnote>
  <w:endnote w:type="continuationSeparator" w:id="0">
    <w:p w14:paraId="6175D3D8" w14:textId="77777777" w:rsidR="00EA3254" w:rsidRDefault="00EA3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37B1B" w14:textId="46D14EDE" w:rsidR="00693126" w:rsidRPr="00693126" w:rsidRDefault="00CD1DB4" w:rsidP="00693126">
    <w:pPr>
      <w:jc w:val="center"/>
      <w:rPr>
        <w:rFonts w:asciiTheme="minorHAnsi" w:hAnsiTheme="minorHAnsi" w:cstheme="minorHAnsi"/>
        <w:b/>
        <w:bCs/>
        <w:color w:val="ED7D31" w:themeColor="accent2"/>
        <w:sz w:val="18"/>
        <w:szCs w:val="18"/>
      </w:rPr>
    </w:pPr>
    <w:r w:rsidRPr="00693126">
      <w:rPr>
        <w:rFonts w:asciiTheme="minorHAnsi" w:hAnsiTheme="minorHAnsi" w:cstheme="minorHAnsi"/>
        <w:b/>
        <w:bCs/>
        <w:color w:val="ED7D31" w:themeColor="accent2"/>
        <w:sz w:val="18"/>
        <w:szCs w:val="18"/>
      </w:rPr>
      <w:t>Este es un documento electrónico gestionado a través</w:t>
    </w:r>
    <w:r w:rsidR="00FD7046" w:rsidRPr="00693126">
      <w:rPr>
        <w:rFonts w:asciiTheme="minorHAnsi" w:hAnsiTheme="minorHAnsi" w:cstheme="minorHAnsi"/>
        <w:b/>
        <w:bCs/>
        <w:color w:val="ED7D31" w:themeColor="accent2"/>
        <w:sz w:val="18"/>
        <w:szCs w:val="18"/>
      </w:rPr>
      <w:t xml:space="preserve"> del Sistema Bonaventuriano de Administración Documental </w:t>
    </w:r>
    <w:r w:rsidR="00693126" w:rsidRPr="00693126">
      <w:rPr>
        <w:rFonts w:asciiTheme="minorHAnsi" w:hAnsiTheme="minorHAnsi" w:cstheme="minorHAnsi"/>
        <w:b/>
        <w:bCs/>
        <w:color w:val="ED7D31" w:themeColor="accent2"/>
        <w:sz w:val="18"/>
        <w:szCs w:val="18"/>
      </w:rPr>
      <w:t>–</w:t>
    </w:r>
    <w:r w:rsidR="00FD7046" w:rsidRPr="00693126">
      <w:rPr>
        <w:rFonts w:asciiTheme="minorHAnsi" w:hAnsiTheme="minorHAnsi" w:cstheme="minorHAnsi"/>
        <w:b/>
        <w:bCs/>
        <w:color w:val="ED7D31" w:themeColor="accent2"/>
        <w:sz w:val="18"/>
        <w:szCs w:val="18"/>
      </w:rPr>
      <w:t xml:space="preserve"> SIBAD</w:t>
    </w:r>
  </w:p>
  <w:p w14:paraId="1DBAC3B4" w14:textId="0073678D" w:rsidR="00CD1DB4" w:rsidRPr="00693126" w:rsidRDefault="00CD1DB4" w:rsidP="00693126">
    <w:pPr>
      <w:jc w:val="center"/>
      <w:rPr>
        <w:sz w:val="22"/>
        <w:szCs w:val="22"/>
        <w:lang w:val="es-CO"/>
      </w:rPr>
    </w:pPr>
    <w:r w:rsidRPr="00693126">
      <w:rPr>
        <w:rFonts w:asciiTheme="minorHAnsi" w:hAnsiTheme="minorHAnsi" w:cstheme="minorHAnsi"/>
        <w:sz w:val="16"/>
        <w:szCs w:val="16"/>
      </w:rPr>
      <w:t>Su trazabilidad puede ser confirmada consultando el número de radicado en el sistema</w:t>
    </w:r>
    <w:r w:rsidR="00DE3500" w:rsidRPr="00693126">
      <w:rPr>
        <w:rFonts w:asciiTheme="minorHAnsi" w:hAnsiTheme="minorHAnsi" w:cstheme="minorHAnsi"/>
        <w:sz w:val="16"/>
        <w:szCs w:val="16"/>
      </w:rPr>
      <w:t xml:space="preserve"> o en el expediente electrónico correspondiente.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C1E33" w14:textId="77777777" w:rsidR="00EA3254" w:rsidRDefault="00EA3254">
      <w:r>
        <w:separator/>
      </w:r>
    </w:p>
  </w:footnote>
  <w:footnote w:type="continuationSeparator" w:id="0">
    <w:p w14:paraId="558721C9" w14:textId="77777777" w:rsidR="00EA3254" w:rsidRDefault="00EA32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D2D85" w14:textId="77777777" w:rsidR="006F0D00" w:rsidRDefault="006F0D00">
    <w:pPr>
      <w:pStyle w:val="Encabezado"/>
    </w:pPr>
  </w:p>
  <w:tbl>
    <w:tblPr>
      <w:tblpPr w:leftFromText="141" w:rightFromText="141" w:vertAnchor="text" w:horzAnchor="margin" w:tblpX="-147" w:tblpY="-358"/>
      <w:tblW w:w="102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122"/>
      <w:gridCol w:w="3411"/>
      <w:gridCol w:w="2400"/>
      <w:gridCol w:w="2268"/>
    </w:tblGrid>
    <w:tr w:rsidR="00BB5534" w:rsidRPr="009C6B9E" w14:paraId="5A652028" w14:textId="77777777" w:rsidTr="008B03EF">
      <w:trPr>
        <w:trHeight w:val="870"/>
      </w:trPr>
      <w:tc>
        <w:tcPr>
          <w:tcW w:w="2122" w:type="dxa"/>
          <w:vMerge w:val="restart"/>
          <w:shd w:val="clear" w:color="auto" w:fill="FFFFFF"/>
        </w:tcPr>
        <w:p w14:paraId="52483A7B" w14:textId="77777777" w:rsidR="00BB5534" w:rsidRPr="00796D03" w:rsidRDefault="00BB5534" w:rsidP="00BB5534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noProof/>
              <w:sz w:val="16"/>
              <w:szCs w:val="16"/>
            </w:rPr>
            <w:drawing>
              <wp:anchor distT="0" distB="0" distL="114300" distR="114300" simplePos="0" relativeHeight="251661312" behindDoc="0" locked="0" layoutInCell="1" allowOverlap="1" wp14:anchorId="1CAE6386" wp14:editId="692CC1B3">
                <wp:simplePos x="0" y="0"/>
                <wp:positionH relativeFrom="column">
                  <wp:posOffset>-19685</wp:posOffset>
                </wp:positionH>
                <wp:positionV relativeFrom="paragraph">
                  <wp:posOffset>32385</wp:posOffset>
                </wp:positionV>
                <wp:extent cx="1211580" cy="1078203"/>
                <wp:effectExtent l="0" t="0" r="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-vertical2018 (002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1580" cy="10782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37F86191" w14:textId="77777777" w:rsidR="00BB5534" w:rsidRPr="006A2453" w:rsidRDefault="00BB5534" w:rsidP="00BB5534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3411" w:type="dxa"/>
        </w:tcPr>
        <w:p w14:paraId="4EC3CC32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C411CF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NOMBRE DEL DOCUMENTO</w:t>
          </w:r>
        </w:p>
        <w:p w14:paraId="487D6FCF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0F372348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411CF">
            <w:rPr>
              <w:rFonts w:ascii="Arial" w:hAnsi="Arial" w:cs="Arial"/>
              <w:b/>
              <w:sz w:val="18"/>
              <w:szCs w:val="18"/>
            </w:rPr>
            <w:t>REPORTE DE NOVEDADES DE CALIFICACIONES</w:t>
          </w:r>
        </w:p>
      </w:tc>
      <w:tc>
        <w:tcPr>
          <w:tcW w:w="2400" w:type="dxa"/>
        </w:tcPr>
        <w:p w14:paraId="515134C8" w14:textId="77777777" w:rsidR="00BB5534" w:rsidRPr="00C411CF" w:rsidRDefault="00BB5534" w:rsidP="00BB5534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C411CF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CÓDIGO DEL DOCUMENTO</w:t>
          </w:r>
        </w:p>
        <w:p w14:paraId="3362BC44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6DDD4DD9" w14:textId="5A0EC1F0" w:rsidR="00BB5534" w:rsidRPr="00172817" w:rsidRDefault="00BB5534" w:rsidP="00BB5534">
          <w:pPr>
            <w:jc w:val="center"/>
            <w:rPr>
              <w:rFonts w:ascii="Arial" w:hAnsi="Arial" w:cs="Arial"/>
              <w:bCs/>
              <w:sz w:val="18"/>
              <w:szCs w:val="18"/>
            </w:rPr>
          </w:pPr>
          <w:r w:rsidRPr="00172817">
            <w:rPr>
              <w:rFonts w:ascii="Arial" w:hAnsi="Arial" w:cs="Arial"/>
              <w:bCs/>
              <w:sz w:val="18"/>
              <w:szCs w:val="18"/>
            </w:rPr>
            <w:t>G</w:t>
          </w:r>
          <w:r w:rsidR="00781966">
            <w:rPr>
              <w:rFonts w:ascii="Arial" w:hAnsi="Arial" w:cs="Arial"/>
              <w:bCs/>
              <w:sz w:val="18"/>
              <w:szCs w:val="18"/>
            </w:rPr>
            <w:t>R</w:t>
          </w:r>
          <w:r w:rsidRPr="00172817">
            <w:rPr>
              <w:rFonts w:ascii="Arial" w:hAnsi="Arial" w:cs="Arial"/>
              <w:bCs/>
              <w:sz w:val="18"/>
              <w:szCs w:val="18"/>
            </w:rPr>
            <w:t>A</w:t>
          </w:r>
          <w:r w:rsidR="00685FA4">
            <w:rPr>
              <w:rFonts w:ascii="Arial" w:hAnsi="Arial" w:cs="Arial"/>
              <w:bCs/>
              <w:sz w:val="18"/>
              <w:szCs w:val="18"/>
            </w:rPr>
            <w:t>.</w:t>
          </w:r>
          <w:r w:rsidRPr="00172817">
            <w:rPr>
              <w:rFonts w:ascii="Arial" w:hAnsi="Arial" w:cs="Arial"/>
              <w:bCs/>
              <w:sz w:val="18"/>
              <w:szCs w:val="18"/>
            </w:rPr>
            <w:t>FR</w:t>
          </w:r>
          <w:r w:rsidR="00685FA4">
            <w:rPr>
              <w:rFonts w:ascii="Arial" w:hAnsi="Arial" w:cs="Arial"/>
              <w:bCs/>
              <w:sz w:val="18"/>
              <w:szCs w:val="18"/>
            </w:rPr>
            <w:t>.</w:t>
          </w:r>
          <w:r w:rsidR="001C727C" w:rsidRPr="00172817">
            <w:rPr>
              <w:rFonts w:ascii="Arial" w:hAnsi="Arial" w:cs="Arial"/>
              <w:bCs/>
              <w:sz w:val="18"/>
              <w:szCs w:val="18"/>
            </w:rPr>
            <w:t>01</w:t>
          </w:r>
          <w:r w:rsidR="00685FA4">
            <w:rPr>
              <w:rFonts w:ascii="Arial" w:hAnsi="Arial" w:cs="Arial"/>
              <w:bCs/>
              <w:sz w:val="18"/>
              <w:szCs w:val="18"/>
            </w:rPr>
            <w:t>-</w:t>
          </w:r>
          <w:r w:rsidR="001C727C" w:rsidRPr="00172817">
            <w:rPr>
              <w:rFonts w:ascii="Arial" w:hAnsi="Arial" w:cs="Arial"/>
              <w:bCs/>
              <w:sz w:val="18"/>
              <w:szCs w:val="18"/>
            </w:rPr>
            <w:t>V</w:t>
          </w:r>
          <w:r w:rsidR="00BD0BE4" w:rsidRPr="00172817">
            <w:rPr>
              <w:rFonts w:ascii="Arial" w:hAnsi="Arial" w:cs="Arial"/>
              <w:bCs/>
              <w:sz w:val="18"/>
              <w:szCs w:val="18"/>
            </w:rPr>
            <w:t>3</w:t>
          </w:r>
        </w:p>
      </w:tc>
      <w:tc>
        <w:tcPr>
          <w:tcW w:w="2268" w:type="dxa"/>
        </w:tcPr>
        <w:p w14:paraId="5E00732B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411CF">
            <w:rPr>
              <w:rFonts w:ascii="Arial" w:hAnsi="Arial" w:cs="Arial"/>
              <w:b/>
              <w:sz w:val="18"/>
              <w:szCs w:val="18"/>
            </w:rPr>
            <w:t xml:space="preserve">FECHA DE </w:t>
          </w:r>
          <w:r>
            <w:rPr>
              <w:rFonts w:ascii="Arial" w:hAnsi="Arial" w:cs="Arial"/>
              <w:b/>
              <w:sz w:val="18"/>
              <w:szCs w:val="18"/>
            </w:rPr>
            <w:t>APROBACIÓN</w:t>
          </w:r>
        </w:p>
        <w:p w14:paraId="524F23D8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411EEC89" w14:textId="4C1255EB" w:rsidR="00BB5534" w:rsidRPr="00172817" w:rsidRDefault="00D54EB8" w:rsidP="00BB5534">
          <w:pPr>
            <w:jc w:val="center"/>
            <w:rPr>
              <w:rFonts w:ascii="Arial" w:hAnsi="Arial" w:cs="Arial"/>
              <w:sz w:val="18"/>
              <w:szCs w:val="18"/>
            </w:rPr>
          </w:pPr>
          <w:r w:rsidRPr="00172817">
            <w:rPr>
              <w:rFonts w:ascii="Arial" w:hAnsi="Arial" w:cs="Arial"/>
              <w:sz w:val="18"/>
              <w:szCs w:val="18"/>
            </w:rPr>
            <w:t>Octubre</w:t>
          </w:r>
          <w:r w:rsidR="00BB5534" w:rsidRPr="00172817">
            <w:rPr>
              <w:rFonts w:ascii="Arial" w:hAnsi="Arial" w:cs="Arial"/>
              <w:sz w:val="18"/>
              <w:szCs w:val="18"/>
            </w:rPr>
            <w:t xml:space="preserve"> de 20</w:t>
          </w:r>
          <w:r w:rsidR="00BD0BE4" w:rsidRPr="00172817">
            <w:rPr>
              <w:rFonts w:ascii="Arial" w:hAnsi="Arial" w:cs="Arial"/>
              <w:sz w:val="18"/>
              <w:szCs w:val="18"/>
            </w:rPr>
            <w:t>25</w:t>
          </w:r>
        </w:p>
      </w:tc>
    </w:tr>
    <w:tr w:rsidR="00BB5534" w:rsidRPr="009C6B9E" w14:paraId="52185987" w14:textId="77777777" w:rsidTr="008B03EF">
      <w:trPr>
        <w:trHeight w:val="835"/>
      </w:trPr>
      <w:tc>
        <w:tcPr>
          <w:tcW w:w="2122" w:type="dxa"/>
          <w:vMerge/>
          <w:shd w:val="clear" w:color="auto" w:fill="FFFFFF"/>
        </w:tcPr>
        <w:p w14:paraId="748F76F2" w14:textId="77777777" w:rsidR="00BB5534" w:rsidRPr="00796D03" w:rsidRDefault="00BB5534" w:rsidP="00BB5534">
          <w:pPr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3411" w:type="dxa"/>
        </w:tcPr>
        <w:p w14:paraId="3ED308A4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40FF569E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C411CF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ELABORÓ</w:t>
          </w:r>
        </w:p>
        <w:p w14:paraId="1EAAB97A" w14:textId="6F4ABD8B" w:rsidR="00BB5534" w:rsidRPr="00C411CF" w:rsidRDefault="00BC2759" w:rsidP="00BB5534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Director</w:t>
          </w:r>
          <w:r w:rsidR="00BB5534">
            <w:rPr>
              <w:rFonts w:ascii="Arial" w:hAnsi="Arial" w:cs="Arial"/>
              <w:sz w:val="18"/>
              <w:szCs w:val="18"/>
            </w:rPr>
            <w:t xml:space="preserve"> </w:t>
          </w:r>
          <w:r w:rsidR="00BB5534" w:rsidRPr="00C411CF">
            <w:rPr>
              <w:rFonts w:ascii="Arial" w:hAnsi="Arial" w:cs="Arial"/>
              <w:sz w:val="18"/>
              <w:szCs w:val="18"/>
            </w:rPr>
            <w:t>de Registro Académico</w:t>
          </w:r>
        </w:p>
      </w:tc>
      <w:tc>
        <w:tcPr>
          <w:tcW w:w="2400" w:type="dxa"/>
        </w:tcPr>
        <w:p w14:paraId="169A3B24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35DB81EF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C411CF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REVISÓ</w:t>
          </w:r>
        </w:p>
        <w:p w14:paraId="41148DF5" w14:textId="719F3B51" w:rsidR="00BB5534" w:rsidRPr="00C411CF" w:rsidRDefault="00BC2759" w:rsidP="00BB5534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Director</w:t>
          </w:r>
          <w:r w:rsidR="00BB5534" w:rsidRPr="00C411CF">
            <w:rPr>
              <w:rFonts w:ascii="Arial" w:hAnsi="Arial" w:cs="Arial"/>
              <w:sz w:val="18"/>
              <w:szCs w:val="18"/>
            </w:rPr>
            <w:t xml:space="preserve"> de Registro Académico</w:t>
          </w:r>
        </w:p>
      </w:tc>
      <w:tc>
        <w:tcPr>
          <w:tcW w:w="2268" w:type="dxa"/>
        </w:tcPr>
        <w:p w14:paraId="4C96CB91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500C522A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411CF">
            <w:rPr>
              <w:rFonts w:ascii="Arial" w:hAnsi="Arial" w:cs="Arial"/>
              <w:b/>
              <w:sz w:val="18"/>
              <w:szCs w:val="18"/>
            </w:rPr>
            <w:t>APROBÓ</w:t>
          </w:r>
        </w:p>
        <w:p w14:paraId="03B902F5" w14:textId="77777777" w:rsidR="00BB5534" w:rsidRPr="00C411CF" w:rsidRDefault="00BB5534" w:rsidP="00BB5534">
          <w:pPr>
            <w:jc w:val="center"/>
            <w:rPr>
              <w:rFonts w:ascii="Arial" w:hAnsi="Arial" w:cs="Arial"/>
              <w:sz w:val="18"/>
              <w:szCs w:val="18"/>
            </w:rPr>
          </w:pPr>
          <w:r w:rsidRPr="00C411CF">
            <w:rPr>
              <w:rFonts w:ascii="Arial" w:hAnsi="Arial" w:cs="Arial"/>
              <w:sz w:val="18"/>
              <w:szCs w:val="18"/>
            </w:rPr>
            <w:t xml:space="preserve">Asistente Profesional </w:t>
          </w:r>
        </w:p>
        <w:p w14:paraId="6BB3217B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411CF">
            <w:rPr>
              <w:rFonts w:ascii="Arial" w:hAnsi="Arial" w:cs="Arial"/>
              <w:sz w:val="18"/>
              <w:szCs w:val="18"/>
            </w:rPr>
            <w:t>Dirección de Planeación</w:t>
          </w:r>
        </w:p>
      </w:tc>
    </w:tr>
  </w:tbl>
  <w:p w14:paraId="0B2F74FA" w14:textId="77777777" w:rsidR="006F0D00" w:rsidRDefault="006F0D00" w:rsidP="00BB553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44D2E"/>
    <w:multiLevelType w:val="hybridMultilevel"/>
    <w:tmpl w:val="240EB3DE"/>
    <w:lvl w:ilvl="0" w:tplc="D17E5368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" w15:restartNumberingAfterBreak="0">
    <w:nsid w:val="6061300F"/>
    <w:multiLevelType w:val="hybridMultilevel"/>
    <w:tmpl w:val="BF4C4082"/>
    <w:lvl w:ilvl="0" w:tplc="1D06C2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31157746">
    <w:abstractNumId w:val="0"/>
  </w:num>
  <w:num w:numId="2" w16cid:durableId="1577084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2CE"/>
    <w:rsid w:val="0000352B"/>
    <w:rsid w:val="00076765"/>
    <w:rsid w:val="00084E7F"/>
    <w:rsid w:val="000A0FD1"/>
    <w:rsid w:val="000A64F5"/>
    <w:rsid w:val="000B3AB8"/>
    <w:rsid w:val="000B6AD9"/>
    <w:rsid w:val="000B7105"/>
    <w:rsid w:val="000C4C2B"/>
    <w:rsid w:val="000D7F8B"/>
    <w:rsid w:val="000E7D8F"/>
    <w:rsid w:val="000F7347"/>
    <w:rsid w:val="00157078"/>
    <w:rsid w:val="00172817"/>
    <w:rsid w:val="001877B8"/>
    <w:rsid w:val="001A5867"/>
    <w:rsid w:val="001C727C"/>
    <w:rsid w:val="002179DD"/>
    <w:rsid w:val="00217F0D"/>
    <w:rsid w:val="00221096"/>
    <w:rsid w:val="002332CE"/>
    <w:rsid w:val="00250382"/>
    <w:rsid w:val="0026192D"/>
    <w:rsid w:val="0028391A"/>
    <w:rsid w:val="002D0A3F"/>
    <w:rsid w:val="002D25EA"/>
    <w:rsid w:val="002F0F3E"/>
    <w:rsid w:val="003315EA"/>
    <w:rsid w:val="00335F69"/>
    <w:rsid w:val="0033706B"/>
    <w:rsid w:val="00344441"/>
    <w:rsid w:val="003C2221"/>
    <w:rsid w:val="003E2BA7"/>
    <w:rsid w:val="00414A5C"/>
    <w:rsid w:val="00454FE2"/>
    <w:rsid w:val="0047224E"/>
    <w:rsid w:val="004D178E"/>
    <w:rsid w:val="004F7EFC"/>
    <w:rsid w:val="00515CD2"/>
    <w:rsid w:val="00520748"/>
    <w:rsid w:val="00537135"/>
    <w:rsid w:val="005573CC"/>
    <w:rsid w:val="0056628E"/>
    <w:rsid w:val="005E0E34"/>
    <w:rsid w:val="005E1DF6"/>
    <w:rsid w:val="005F6746"/>
    <w:rsid w:val="00611948"/>
    <w:rsid w:val="006261BA"/>
    <w:rsid w:val="0064696D"/>
    <w:rsid w:val="00684FF2"/>
    <w:rsid w:val="00685FA4"/>
    <w:rsid w:val="006877D1"/>
    <w:rsid w:val="00693126"/>
    <w:rsid w:val="00694EAC"/>
    <w:rsid w:val="006A4273"/>
    <w:rsid w:val="006E4277"/>
    <w:rsid w:val="006E45AA"/>
    <w:rsid w:val="006F0D00"/>
    <w:rsid w:val="00701B6B"/>
    <w:rsid w:val="00711EAC"/>
    <w:rsid w:val="00741B06"/>
    <w:rsid w:val="00781966"/>
    <w:rsid w:val="00797364"/>
    <w:rsid w:val="007B4FB9"/>
    <w:rsid w:val="007E2A90"/>
    <w:rsid w:val="007F0D80"/>
    <w:rsid w:val="007F5A1F"/>
    <w:rsid w:val="0081142D"/>
    <w:rsid w:val="00820235"/>
    <w:rsid w:val="00875103"/>
    <w:rsid w:val="008869BF"/>
    <w:rsid w:val="008B1503"/>
    <w:rsid w:val="008B58D9"/>
    <w:rsid w:val="008C3AE8"/>
    <w:rsid w:val="00910D3D"/>
    <w:rsid w:val="009167C7"/>
    <w:rsid w:val="0091774B"/>
    <w:rsid w:val="009262E0"/>
    <w:rsid w:val="00951AAD"/>
    <w:rsid w:val="009671F6"/>
    <w:rsid w:val="00982643"/>
    <w:rsid w:val="0099562C"/>
    <w:rsid w:val="009C6E0D"/>
    <w:rsid w:val="009D006E"/>
    <w:rsid w:val="009D375F"/>
    <w:rsid w:val="009F6B7E"/>
    <w:rsid w:val="00A1338F"/>
    <w:rsid w:val="00A17B50"/>
    <w:rsid w:val="00A53CB8"/>
    <w:rsid w:val="00A6379B"/>
    <w:rsid w:val="00A63E54"/>
    <w:rsid w:val="00A73EF9"/>
    <w:rsid w:val="00AC7569"/>
    <w:rsid w:val="00AE6F2E"/>
    <w:rsid w:val="00AF2D3B"/>
    <w:rsid w:val="00AF52AE"/>
    <w:rsid w:val="00B125ED"/>
    <w:rsid w:val="00B23C4F"/>
    <w:rsid w:val="00B27830"/>
    <w:rsid w:val="00B352E2"/>
    <w:rsid w:val="00B5627E"/>
    <w:rsid w:val="00B66EEA"/>
    <w:rsid w:val="00BB5534"/>
    <w:rsid w:val="00BC1E2C"/>
    <w:rsid w:val="00BC2759"/>
    <w:rsid w:val="00BD0BE4"/>
    <w:rsid w:val="00C06430"/>
    <w:rsid w:val="00C26173"/>
    <w:rsid w:val="00C411CF"/>
    <w:rsid w:val="00CB478E"/>
    <w:rsid w:val="00CB5FA1"/>
    <w:rsid w:val="00CD1DB4"/>
    <w:rsid w:val="00CE111E"/>
    <w:rsid w:val="00CE27E8"/>
    <w:rsid w:val="00CE334B"/>
    <w:rsid w:val="00CE5BBA"/>
    <w:rsid w:val="00D07C43"/>
    <w:rsid w:val="00D36E69"/>
    <w:rsid w:val="00D53CB1"/>
    <w:rsid w:val="00D54EB8"/>
    <w:rsid w:val="00D6540D"/>
    <w:rsid w:val="00D77B87"/>
    <w:rsid w:val="00D9140C"/>
    <w:rsid w:val="00DC47AE"/>
    <w:rsid w:val="00DD43D4"/>
    <w:rsid w:val="00DE3500"/>
    <w:rsid w:val="00DE68F0"/>
    <w:rsid w:val="00E0178A"/>
    <w:rsid w:val="00E0526F"/>
    <w:rsid w:val="00E17C29"/>
    <w:rsid w:val="00E3423E"/>
    <w:rsid w:val="00E43B0E"/>
    <w:rsid w:val="00E65411"/>
    <w:rsid w:val="00EA3254"/>
    <w:rsid w:val="00EB1E1F"/>
    <w:rsid w:val="00EB4DAE"/>
    <w:rsid w:val="00EB78DE"/>
    <w:rsid w:val="00ED04A3"/>
    <w:rsid w:val="00EF00F0"/>
    <w:rsid w:val="00EF1AAD"/>
    <w:rsid w:val="00F0153A"/>
    <w:rsid w:val="00F026BA"/>
    <w:rsid w:val="00F51CB8"/>
    <w:rsid w:val="00F52B86"/>
    <w:rsid w:val="00F57D56"/>
    <w:rsid w:val="00F75688"/>
    <w:rsid w:val="00F8160B"/>
    <w:rsid w:val="00FC1D8E"/>
    <w:rsid w:val="00FC44B9"/>
    <w:rsid w:val="00FD7046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223AAE"/>
  <w15:chartTrackingRefBased/>
  <w15:docId w15:val="{8950E3FD-BEAF-4B3D-ACDD-9E42FF1F6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084E7F"/>
    <w:pPr>
      <w:keepNext/>
      <w:spacing w:line="360" w:lineRule="auto"/>
      <w:jc w:val="both"/>
      <w:outlineLvl w:val="1"/>
    </w:pPr>
    <w:rPr>
      <w:rFonts w:ascii="Arial Narrow" w:hAnsi="Arial Narrow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A637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A637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6379B"/>
    <w:pPr>
      <w:tabs>
        <w:tab w:val="center" w:pos="4252"/>
        <w:tab w:val="right" w:pos="8504"/>
      </w:tabs>
    </w:pPr>
  </w:style>
  <w:style w:type="character" w:customStyle="1" w:styleId="Ttulo2Car">
    <w:name w:val="Título 2 Car"/>
    <w:link w:val="Ttulo2"/>
    <w:rsid w:val="00084E7F"/>
    <w:rPr>
      <w:rFonts w:ascii="Arial Narrow" w:hAnsi="Arial Narrow"/>
      <w:sz w:val="24"/>
      <w:lang w:val="es-ES_tradnl" w:eastAsia="es-ES"/>
    </w:rPr>
  </w:style>
  <w:style w:type="character" w:styleId="Hipervnculo">
    <w:name w:val="Hyperlink"/>
    <w:rsid w:val="00084E7F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2332CE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8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rector.registro\Documents\Documentos\1%20REGISTRO%20ACADEMICO%20(12-01-2017)\ASEGURAMIENTO%20DE%20LA%20CALIDAD\NUEVAS%20Versiones%20-Manuales%20Registro\Formato%20REPORTE%20DE%20CALIFICACIONES%20(10-02-2016)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Formato REPORTE DE CALIFICACIONES (10-02-2016)</Template>
  <TotalTime>1</TotalTime>
  <Pages>1</Pages>
  <Words>161</Words>
  <Characters>991</Characters>
  <Application>Microsoft Office Word</Application>
  <DocSecurity>0</DocSecurity>
  <Lines>90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NOMBRE:</vt:lpstr>
    </vt:vector>
  </TitlesOfParts>
  <Company>Universidad San Buenaventura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NOMBRE:</dc:title>
  <dc:subject/>
  <dc:creator>Sirley Gamboa Cano</dc:creator>
  <cp:keywords/>
  <cp:lastModifiedBy>Andrés Felipe Salazar Correa</cp:lastModifiedBy>
  <cp:revision>2</cp:revision>
  <cp:lastPrinted>1900-01-01T05:00:00Z</cp:lastPrinted>
  <dcterms:created xsi:type="dcterms:W3CDTF">2026-02-25T18:13:00Z</dcterms:created>
  <dcterms:modified xsi:type="dcterms:W3CDTF">2026-02-25T18:13:00Z</dcterms:modified>
</cp:coreProperties>
</file>