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985"/>
        <w:gridCol w:w="1558"/>
        <w:gridCol w:w="1704"/>
        <w:gridCol w:w="1419"/>
        <w:gridCol w:w="1180"/>
      </w:tblGrid>
      <w:tr w:rsidR="007E2A90" w:rsidRPr="00BB5534" w14:paraId="04803EF3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0A952CDC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Fecha (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dd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/mm/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aaaa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)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17E698CA" w14:textId="4482EB9C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99562C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E36624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r w:rsidR="0099562C">
              <w:rPr>
                <w:rFonts w:ascii="Arial" w:hAnsi="Arial" w:cs="Arial"/>
                <w:bCs/>
                <w:sz w:val="20"/>
                <w:szCs w:val="20"/>
              </w:rPr>
              <w:t>febrero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2026</w:t>
            </w:r>
          </w:p>
        </w:tc>
      </w:tr>
      <w:tr w:rsidR="007E2A90" w:rsidRPr="00BB5534" w14:paraId="1438F605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46FBA14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3E67190E" w14:textId="3CF8AE90" w:rsidR="007E2A9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F57D56">
              <w:rPr>
                <w:rFonts w:ascii="Arial" w:hAnsi="Arial" w:cs="Arial"/>
                <w:bCs/>
                <w:sz w:val="20"/>
                <w:szCs w:val="20"/>
              </w:rPr>
              <w:t xml:space="preserve">Contaduría Publica 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7E2A90" w:rsidRPr="00BB5534" w14:paraId="5993AAC4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6842DFAD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 catálogo: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88BE316" w14:textId="237A1AE2" w:rsidR="009262E0" w:rsidRPr="00BB5534" w:rsidRDefault="009262E0" w:rsidP="004F7E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Prácticas </w:t>
            </w:r>
          </w:p>
        </w:tc>
      </w:tr>
      <w:tr w:rsidR="007E2A90" w:rsidRPr="00BB5534" w14:paraId="57F3C9CC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110B1100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Código catálogo:</w:t>
            </w:r>
          </w:p>
        </w:tc>
        <w:tc>
          <w:tcPr>
            <w:tcW w:w="996" w:type="pct"/>
            <w:vAlign w:val="center"/>
            <w:hideMark/>
          </w:tcPr>
          <w:p w14:paraId="748FA9D4" w14:textId="0F9CC7DE" w:rsidR="004F7EFC" w:rsidRPr="004F7EFC" w:rsidRDefault="009262E0" w:rsidP="004F7EFC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 w:rsidRPr="004F7EFC">
              <w:rPr>
                <w:rFonts w:ascii="Arial" w:hAnsi="Arial" w:cs="Arial"/>
                <w:sz w:val="18"/>
                <w:szCs w:val="18"/>
              </w:rPr>
              <w:t>71532-9M (0123)</w:t>
            </w:r>
          </w:p>
          <w:p w14:paraId="7097E0C6" w14:textId="46733070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2" w:type="pct"/>
            <w:vAlign w:val="center"/>
            <w:hideMark/>
          </w:tcPr>
          <w:p w14:paraId="0D96F97A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Código de clase</w:t>
            </w:r>
          </w:p>
        </w:tc>
        <w:tc>
          <w:tcPr>
            <w:tcW w:w="855" w:type="pct"/>
            <w:vAlign w:val="center"/>
            <w:hideMark/>
          </w:tcPr>
          <w:p w14:paraId="73ED865F" w14:textId="5A4678DE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71</w:t>
            </w:r>
            <w:r w:rsidR="00F57D56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712" w:type="pct"/>
            <w:vAlign w:val="center"/>
            <w:hideMark/>
          </w:tcPr>
          <w:p w14:paraId="7A48EE8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Ciclo académico</w:t>
            </w:r>
          </w:p>
        </w:tc>
        <w:tc>
          <w:tcPr>
            <w:tcW w:w="592" w:type="pct"/>
            <w:vAlign w:val="center"/>
            <w:hideMark/>
          </w:tcPr>
          <w:p w14:paraId="5AF3D9B5" w14:textId="5C41D269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2566</w:t>
            </w:r>
          </w:p>
        </w:tc>
      </w:tr>
      <w:tr w:rsidR="007E2A90" w:rsidRPr="00BB5534" w14:paraId="1B8AF798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3E91772B" w14:textId="77777777" w:rsidR="009262E0" w:rsidRPr="00BB5534" w:rsidRDefault="00E0526F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del p</w:t>
            </w:r>
            <w:r w:rsidR="007E2A90"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rofesor: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D958136" w14:textId="06C2D541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Wilson Eduardo Ortegón Riveros </w:t>
            </w:r>
          </w:p>
        </w:tc>
      </w:tr>
    </w:tbl>
    <w:p w14:paraId="3D49492D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3F891DB6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44ED0AAF" w14:textId="77777777" w:rsidR="004F7EFC" w:rsidRDefault="007E2A90" w:rsidP="00BB5534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*Descripción de la novedad: </w:t>
      </w:r>
    </w:p>
    <w:p w14:paraId="0A45AB35" w14:textId="54BFB1AA" w:rsidR="007E2A90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Práctica</w:t>
      </w:r>
    </w:p>
    <w:p w14:paraId="2DC5CCCC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4E7EF6" w14:textId="4B9E9091" w:rsidR="007E2A90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</w:p>
    <w:p w14:paraId="055D6302" w14:textId="77777777" w:rsidR="004F7EFC" w:rsidRDefault="004F7EFC" w:rsidP="00BB5534">
      <w:pPr>
        <w:spacing w:line="360" w:lineRule="auto"/>
        <w:rPr>
          <w:rFonts w:ascii="Arial" w:hAnsi="Arial" w:cs="Arial"/>
          <w:sz w:val="20"/>
          <w:szCs w:val="20"/>
          <w:lang w:val="es-CO"/>
        </w:rPr>
      </w:pPr>
    </w:p>
    <w:p w14:paraId="79AAFFC9" w14:textId="29E1CC33" w:rsidR="004F7EFC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4F7EFC">
        <w:rPr>
          <w:rFonts w:ascii="Arial" w:hAnsi="Arial" w:cs="Arial"/>
          <w:sz w:val="20"/>
          <w:szCs w:val="20"/>
          <w:lang w:val="es-CO"/>
        </w:rPr>
        <w:t xml:space="preserve">Terminación de la práctica acta # </w:t>
      </w:r>
      <w:r w:rsidR="0099562C">
        <w:rPr>
          <w:rFonts w:ascii="Arial" w:hAnsi="Arial" w:cs="Arial"/>
          <w:sz w:val="20"/>
          <w:szCs w:val="20"/>
          <w:lang w:val="es-CO"/>
        </w:rPr>
        <w:t>1</w:t>
      </w:r>
      <w:r w:rsidR="00E36624">
        <w:rPr>
          <w:rFonts w:ascii="Arial" w:hAnsi="Arial" w:cs="Arial"/>
          <w:sz w:val="20"/>
          <w:szCs w:val="20"/>
          <w:lang w:val="es-CO"/>
        </w:rPr>
        <w:t>7</w:t>
      </w:r>
      <w:r w:rsidRPr="004F7EFC">
        <w:rPr>
          <w:rFonts w:ascii="Arial" w:hAnsi="Arial" w:cs="Arial"/>
          <w:sz w:val="20"/>
          <w:szCs w:val="20"/>
          <w:lang w:val="es-CO"/>
        </w:rPr>
        <w:t xml:space="preserve"> </w:t>
      </w:r>
      <w:r w:rsidR="00D24FBF">
        <w:rPr>
          <w:rFonts w:ascii="Arial" w:hAnsi="Arial" w:cs="Arial"/>
          <w:sz w:val="20"/>
          <w:szCs w:val="20"/>
          <w:lang w:val="es-CO"/>
        </w:rPr>
        <w:t>–</w:t>
      </w:r>
      <w:r w:rsidRPr="004F7EFC">
        <w:rPr>
          <w:rFonts w:ascii="Arial" w:hAnsi="Arial" w:cs="Arial"/>
          <w:sz w:val="20"/>
          <w:szCs w:val="20"/>
          <w:lang w:val="es-CO"/>
        </w:rPr>
        <w:t xml:space="preserve"> 20</w:t>
      </w:r>
      <w:r>
        <w:rPr>
          <w:rFonts w:ascii="Arial" w:hAnsi="Arial" w:cs="Arial"/>
          <w:sz w:val="20"/>
          <w:szCs w:val="20"/>
          <w:lang w:val="es-CO"/>
        </w:rPr>
        <w:t>26</w:t>
      </w:r>
      <w:r w:rsidR="00D24FBF">
        <w:rPr>
          <w:rFonts w:ascii="Arial" w:hAnsi="Arial" w:cs="Arial"/>
          <w:sz w:val="20"/>
          <w:szCs w:val="20"/>
          <w:lang w:val="es-CO"/>
        </w:rPr>
        <w:t xml:space="preserve"> </w:t>
      </w:r>
    </w:p>
    <w:p w14:paraId="0F6F2304" w14:textId="77777777" w:rsidR="008B1503" w:rsidRPr="00BB5534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59F1CCE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4689"/>
        <w:gridCol w:w="1369"/>
        <w:gridCol w:w="2284"/>
      </w:tblGrid>
      <w:tr w:rsidR="008B1503" w:rsidRPr="00BB5534" w14:paraId="6D78AC70" w14:textId="77777777" w:rsidTr="008B1503">
        <w:trPr>
          <w:trHeight w:val="232"/>
        </w:trPr>
        <w:tc>
          <w:tcPr>
            <w:tcW w:w="5000" w:type="pct"/>
            <w:gridSpan w:val="4"/>
            <w:vAlign w:val="center"/>
          </w:tcPr>
          <w:p w14:paraId="3420E833" w14:textId="77777777" w:rsidR="008B1503" w:rsidRPr="00BB5534" w:rsidRDefault="008B1503" w:rsidP="008B1503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hAnsi="Arial" w:cs="Arial"/>
                <w:b/>
                <w:sz w:val="20"/>
                <w:szCs w:val="20"/>
              </w:rPr>
              <w:t>INFORMACIÓN DEL ESTUDIANTE</w:t>
            </w:r>
          </w:p>
        </w:tc>
      </w:tr>
      <w:tr w:rsidR="007E2A90" w:rsidRPr="00BB5534" w14:paraId="6D1AFDC4" w14:textId="77777777" w:rsidTr="00E0526F">
        <w:trPr>
          <w:trHeight w:val="232"/>
        </w:trPr>
        <w:tc>
          <w:tcPr>
            <w:tcW w:w="814" w:type="pct"/>
            <w:vAlign w:val="center"/>
          </w:tcPr>
          <w:p w14:paraId="497C4291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353" w:type="pct"/>
            <w:vAlign w:val="center"/>
          </w:tcPr>
          <w:p w14:paraId="3F129482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Apellidos</w:t>
            </w:r>
            <w:r w:rsidR="00E0526F"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y Nombres (Completos)</w:t>
            </w:r>
          </w:p>
        </w:tc>
        <w:tc>
          <w:tcPr>
            <w:tcW w:w="1833" w:type="pct"/>
            <w:gridSpan w:val="2"/>
          </w:tcPr>
          <w:p w14:paraId="46D82547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Calificación</w:t>
            </w:r>
          </w:p>
        </w:tc>
      </w:tr>
      <w:tr w:rsidR="007E2A90" w:rsidRPr="00BB5534" w14:paraId="1A28312A" w14:textId="77777777" w:rsidTr="00F25A60">
        <w:tc>
          <w:tcPr>
            <w:tcW w:w="814" w:type="pct"/>
          </w:tcPr>
          <w:p w14:paraId="397C14BC" w14:textId="77777777" w:rsidR="008C3AE8" w:rsidRDefault="008C3AE8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63DFBDB9" w14:textId="42B16663" w:rsidR="009262E0" w:rsidRPr="00BB5534" w:rsidRDefault="00E36624" w:rsidP="00D24FB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E3662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30000058504</w:t>
            </w:r>
          </w:p>
        </w:tc>
        <w:tc>
          <w:tcPr>
            <w:tcW w:w="2353" w:type="pct"/>
          </w:tcPr>
          <w:p w14:paraId="3C2466D2" w14:textId="37709AD7" w:rsidR="004F7EFC" w:rsidRDefault="008C3AE8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</w:rPr>
              <w:t xml:space="preserve"> </w:t>
            </w:r>
          </w:p>
          <w:p w14:paraId="197E3F7F" w14:textId="286F89EF" w:rsidR="009262E0" w:rsidRPr="00BB5534" w:rsidRDefault="00E36624" w:rsidP="00D24FB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E36624">
              <w:rPr>
                <w:rFonts w:ascii="Arial" w:eastAsia="Arial" w:hAnsi="Arial" w:cs="Arial"/>
                <w:kern w:val="32"/>
                <w:sz w:val="20"/>
                <w:szCs w:val="20"/>
              </w:rPr>
              <w:t>Sandra Milena Restrepo García</w:t>
            </w:r>
          </w:p>
        </w:tc>
        <w:tc>
          <w:tcPr>
            <w:tcW w:w="687" w:type="pct"/>
          </w:tcPr>
          <w:p w14:paraId="27142CA5" w14:textId="77777777" w:rsidR="004F7EFC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No.</w:t>
            </w:r>
            <w:r w:rsidR="004F7EF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</w:p>
          <w:p w14:paraId="1B56A416" w14:textId="74C290A8" w:rsidR="009262E0" w:rsidRPr="00BB5534" w:rsidRDefault="00E36624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4.7</w:t>
            </w:r>
          </w:p>
        </w:tc>
        <w:tc>
          <w:tcPr>
            <w:tcW w:w="1146" w:type="pct"/>
            <w:hideMark/>
          </w:tcPr>
          <w:p w14:paraId="507D4A5B" w14:textId="77777777" w:rsidR="009262E0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Letras</w:t>
            </w:r>
          </w:p>
          <w:p w14:paraId="491ADC08" w14:textId="79E090AC" w:rsidR="004F7EFC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proofErr w:type="gramStart"/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</w:t>
            </w:r>
            <w:r w:rsidR="00E3662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uatro</w:t>
            </w:r>
            <w:r w:rsidR="00CE27E8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punto</w:t>
            </w:r>
            <w:proofErr w:type="gramEnd"/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="00E3662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siete</w:t>
            </w:r>
          </w:p>
          <w:p w14:paraId="65E19544" w14:textId="77777777" w:rsidR="004F7EFC" w:rsidRPr="00BB5534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</w:tr>
    </w:tbl>
    <w:p w14:paraId="12F2DB7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9DA61D0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19E72C86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Es indispensable que cada profesor elabore en letra imprenta (legible), las columnas en números y en letras.</w:t>
      </w:r>
    </w:p>
    <w:p w14:paraId="6AC34E0A" w14:textId="63AF9482" w:rsidR="00E0526F" w:rsidRPr="005F6746" w:rsidRDefault="00E0526F" w:rsidP="002332CE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No se aceptan formatos con enmendaduras o con campos pendientes por diligenciar.</w:t>
      </w:r>
    </w:p>
    <w:p w14:paraId="6195C1AD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AD94A7D" w14:textId="77777777" w:rsidTr="005E0E34">
        <w:trPr>
          <w:trHeight w:val="226"/>
        </w:trPr>
        <w:tc>
          <w:tcPr>
            <w:tcW w:w="1458" w:type="pct"/>
          </w:tcPr>
          <w:p w14:paraId="3610C171" w14:textId="2211C837" w:rsidR="000B7105" w:rsidRDefault="004F7EFC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D99F5C9" wp14:editId="08C2AF6B">
                  <wp:simplePos x="0" y="0"/>
                  <wp:positionH relativeFrom="margin">
                    <wp:posOffset>-11430</wp:posOffset>
                  </wp:positionH>
                  <wp:positionV relativeFrom="paragraph">
                    <wp:posOffset>126365</wp:posOffset>
                  </wp:positionV>
                  <wp:extent cx="1638300" cy="48006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80CE17" w14:textId="56FF7AAB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0576C8D" w14:textId="0167B4AA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9340734" w14:textId="198B66D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6C052B4E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</w:tcPr>
          <w:p w14:paraId="05EA9498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230E63F5" w14:textId="7128B7EC" w:rsidR="000B7105" w:rsidRDefault="00226670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noProof/>
                <w:kern w:val="32"/>
                <w:sz w:val="20"/>
                <w:szCs w:val="20"/>
                <w:lang w:val="es-MX"/>
              </w:rPr>
              <w:drawing>
                <wp:anchor distT="0" distB="0" distL="114300" distR="114300" simplePos="0" relativeHeight="251660288" behindDoc="1" locked="0" layoutInCell="1" allowOverlap="1" wp14:anchorId="5A44AC63" wp14:editId="4224CF59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71755</wp:posOffset>
                  </wp:positionV>
                  <wp:extent cx="1800000" cy="329717"/>
                  <wp:effectExtent l="0" t="0" r="0" b="0"/>
                  <wp:wrapNone/>
                  <wp:docPr id="1404816873" name="Imagen 1" descr="Dibujo en blanco y negr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816873" name="Imagen 1" descr="Dibujo en blanco y negro&#10;&#10;El contenido generado por IA puede ser incorrecto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29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3BE3A7" w14:textId="1433F2CE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D5B523D" w14:textId="2E9DA752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0B710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         </w:t>
            </w:r>
          </w:p>
        </w:tc>
        <w:tc>
          <w:tcPr>
            <w:tcW w:w="145" w:type="pct"/>
          </w:tcPr>
          <w:p w14:paraId="536EAE39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55EF094F" w14:textId="77777777" w:rsidR="000B7105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  <w:p w14:paraId="4880AA4D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9F439EA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81EA629" w14:textId="4E45029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2DEE122D" w14:textId="77777777" w:rsidTr="005E0E34">
        <w:trPr>
          <w:trHeight w:val="225"/>
        </w:trPr>
        <w:tc>
          <w:tcPr>
            <w:tcW w:w="1458" w:type="pct"/>
            <w:vAlign w:val="center"/>
            <w:hideMark/>
          </w:tcPr>
          <w:p w14:paraId="11C1A1C7" w14:textId="7262AAB4" w:rsidR="00E0526F" w:rsidRDefault="00711EAC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P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rofesor</w:t>
            </w:r>
          </w:p>
          <w:p w14:paraId="500DB0E8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3448423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D0B5DD9" w14:textId="6298AEA9" w:rsidR="007F5A1F" w:rsidRPr="00BB5534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681C2FC3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37CB3B1E" w14:textId="77777777" w:rsidR="00E0526F" w:rsidRDefault="00711EAC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del Decano (a) o </w:t>
            </w:r>
            <w:proofErr w:type="gramStart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Director</w:t>
            </w:r>
            <w:proofErr w:type="gram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(a) de programa</w:t>
            </w:r>
          </w:p>
          <w:p w14:paraId="58AB2BC6" w14:textId="77777777" w:rsidR="000C4C2B" w:rsidRDefault="000C4C2B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12DB4C3" w14:textId="77777777" w:rsidR="007F5A1F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C613544" w14:textId="6065D734" w:rsidR="007F5A1F" w:rsidRPr="00BB5534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8453AFB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08DBBD9A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78B3D108" w14:textId="77777777" w:rsidR="000B7105" w:rsidRDefault="000B7105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F4A1BF" w14:textId="7568B257" w:rsidR="000B7105" w:rsidRPr="00335F69" w:rsidRDefault="00335F69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213C1081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1C2F365E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A4576AF" w14:textId="77777777" w:rsidR="0056628E" w:rsidRDefault="00250382" w:rsidP="002332CE">
      <w:pPr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>*</w:t>
      </w:r>
      <w:r w:rsidRPr="00BB5534">
        <w:rPr>
          <w:rFonts w:ascii="Arial" w:hAnsi="Arial" w:cs="Arial"/>
          <w:sz w:val="20"/>
          <w:szCs w:val="20"/>
        </w:rPr>
        <w:t xml:space="preserve"> </w:t>
      </w:r>
      <w:r w:rsidRPr="00BB5534">
        <w:rPr>
          <w:rFonts w:ascii="Arial" w:hAnsi="Arial" w:cs="Arial"/>
          <w:b/>
          <w:sz w:val="20"/>
          <w:szCs w:val="20"/>
        </w:rPr>
        <w:t>Tipos de Novedad:</w:t>
      </w:r>
      <w:r w:rsidRPr="00BB5534">
        <w:rPr>
          <w:rFonts w:ascii="Arial" w:hAnsi="Arial" w:cs="Arial"/>
          <w:sz w:val="20"/>
          <w:szCs w:val="20"/>
        </w:rPr>
        <w:t xml:space="preserve"> Corrección de Calificación – Suficiencias – Validación – Curso Dirigido – Cursos de Actualización - Curso Vacacional – Práctica - otro.</w:t>
      </w:r>
    </w:p>
    <w:p w14:paraId="06D33A1D" w14:textId="77777777" w:rsidR="00711EAC" w:rsidRDefault="00711EAC" w:rsidP="002332CE">
      <w:pPr>
        <w:jc w:val="both"/>
        <w:rPr>
          <w:rFonts w:ascii="Arial" w:hAnsi="Arial" w:cs="Arial"/>
          <w:sz w:val="20"/>
          <w:szCs w:val="20"/>
        </w:rPr>
      </w:pPr>
    </w:p>
    <w:sectPr w:rsidR="00711EAC" w:rsidSect="006F0D00">
      <w:headerReference w:type="default" r:id="rId9"/>
      <w:footerReference w:type="default" r:id="rId10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4A5B2" w14:textId="77777777" w:rsidR="005B067F" w:rsidRDefault="005B067F">
      <w:r>
        <w:separator/>
      </w:r>
    </w:p>
  </w:endnote>
  <w:endnote w:type="continuationSeparator" w:id="0">
    <w:p w14:paraId="0C26F49F" w14:textId="77777777" w:rsidR="005B067F" w:rsidRDefault="005B0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7B1B" w14:textId="46D14EDE" w:rsidR="00693126" w:rsidRPr="00693126" w:rsidRDefault="00CD1DB4" w:rsidP="00693126">
    <w:pPr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del Sistema Bonaventuriano de Administración Documental </w:t>
    </w:r>
    <w:r w:rsidR="0069312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–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SIBAD</w:t>
    </w:r>
  </w:p>
  <w:p w14:paraId="1DBAC3B4" w14:textId="0073678D" w:rsidR="00CD1DB4" w:rsidRPr="00693126" w:rsidRDefault="00CD1DB4" w:rsidP="00693126">
    <w:pPr>
      <w:jc w:val="center"/>
      <w:rPr>
        <w:sz w:val="22"/>
        <w:szCs w:val="22"/>
        <w:lang w:val="es-CO"/>
      </w:rPr>
    </w:pPr>
    <w:r w:rsidRPr="00693126">
      <w:rPr>
        <w:rFonts w:asciiTheme="minorHAnsi" w:hAnsiTheme="minorHAnsi" w:cstheme="minorHAnsi"/>
        <w:sz w:val="16"/>
        <w:szCs w:val="16"/>
      </w:rPr>
      <w:t>Su trazabilidad puede ser confirmada consultando el número de radicado en el sistema</w:t>
    </w:r>
    <w:r w:rsidR="00DE3500" w:rsidRPr="00693126">
      <w:rPr>
        <w:rFonts w:asciiTheme="minorHAnsi" w:hAnsiTheme="minorHAnsi" w:cstheme="minorHAnsi"/>
        <w:sz w:val="16"/>
        <w:szCs w:val="16"/>
      </w:rPr>
      <w:t xml:space="preserve">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F981" w14:textId="77777777" w:rsidR="005B067F" w:rsidRDefault="005B067F">
      <w:r>
        <w:separator/>
      </w:r>
    </w:p>
  </w:footnote>
  <w:footnote w:type="continuationSeparator" w:id="0">
    <w:p w14:paraId="2F5CB469" w14:textId="77777777" w:rsidR="005B067F" w:rsidRDefault="005B0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85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5A652028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52483A7B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1CAE6386" wp14:editId="692CC1B3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F86191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4EC3CC3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87D6FC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3723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REPORTE DE NOVEDADES DE CALIFICACIONES</w:t>
          </w:r>
        </w:p>
      </w:tc>
      <w:tc>
        <w:tcPr>
          <w:tcW w:w="2400" w:type="dxa"/>
        </w:tcPr>
        <w:p w14:paraId="515134C8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362BC4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DDD4DD9" w14:textId="5A0EC1F0" w:rsidR="00BB5534" w:rsidRPr="00172817" w:rsidRDefault="00BB5534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172817">
            <w:rPr>
              <w:rFonts w:ascii="Arial" w:hAnsi="Arial" w:cs="Arial"/>
              <w:bCs/>
              <w:sz w:val="18"/>
              <w:szCs w:val="18"/>
            </w:rPr>
            <w:t>G</w:t>
          </w:r>
          <w:r w:rsidR="00781966">
            <w:rPr>
              <w:rFonts w:ascii="Arial" w:hAnsi="Arial" w:cs="Arial"/>
              <w:bCs/>
              <w:sz w:val="18"/>
              <w:szCs w:val="18"/>
            </w:rPr>
            <w:t>R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A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FR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01</w:t>
          </w:r>
          <w:r w:rsidR="00685FA4">
            <w:rPr>
              <w:rFonts w:ascii="Arial" w:hAnsi="Arial" w:cs="Arial"/>
              <w:bCs/>
              <w:sz w:val="18"/>
              <w:szCs w:val="18"/>
            </w:rPr>
            <w:t>-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V</w:t>
          </w:r>
          <w:r w:rsidR="00BD0BE4" w:rsidRPr="00172817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2268" w:type="dxa"/>
        </w:tcPr>
        <w:p w14:paraId="5E00732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24F23D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11EEC89" w14:textId="4C1255EB" w:rsidR="00BB5534" w:rsidRPr="00172817" w:rsidRDefault="00D54EB8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172817">
            <w:rPr>
              <w:rFonts w:ascii="Arial" w:hAnsi="Arial" w:cs="Arial"/>
              <w:sz w:val="18"/>
              <w:szCs w:val="18"/>
            </w:rPr>
            <w:t>Octubre</w:t>
          </w:r>
          <w:r w:rsidR="00BB5534" w:rsidRPr="00172817">
            <w:rPr>
              <w:rFonts w:ascii="Arial" w:hAnsi="Arial" w:cs="Arial"/>
              <w:sz w:val="18"/>
              <w:szCs w:val="18"/>
            </w:rPr>
            <w:t xml:space="preserve"> de 20</w:t>
          </w:r>
          <w:r w:rsidR="00BD0BE4" w:rsidRPr="00172817">
            <w:rPr>
              <w:rFonts w:ascii="Arial" w:hAnsi="Arial" w:cs="Arial"/>
              <w:sz w:val="18"/>
              <w:szCs w:val="18"/>
            </w:rPr>
            <w:t>25</w:t>
          </w:r>
        </w:p>
      </w:tc>
    </w:tr>
    <w:tr w:rsidR="00BB5534" w:rsidRPr="009C6B9E" w14:paraId="52185987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748F76F2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3ED308A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FF569E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EAAB97A" w14:textId="6F4ABD8B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169A3B2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5DB81E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1148DF5" w14:textId="719F3B51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4C96CB9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00C52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03B902F5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6BB3217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B2F74FA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157746">
    <w:abstractNumId w:val="0"/>
  </w:num>
  <w:num w:numId="2" w16cid:durableId="15770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76765"/>
    <w:rsid w:val="00084E7F"/>
    <w:rsid w:val="000A0FD1"/>
    <w:rsid w:val="000B3AB8"/>
    <w:rsid w:val="000B6AD9"/>
    <w:rsid w:val="000B7105"/>
    <w:rsid w:val="000C4C2B"/>
    <w:rsid w:val="000D7F8B"/>
    <w:rsid w:val="000E7D8F"/>
    <w:rsid w:val="000F7347"/>
    <w:rsid w:val="00100B6D"/>
    <w:rsid w:val="00157078"/>
    <w:rsid w:val="00172817"/>
    <w:rsid w:val="001877B8"/>
    <w:rsid w:val="001A5867"/>
    <w:rsid w:val="001C727C"/>
    <w:rsid w:val="002179DD"/>
    <w:rsid w:val="00217EA2"/>
    <w:rsid w:val="00217F0D"/>
    <w:rsid w:val="00221096"/>
    <w:rsid w:val="00226670"/>
    <w:rsid w:val="002332CE"/>
    <w:rsid w:val="00250382"/>
    <w:rsid w:val="0026192D"/>
    <w:rsid w:val="0028391A"/>
    <w:rsid w:val="002D0A3F"/>
    <w:rsid w:val="002D25EA"/>
    <w:rsid w:val="002F0F3E"/>
    <w:rsid w:val="003315EA"/>
    <w:rsid w:val="00335F69"/>
    <w:rsid w:val="0033706B"/>
    <w:rsid w:val="00344441"/>
    <w:rsid w:val="003C2221"/>
    <w:rsid w:val="003E2BA7"/>
    <w:rsid w:val="00414A5C"/>
    <w:rsid w:val="00454FE2"/>
    <w:rsid w:val="0047224E"/>
    <w:rsid w:val="004D178E"/>
    <w:rsid w:val="004F7EFC"/>
    <w:rsid w:val="00515CD2"/>
    <w:rsid w:val="00520748"/>
    <w:rsid w:val="00537135"/>
    <w:rsid w:val="005573CC"/>
    <w:rsid w:val="0056628E"/>
    <w:rsid w:val="005B067F"/>
    <w:rsid w:val="005E0E34"/>
    <w:rsid w:val="005E1DF6"/>
    <w:rsid w:val="005F6746"/>
    <w:rsid w:val="00611948"/>
    <w:rsid w:val="006261BA"/>
    <w:rsid w:val="0064696D"/>
    <w:rsid w:val="00684FF2"/>
    <w:rsid w:val="00685FA4"/>
    <w:rsid w:val="006877D1"/>
    <w:rsid w:val="00693126"/>
    <w:rsid w:val="00694EAC"/>
    <w:rsid w:val="006A4273"/>
    <w:rsid w:val="006E4277"/>
    <w:rsid w:val="006E45AA"/>
    <w:rsid w:val="006F0D00"/>
    <w:rsid w:val="00701B6B"/>
    <w:rsid w:val="00711EAC"/>
    <w:rsid w:val="00741B06"/>
    <w:rsid w:val="00781966"/>
    <w:rsid w:val="00797364"/>
    <w:rsid w:val="007B4FB9"/>
    <w:rsid w:val="007E2A90"/>
    <w:rsid w:val="007F0D80"/>
    <w:rsid w:val="007F5A1F"/>
    <w:rsid w:val="0081142D"/>
    <w:rsid w:val="00820235"/>
    <w:rsid w:val="00875103"/>
    <w:rsid w:val="008869BF"/>
    <w:rsid w:val="008B1503"/>
    <w:rsid w:val="008B58D9"/>
    <w:rsid w:val="008C3AE8"/>
    <w:rsid w:val="00910D3D"/>
    <w:rsid w:val="0091774B"/>
    <w:rsid w:val="009262E0"/>
    <w:rsid w:val="00951AAD"/>
    <w:rsid w:val="009671F6"/>
    <w:rsid w:val="00982643"/>
    <w:rsid w:val="0099562C"/>
    <w:rsid w:val="009C6E0D"/>
    <w:rsid w:val="009D006E"/>
    <w:rsid w:val="009D375F"/>
    <w:rsid w:val="009F6B7E"/>
    <w:rsid w:val="00A1338F"/>
    <w:rsid w:val="00A17B50"/>
    <w:rsid w:val="00A53CB8"/>
    <w:rsid w:val="00A6379B"/>
    <w:rsid w:val="00A63E54"/>
    <w:rsid w:val="00A73EF9"/>
    <w:rsid w:val="00AC7569"/>
    <w:rsid w:val="00AE6F2E"/>
    <w:rsid w:val="00AF2D3B"/>
    <w:rsid w:val="00AF52AE"/>
    <w:rsid w:val="00B125ED"/>
    <w:rsid w:val="00B23C4F"/>
    <w:rsid w:val="00B27830"/>
    <w:rsid w:val="00B352E2"/>
    <w:rsid w:val="00B5627E"/>
    <w:rsid w:val="00B66EEA"/>
    <w:rsid w:val="00BB5534"/>
    <w:rsid w:val="00BC1E2C"/>
    <w:rsid w:val="00BC2759"/>
    <w:rsid w:val="00BD0BE4"/>
    <w:rsid w:val="00C06430"/>
    <w:rsid w:val="00C26173"/>
    <w:rsid w:val="00C411CF"/>
    <w:rsid w:val="00CB478E"/>
    <w:rsid w:val="00CB5FA1"/>
    <w:rsid w:val="00CC08A1"/>
    <w:rsid w:val="00CD1DB4"/>
    <w:rsid w:val="00CE111E"/>
    <w:rsid w:val="00CE27E8"/>
    <w:rsid w:val="00CE334B"/>
    <w:rsid w:val="00CE5BBA"/>
    <w:rsid w:val="00D07C43"/>
    <w:rsid w:val="00D24FBF"/>
    <w:rsid w:val="00D36E69"/>
    <w:rsid w:val="00D53CB1"/>
    <w:rsid w:val="00D54EB8"/>
    <w:rsid w:val="00D6540D"/>
    <w:rsid w:val="00D77B87"/>
    <w:rsid w:val="00D9140C"/>
    <w:rsid w:val="00DC47AE"/>
    <w:rsid w:val="00DD43D4"/>
    <w:rsid w:val="00DE3500"/>
    <w:rsid w:val="00DE68F0"/>
    <w:rsid w:val="00E0178A"/>
    <w:rsid w:val="00E0526F"/>
    <w:rsid w:val="00E17C29"/>
    <w:rsid w:val="00E3423E"/>
    <w:rsid w:val="00E36624"/>
    <w:rsid w:val="00E43B0E"/>
    <w:rsid w:val="00E65411"/>
    <w:rsid w:val="00EB1E1F"/>
    <w:rsid w:val="00EB4DAE"/>
    <w:rsid w:val="00EB78DE"/>
    <w:rsid w:val="00ED04A3"/>
    <w:rsid w:val="00EF00F0"/>
    <w:rsid w:val="00EF1AAD"/>
    <w:rsid w:val="00F0153A"/>
    <w:rsid w:val="00F026BA"/>
    <w:rsid w:val="00F51CB8"/>
    <w:rsid w:val="00F52B86"/>
    <w:rsid w:val="00F57D56"/>
    <w:rsid w:val="00F75688"/>
    <w:rsid w:val="00F8160B"/>
    <w:rsid w:val="00FC1D8E"/>
    <w:rsid w:val="00FC44B9"/>
    <w:rsid w:val="00FD7046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23AAE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0</TotalTime>
  <Pages>1</Pages>
  <Words>150</Words>
  <Characters>926</Characters>
  <Application>Microsoft Office Word</Application>
  <DocSecurity>0</DocSecurity>
  <Lines>79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Andrés Felipe Salazar Correa</cp:lastModifiedBy>
  <cp:revision>2</cp:revision>
  <cp:lastPrinted>1900-01-01T05:00:00Z</cp:lastPrinted>
  <dcterms:created xsi:type="dcterms:W3CDTF">2026-02-25T18:19:00Z</dcterms:created>
  <dcterms:modified xsi:type="dcterms:W3CDTF">2026-02-25T18:19:00Z</dcterms:modified>
</cp:coreProperties>
</file>