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4D00D" w14:textId="0E466538" w:rsidR="00DF2D8A" w:rsidRPr="00DF2D8A" w:rsidRDefault="00DF2D8A" w:rsidP="00DF2D8A">
      <w:pPr>
        <w:pStyle w:val="Ttulo2"/>
        <w:ind w:left="-567" w:firstLine="567"/>
        <w:rPr>
          <w:rFonts w:ascii="Arial" w:eastAsia="Batang" w:hAnsi="Arial" w:cs="Arial"/>
          <w:sz w:val="20"/>
        </w:rPr>
      </w:pPr>
      <w:bookmarkStart w:id="0" w:name="_Hlk210999292"/>
      <w:r w:rsidRPr="00D1144C">
        <w:rPr>
          <w:rFonts w:ascii="Arial" w:eastAsia="Batang" w:hAnsi="Arial" w:cs="Arial"/>
          <w:b/>
          <w:bCs/>
          <w:sz w:val="20"/>
        </w:rPr>
        <w:t>Medio de Recepción:</w:t>
      </w:r>
      <w:r w:rsidRPr="00DF2D8A">
        <w:rPr>
          <w:rFonts w:ascii="Arial" w:eastAsia="Batang" w:hAnsi="Arial" w:cs="Arial"/>
          <w:sz w:val="20"/>
        </w:rPr>
        <w:t xml:space="preserve"> Presencial: ___ Correo electrónico: _</w:t>
      </w:r>
      <w:r w:rsidR="000C45C1">
        <w:rPr>
          <w:rFonts w:ascii="Arial" w:eastAsia="Batang" w:hAnsi="Arial" w:cs="Arial"/>
          <w:sz w:val="20"/>
        </w:rPr>
        <w:t>x</w:t>
      </w:r>
      <w:r w:rsidRPr="00DF2D8A">
        <w:rPr>
          <w:rFonts w:ascii="Arial" w:eastAsia="Batang" w:hAnsi="Arial" w:cs="Arial"/>
          <w:sz w:val="20"/>
        </w:rPr>
        <w:t>_ WhatsApp Institucional: ___</w:t>
      </w:r>
    </w:p>
    <w:bookmarkEnd w:id="0"/>
    <w:p w14:paraId="46A4BD03" w14:textId="77777777" w:rsidR="00D1144C" w:rsidRDefault="00D1144C" w:rsidP="002B545C">
      <w:pPr>
        <w:pStyle w:val="Ttulo2"/>
        <w:spacing w:line="240" w:lineRule="auto"/>
        <w:rPr>
          <w:rFonts w:ascii="Arial" w:hAnsi="Arial" w:cs="Arial"/>
          <w:b/>
          <w:szCs w:val="24"/>
        </w:rPr>
      </w:pPr>
    </w:p>
    <w:p w14:paraId="67953C99" w14:textId="7384BF1D" w:rsidR="00FE41E3" w:rsidRDefault="00FE41E3" w:rsidP="002B545C">
      <w:pPr>
        <w:pStyle w:val="Ttulo2"/>
        <w:spacing w:line="240" w:lineRule="auto"/>
        <w:rPr>
          <w:rFonts w:ascii="Arial" w:hAnsi="Arial" w:cs="Arial"/>
          <w:b/>
          <w:szCs w:val="24"/>
        </w:rPr>
      </w:pPr>
      <w:r w:rsidRPr="00F64C82">
        <w:rPr>
          <w:rFonts w:ascii="Arial" w:hAnsi="Arial" w:cs="Arial"/>
          <w:b/>
          <w:szCs w:val="24"/>
        </w:rPr>
        <w:t>Señale con una ‘X’ el tipo de solicitud:</w:t>
      </w:r>
    </w:p>
    <w:p w14:paraId="63429DE9" w14:textId="77777777" w:rsidR="003C4F87" w:rsidRDefault="003C4F87" w:rsidP="003C4F87">
      <w:pPr>
        <w:rPr>
          <w:lang w:val="es-ES_tradnl"/>
        </w:rPr>
      </w:pPr>
    </w:p>
    <w:tbl>
      <w:tblPr>
        <w:tblW w:w="9811" w:type="dxa"/>
        <w:tblLayout w:type="fixed"/>
        <w:tblLook w:val="01E0" w:firstRow="1" w:lastRow="1" w:firstColumn="1" w:lastColumn="1" w:noHBand="0" w:noVBand="0"/>
      </w:tblPr>
      <w:tblGrid>
        <w:gridCol w:w="1452"/>
        <w:gridCol w:w="539"/>
        <w:gridCol w:w="1348"/>
        <w:gridCol w:w="539"/>
        <w:gridCol w:w="1349"/>
        <w:gridCol w:w="539"/>
        <w:gridCol w:w="1619"/>
        <w:gridCol w:w="539"/>
        <w:gridCol w:w="1348"/>
        <w:gridCol w:w="539"/>
      </w:tblGrid>
      <w:tr w:rsidR="00832BAB" w:rsidRPr="00F64C82" w14:paraId="58752BBD" w14:textId="77777777" w:rsidTr="7E5D5800">
        <w:trPr>
          <w:trHeight w:val="479"/>
        </w:trPr>
        <w:tc>
          <w:tcPr>
            <w:tcW w:w="1452" w:type="dxa"/>
            <w:tcBorders>
              <w:right w:val="single" w:sz="4" w:space="0" w:color="auto"/>
            </w:tcBorders>
            <w:vAlign w:val="center"/>
          </w:tcPr>
          <w:p w14:paraId="5406F15D" w14:textId="77777777" w:rsidR="0067312E" w:rsidRPr="00F64C82" w:rsidRDefault="0067312E" w:rsidP="00832BAB">
            <w:pPr>
              <w:pStyle w:val="Ttulo2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  <w:r w:rsidRPr="00F64C82">
              <w:rPr>
                <w:rFonts w:ascii="Arial" w:hAnsi="Arial" w:cs="Arial"/>
                <w:b/>
                <w:sz w:val="16"/>
                <w:szCs w:val="16"/>
              </w:rPr>
              <w:t>SUFICIENCIA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65919" w14:textId="3CFDE13C" w:rsidR="0067312E" w:rsidRPr="00F64C82" w:rsidRDefault="000C45C1" w:rsidP="7E5D5800">
            <w:pPr>
              <w:pStyle w:val="Ttulo2"/>
              <w:ind w:right="-272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x</w:t>
            </w: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4E587" w14:textId="77777777" w:rsidR="0067312E" w:rsidRPr="00F64C82" w:rsidRDefault="0067312E" w:rsidP="000D1B3A">
            <w:pPr>
              <w:pStyle w:val="Ttulo2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64C82">
              <w:rPr>
                <w:rFonts w:ascii="Arial" w:hAnsi="Arial" w:cs="Arial"/>
                <w:b/>
                <w:sz w:val="16"/>
                <w:szCs w:val="16"/>
              </w:rPr>
              <w:t>VALIDACIÓN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56E4" w14:textId="77777777" w:rsidR="0067312E" w:rsidRPr="00F64C82" w:rsidRDefault="0067312E" w:rsidP="000D1B3A">
            <w:pPr>
              <w:pStyle w:val="Ttulo2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0436A" w14:textId="77777777" w:rsidR="0067312E" w:rsidRPr="00F64C82" w:rsidRDefault="0067312E" w:rsidP="00F64C82">
            <w:pPr>
              <w:pStyle w:val="Ttulo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64C82">
              <w:rPr>
                <w:rFonts w:ascii="Arial" w:hAnsi="Arial" w:cs="Arial"/>
                <w:b/>
                <w:sz w:val="16"/>
                <w:szCs w:val="16"/>
              </w:rPr>
              <w:t>CURSO DIRIGIDO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72A81" w14:textId="77777777" w:rsidR="0067312E" w:rsidRPr="00F64C82" w:rsidRDefault="0067312E" w:rsidP="00D6129B">
            <w:pPr>
              <w:pStyle w:val="Ttulo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6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A6470B" w14:textId="77777777" w:rsidR="0067312E" w:rsidRPr="00F64C82" w:rsidRDefault="0067312E" w:rsidP="000D1B3A">
            <w:pPr>
              <w:pStyle w:val="Ttulo2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64C82">
              <w:rPr>
                <w:rFonts w:ascii="Arial" w:hAnsi="Arial" w:cs="Arial"/>
                <w:b/>
                <w:sz w:val="16"/>
                <w:szCs w:val="16"/>
              </w:rPr>
              <w:t>CURSO DE ACTUALIZACIÓN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42F8" w14:textId="77777777" w:rsidR="0067312E" w:rsidRPr="00F64C82" w:rsidRDefault="0067312E" w:rsidP="00D6129B">
            <w:pPr>
              <w:pStyle w:val="Ttulo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15F2FE" w14:textId="77777777" w:rsidR="0067312E" w:rsidRPr="00F64C82" w:rsidRDefault="00EC6BEA" w:rsidP="000D1B3A">
            <w:pPr>
              <w:pStyle w:val="Ttulo2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F64C82">
              <w:rPr>
                <w:rFonts w:ascii="Arial" w:hAnsi="Arial" w:cs="Arial"/>
                <w:b/>
                <w:sz w:val="16"/>
                <w:szCs w:val="16"/>
              </w:rPr>
              <w:t xml:space="preserve">PRÁCTICA </w:t>
            </w:r>
          </w:p>
          <w:p w14:paraId="7217DE60" w14:textId="77777777" w:rsidR="0067312E" w:rsidRPr="00F64C82" w:rsidRDefault="002B545C" w:rsidP="00832BAB">
            <w:pPr>
              <w:pStyle w:val="Ttulo2"/>
              <w:jc w:val="right"/>
              <w:rPr>
                <w:rFonts w:ascii="Arial" w:hAnsi="Arial" w:cs="Arial"/>
                <w:sz w:val="12"/>
                <w:szCs w:val="12"/>
              </w:rPr>
            </w:pPr>
            <w:r w:rsidRPr="00F64C82">
              <w:rPr>
                <w:rFonts w:ascii="Arial" w:hAnsi="Arial" w:cs="Arial"/>
                <w:sz w:val="12"/>
                <w:szCs w:val="12"/>
              </w:rPr>
              <w:t>(C</w:t>
            </w:r>
            <w:r w:rsidR="00EC6BEA" w:rsidRPr="00F64C82">
              <w:rPr>
                <w:rFonts w:ascii="Arial" w:hAnsi="Arial" w:cs="Arial"/>
                <w:sz w:val="12"/>
                <w:szCs w:val="12"/>
              </w:rPr>
              <w:t>ICLO DIFERENTE AL REGULAR)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AFC7E" w14:textId="77777777" w:rsidR="0067312E" w:rsidRPr="00F64C82" w:rsidRDefault="0067312E" w:rsidP="00D6129B">
            <w:pPr>
              <w:pStyle w:val="Ttulo2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221BD3D2" w14:textId="77777777" w:rsidR="000D1B3A" w:rsidRPr="00F64C82" w:rsidRDefault="000D1B3A" w:rsidP="000D1B3A">
      <w:pPr>
        <w:rPr>
          <w:rFonts w:ascii="Arial" w:eastAsia="Batang" w:hAnsi="Arial" w:cs="Arial"/>
          <w:lang w:val="es-ES_tradnl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587"/>
        <w:gridCol w:w="1377"/>
        <w:gridCol w:w="1530"/>
        <w:gridCol w:w="851"/>
        <w:gridCol w:w="879"/>
      </w:tblGrid>
      <w:tr w:rsidR="00832BAB" w:rsidRPr="00F64C82" w14:paraId="47ECBE3D" w14:textId="77777777" w:rsidTr="003639B1">
        <w:trPr>
          <w:trHeight w:val="305"/>
        </w:trPr>
        <w:tc>
          <w:tcPr>
            <w:tcW w:w="9776" w:type="dxa"/>
            <w:gridSpan w:val="6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2099D0D2" w14:textId="77777777" w:rsidR="00832BAB" w:rsidRPr="00F64C82" w:rsidRDefault="00B14379" w:rsidP="00894FA8">
            <w:pPr>
              <w:jc w:val="center"/>
              <w:rPr>
                <w:rFonts w:ascii="Arial" w:hAnsi="Arial" w:cs="Arial"/>
                <w:b/>
                <w:lang w:val="es-ES_tradnl"/>
              </w:rPr>
            </w:pPr>
            <w:r w:rsidRPr="00F64C82">
              <w:rPr>
                <w:rFonts w:ascii="Arial" w:hAnsi="Arial" w:cs="Arial"/>
                <w:b/>
                <w:lang w:val="es-ES_tradnl"/>
              </w:rPr>
              <w:t>DATOS DEL ESTUDIANTE</w:t>
            </w:r>
          </w:p>
        </w:tc>
      </w:tr>
      <w:tr w:rsidR="000319D1" w:rsidRPr="00F64C82" w14:paraId="05D05960" w14:textId="77777777" w:rsidTr="00F64C82">
        <w:trPr>
          <w:trHeight w:val="417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4AFB9B" w14:textId="77777777" w:rsidR="000319D1" w:rsidRPr="00F64C82" w:rsidRDefault="000319D1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Fecha:</w:t>
            </w: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A35428" w14:textId="26086C72" w:rsidR="000319D1" w:rsidRPr="00F64C82" w:rsidRDefault="000C45C1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2/02/26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E05D1F" w14:textId="77777777" w:rsidR="000319D1" w:rsidRPr="00F64C82" w:rsidRDefault="0013113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Ciclo: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6138E4" w14:textId="0D33E086" w:rsidR="000319D1" w:rsidRPr="00F64C82" w:rsidRDefault="000C45C1" w:rsidP="001C6CFD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01</w:t>
            </w:r>
          </w:p>
        </w:tc>
      </w:tr>
      <w:tr w:rsidR="000D1B3A" w:rsidRPr="00F64C82" w14:paraId="0F77DA06" w14:textId="77777777" w:rsidTr="00F64C82">
        <w:trPr>
          <w:trHeight w:val="6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1637C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722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525AF2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D1B3A" w:rsidRPr="00F64C82" w14:paraId="49BCFE26" w14:textId="77777777" w:rsidTr="00F64C82">
        <w:trPr>
          <w:trHeight w:val="265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3BF12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Apellidos y Nombres:</w:t>
            </w:r>
          </w:p>
        </w:tc>
        <w:tc>
          <w:tcPr>
            <w:tcW w:w="7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F5D36E" w14:textId="3647CB33" w:rsidR="000D1B3A" w:rsidRPr="00F64C82" w:rsidRDefault="000C45C1" w:rsidP="00894FA8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>
              <w:rPr>
                <w:rFonts w:ascii="Arial" w:hAnsi="Arial" w:cs="Arial"/>
                <w:sz w:val="20"/>
                <w:szCs w:val="20"/>
                <w:lang w:val="es-CO" w:eastAsia="es-CO"/>
              </w:rPr>
              <w:t>Torres Cano Manuela</w:t>
            </w:r>
          </w:p>
        </w:tc>
      </w:tr>
      <w:tr w:rsidR="000D1B3A" w:rsidRPr="00F64C82" w14:paraId="20B2F755" w14:textId="77777777" w:rsidTr="00F64C82">
        <w:trPr>
          <w:trHeight w:val="6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ED3D0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C0D4DD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2B545C" w:rsidRPr="00F64C82" w14:paraId="7866249D" w14:textId="77777777" w:rsidTr="00F64C82">
        <w:trPr>
          <w:trHeight w:val="32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73194" w14:textId="7B4B3E43" w:rsidR="002B545C" w:rsidRPr="00F64C82" w:rsidRDefault="002B545C" w:rsidP="002B545C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TI___/</w:t>
            </w:r>
            <w:proofErr w:type="spellStart"/>
            <w:r w:rsidRPr="00F64C82">
              <w:rPr>
                <w:rFonts w:ascii="Arial" w:hAnsi="Arial" w:cs="Arial"/>
                <w:b/>
                <w:sz w:val="20"/>
                <w:szCs w:val="20"/>
              </w:rPr>
              <w:t>CC_</w:t>
            </w:r>
            <w:r w:rsidR="000C45C1">
              <w:rPr>
                <w:rFonts w:ascii="Arial" w:hAnsi="Arial" w:cs="Arial"/>
                <w:b/>
                <w:sz w:val="20"/>
                <w:szCs w:val="20"/>
              </w:rPr>
              <w:t>x</w:t>
            </w:r>
            <w:proofErr w:type="spellEnd"/>
            <w:r w:rsidRPr="00F64C82">
              <w:rPr>
                <w:rFonts w:ascii="Arial" w:hAnsi="Arial" w:cs="Arial"/>
                <w:b/>
                <w:sz w:val="20"/>
                <w:szCs w:val="20"/>
              </w:rPr>
              <w:t>__/CE___:</w:t>
            </w:r>
          </w:p>
        </w:tc>
        <w:tc>
          <w:tcPr>
            <w:tcW w:w="2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C5A8FF" w14:textId="3D0942AB" w:rsidR="002B545C" w:rsidRPr="00F64C82" w:rsidRDefault="000C45C1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1001248713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F11B3F" w14:textId="77777777" w:rsidR="002B545C" w:rsidRPr="00F64C82" w:rsidRDefault="002B545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sz w:val="20"/>
                <w:szCs w:val="20"/>
                <w:lang w:val="es-ES_tradnl"/>
              </w:rPr>
              <w:t>ID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AF2D35" w14:textId="5428DB39" w:rsidR="002B545C" w:rsidRPr="00F64C82" w:rsidRDefault="000C45C1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30000081172</w:t>
            </w:r>
          </w:p>
        </w:tc>
      </w:tr>
      <w:tr w:rsidR="000D1B3A" w:rsidRPr="00F64C82" w14:paraId="733FC15B" w14:textId="77777777" w:rsidTr="00F64C8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79D7D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722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18107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D1B3A" w:rsidRPr="00F64C82" w14:paraId="4F06F523" w14:textId="77777777" w:rsidTr="00F64C82">
        <w:trPr>
          <w:trHeight w:val="311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9C744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Facultad:</w:t>
            </w:r>
          </w:p>
        </w:tc>
        <w:tc>
          <w:tcPr>
            <w:tcW w:w="7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8E6007" w14:textId="32F39B1A" w:rsidR="000D1B3A" w:rsidRPr="00F64C82" w:rsidRDefault="000C45C1" w:rsidP="001C6CF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Artes integradas</w:t>
            </w:r>
          </w:p>
        </w:tc>
      </w:tr>
      <w:tr w:rsidR="000D1B3A" w:rsidRPr="00F64C82" w14:paraId="3F5B93EE" w14:textId="77777777" w:rsidTr="00F64C8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71EA6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5FA577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1B3A" w:rsidRPr="00F64C82" w14:paraId="5890AB1A" w14:textId="77777777" w:rsidTr="00F64C82">
        <w:trPr>
          <w:trHeight w:val="31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6F92A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Programa:</w:t>
            </w:r>
          </w:p>
        </w:tc>
        <w:tc>
          <w:tcPr>
            <w:tcW w:w="7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D182B8" w14:textId="3CF53511" w:rsidR="000D1B3A" w:rsidRPr="00F64C82" w:rsidRDefault="000C45C1" w:rsidP="00894FA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Diseño industrial</w:t>
            </w:r>
          </w:p>
        </w:tc>
      </w:tr>
      <w:tr w:rsidR="000D1B3A" w:rsidRPr="00F64C82" w14:paraId="6C0CB0FB" w14:textId="77777777" w:rsidTr="00F64C8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0F19E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4206D3" w14:textId="77777777" w:rsidR="000D1B3A" w:rsidRPr="00F64C82" w:rsidRDefault="000D1B3A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D1B3A" w:rsidRPr="00F64C82" w14:paraId="441A8831" w14:textId="77777777" w:rsidTr="00F64C82">
        <w:trPr>
          <w:trHeight w:val="45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EE6F57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No(s). Teléfono(s):</w:t>
            </w:r>
            <w:r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7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3234A5" w14:textId="7D7308E8" w:rsidR="000D1B3A" w:rsidRPr="00F64C82" w:rsidRDefault="000C45C1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>
              <w:rPr>
                <w:rFonts w:ascii="Arial" w:hAnsi="Arial" w:cs="Arial"/>
                <w:sz w:val="20"/>
                <w:szCs w:val="20"/>
                <w:lang w:val="es-ES_tradnl"/>
              </w:rPr>
              <w:t>3192384598</w:t>
            </w:r>
          </w:p>
        </w:tc>
      </w:tr>
      <w:tr w:rsidR="000D1B3A" w:rsidRPr="00F64C82" w14:paraId="20F342B2" w14:textId="77777777" w:rsidTr="00F64C82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78928" w14:textId="77777777" w:rsidR="000D1B3A" w:rsidRPr="00F64C82" w:rsidRDefault="000D1B3A" w:rsidP="00894FA8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8596B3" w14:textId="77777777" w:rsidR="000D1B3A" w:rsidRPr="00F64C82" w:rsidRDefault="000D1B3A" w:rsidP="00894FA8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D1B3A" w:rsidRPr="00F64C82" w14:paraId="38768C4F" w14:textId="77777777" w:rsidTr="00F64C82">
        <w:trPr>
          <w:trHeight w:val="457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26F45" w14:textId="77777777" w:rsidR="000D1B3A" w:rsidRPr="00F64C82" w:rsidRDefault="000D1B3A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Correo Electrónico:</w:t>
            </w:r>
            <w:r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72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838449" w14:textId="4E9EC2ED" w:rsidR="000D1B3A" w:rsidRPr="00F64C82" w:rsidRDefault="000C45C1" w:rsidP="00894FA8">
            <w:pPr>
              <w:rPr>
                <w:rFonts w:ascii="Arial" w:hAnsi="Arial" w:cs="Arial"/>
                <w:sz w:val="20"/>
                <w:szCs w:val="20"/>
                <w:lang w:val="es-CO" w:eastAsia="es-CO"/>
              </w:rPr>
            </w:pPr>
            <w:r>
              <w:rPr>
                <w:rFonts w:ascii="Arial" w:hAnsi="Arial" w:cs="Arial"/>
                <w:sz w:val="20"/>
                <w:szCs w:val="20"/>
                <w:lang w:val="es-CO" w:eastAsia="es-CO"/>
              </w:rPr>
              <w:t>manuela.torres211@tau.usbmed.edu.co</w:t>
            </w:r>
          </w:p>
        </w:tc>
      </w:tr>
    </w:tbl>
    <w:p w14:paraId="36F1777C" w14:textId="77777777" w:rsidR="00047837" w:rsidRPr="00F64C82" w:rsidRDefault="00047837">
      <w:pPr>
        <w:rPr>
          <w:rFonts w:ascii="Arial" w:hAnsi="Arial" w:cs="Arial"/>
          <w:sz w:val="20"/>
          <w:szCs w:val="20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447"/>
        <w:gridCol w:w="2268"/>
        <w:gridCol w:w="4394"/>
      </w:tblGrid>
      <w:tr w:rsidR="00047837" w:rsidRPr="00F64C82" w14:paraId="4FE98BF3" w14:textId="77777777" w:rsidTr="003639B1">
        <w:trPr>
          <w:trHeight w:val="143"/>
        </w:trPr>
        <w:tc>
          <w:tcPr>
            <w:tcW w:w="9918" w:type="dxa"/>
            <w:gridSpan w:val="4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6881A025" w14:textId="77777777" w:rsidR="00047837" w:rsidRPr="00F64C82" w:rsidRDefault="00B14379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DATOS DEL </w:t>
            </w:r>
            <w:r w:rsidR="00047837"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>CATÁLOGO</w:t>
            </w:r>
          </w:p>
        </w:tc>
      </w:tr>
      <w:tr w:rsidR="002B545C" w:rsidRPr="00F64C82" w14:paraId="1E8A5A07" w14:textId="77777777" w:rsidTr="00F64C82">
        <w:trPr>
          <w:trHeight w:val="455"/>
        </w:trPr>
        <w:tc>
          <w:tcPr>
            <w:tcW w:w="18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C72AAD" w14:textId="0E633F65" w:rsidR="002B545C" w:rsidRPr="00F64C82" w:rsidRDefault="003639B1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Número</w:t>
            </w:r>
            <w:r w:rsidR="002B545C" w:rsidRPr="00F64C82">
              <w:rPr>
                <w:rFonts w:ascii="Arial" w:hAnsi="Arial" w:cs="Arial"/>
                <w:b/>
                <w:sz w:val="20"/>
                <w:szCs w:val="20"/>
              </w:rPr>
              <w:t xml:space="preserve"> del catálogo: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BCF80E" w14:textId="77777777" w:rsidR="002B545C" w:rsidRPr="00F64C82" w:rsidRDefault="002B545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bookmarkStart w:id="1" w:name="_GoBack"/>
            <w:bookmarkEnd w:id="1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84F652" w14:textId="77777777" w:rsidR="002B545C" w:rsidRPr="00F64C82" w:rsidRDefault="002B545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Nombre del catálogo: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EA7B55" w14:textId="77777777" w:rsidR="002B545C" w:rsidRPr="00F64C82" w:rsidRDefault="002B545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47837" w:rsidRPr="00F64C82" w14:paraId="09C93F26" w14:textId="77777777" w:rsidTr="00F64C82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C7278" w14:textId="77777777" w:rsidR="00047837" w:rsidRPr="00F64C82" w:rsidRDefault="00047837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</w:p>
        </w:tc>
        <w:tc>
          <w:tcPr>
            <w:tcW w:w="81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03AB6" w14:textId="77777777" w:rsidR="00047837" w:rsidRPr="00F64C82" w:rsidRDefault="00047837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47837" w:rsidRPr="00F64C82" w14:paraId="2388C113" w14:textId="77777777" w:rsidTr="00F64C82">
        <w:trPr>
          <w:trHeight w:val="457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83EEB" w14:textId="77777777" w:rsidR="00047837" w:rsidRPr="00F64C82" w:rsidRDefault="00EC5A68" w:rsidP="00894FA8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Fecha de Inicial</w:t>
            </w:r>
            <w:r w:rsidR="00047837" w:rsidRPr="00F64C82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047837"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81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E273FE" w14:textId="77777777" w:rsidR="00E46E0F" w:rsidRPr="00F64C82" w:rsidRDefault="00E46E0F" w:rsidP="009A65BA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47837" w:rsidRPr="00F64C82" w14:paraId="679D145B" w14:textId="77777777" w:rsidTr="00F64C82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3BBA9" w14:textId="77777777" w:rsidR="00047837" w:rsidRPr="00F64C82" w:rsidRDefault="00047837" w:rsidP="00894FA8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81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23205B" w14:textId="77777777" w:rsidR="00047837" w:rsidRPr="00F64C82" w:rsidRDefault="00047837" w:rsidP="00894FA8">
            <w:pPr>
              <w:jc w:val="center"/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047837" w:rsidRPr="00F64C82" w14:paraId="3C68C4FA" w14:textId="77777777" w:rsidTr="00F64C82">
        <w:trPr>
          <w:trHeight w:val="457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2C3F9" w14:textId="77777777" w:rsidR="00047837" w:rsidRPr="00F64C82" w:rsidRDefault="00EC5A68" w:rsidP="00A80C2A">
            <w:pPr>
              <w:rPr>
                <w:rFonts w:ascii="Arial" w:hAnsi="Arial" w:cs="Arial"/>
                <w:b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Fecha Final</w:t>
            </w:r>
            <w:r w:rsidR="00047837" w:rsidRPr="00F64C82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047837" w:rsidRPr="00F64C82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 </w:t>
            </w:r>
          </w:p>
        </w:tc>
        <w:tc>
          <w:tcPr>
            <w:tcW w:w="81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C4E3ED" w14:textId="77777777" w:rsidR="00047837" w:rsidRPr="00F64C82" w:rsidRDefault="00047837" w:rsidP="009A65BA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</w:tbl>
    <w:p w14:paraId="1A598869" w14:textId="77777777" w:rsidR="00106B05" w:rsidRPr="00F64C82" w:rsidRDefault="00106B05">
      <w:pPr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3260"/>
        <w:gridCol w:w="284"/>
        <w:gridCol w:w="3152"/>
      </w:tblGrid>
      <w:tr w:rsidR="00D14F8C" w:rsidRPr="00F64C82" w14:paraId="31C3851E" w14:textId="77777777" w:rsidTr="00D14F8C">
        <w:trPr>
          <w:trHeight w:val="457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2D299" w14:textId="77777777" w:rsidR="00D14F8C" w:rsidRPr="00F64C82" w:rsidRDefault="00D14F8C" w:rsidP="001C6CFD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 xml:space="preserve">OBSERVACIONES: </w:t>
            </w:r>
          </w:p>
        </w:tc>
      </w:tr>
      <w:tr w:rsidR="00D14F8C" w:rsidRPr="00F64C82" w14:paraId="25C83C8C" w14:textId="77777777" w:rsidTr="00D14F8C">
        <w:trPr>
          <w:trHeight w:val="457"/>
        </w:trPr>
        <w:tc>
          <w:tcPr>
            <w:tcW w:w="992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4D68C11" w14:textId="77777777" w:rsidR="00D14F8C" w:rsidRPr="00F64C82" w:rsidRDefault="00D14F8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D14F8C" w:rsidRPr="00F64C82" w14:paraId="3BB523FF" w14:textId="77777777" w:rsidTr="00D14F8C">
        <w:trPr>
          <w:trHeight w:val="220"/>
        </w:trPr>
        <w:tc>
          <w:tcPr>
            <w:tcW w:w="9923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DC78E92" w14:textId="77777777" w:rsidR="00D14F8C" w:rsidRPr="00F64C82" w:rsidRDefault="00D14F8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D14F8C" w:rsidRPr="00F64C82" w14:paraId="417512CA" w14:textId="77777777" w:rsidTr="00D14F8C">
        <w:trPr>
          <w:trHeight w:val="553"/>
        </w:trPr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8828136" w14:textId="77777777" w:rsidR="00693ACE" w:rsidRDefault="00693ACE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046DAD98" w14:textId="77777777" w:rsidR="00693ACE" w:rsidRDefault="00693ACE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4010FB70" w14:textId="77777777" w:rsidR="00693ACE" w:rsidRDefault="00693ACE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76783B01" w14:textId="77777777" w:rsidR="00693ACE" w:rsidRDefault="00693ACE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2FDEA949" w14:textId="77777777" w:rsidR="00693ACE" w:rsidRDefault="00693ACE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08CBBFB0" w14:textId="77777777" w:rsidR="00693ACE" w:rsidRDefault="00693ACE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17CC6CD3" w14:textId="77777777" w:rsidR="00693ACE" w:rsidRDefault="00693ACE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  <w:p w14:paraId="25CAEE8A" w14:textId="77777777" w:rsidR="00693ACE" w:rsidRPr="00F64C82" w:rsidRDefault="00693ACE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DEF5C" w14:textId="77777777" w:rsidR="00D14F8C" w:rsidRPr="00F64C82" w:rsidRDefault="00D14F8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E448458" w14:textId="77777777" w:rsidR="00D14F8C" w:rsidRPr="00F64C82" w:rsidRDefault="00D14F8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621C6" w14:textId="77777777" w:rsidR="00D14F8C" w:rsidRPr="00F64C82" w:rsidRDefault="00D14F8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  <w:tc>
          <w:tcPr>
            <w:tcW w:w="315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0B9A81E0" w14:textId="77777777" w:rsidR="00D14F8C" w:rsidRPr="00F64C82" w:rsidRDefault="00D14F8C" w:rsidP="00894FA8">
            <w:pPr>
              <w:rPr>
                <w:rFonts w:ascii="Arial" w:hAnsi="Arial" w:cs="Arial"/>
                <w:sz w:val="20"/>
                <w:szCs w:val="20"/>
                <w:lang w:val="es-ES_tradnl"/>
              </w:rPr>
            </w:pPr>
          </w:p>
        </w:tc>
      </w:tr>
      <w:tr w:rsidR="00D14F8C" w:rsidRPr="00F64C82" w14:paraId="66BB977D" w14:textId="77777777" w:rsidTr="00D14F8C">
        <w:trPr>
          <w:trHeight w:val="146"/>
        </w:trPr>
        <w:tc>
          <w:tcPr>
            <w:tcW w:w="294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F4C8274" w14:textId="77777777" w:rsidR="00D14F8C" w:rsidRDefault="00DF2D8A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VoBo</w:t>
            </w:r>
            <w:proofErr w:type="spellEnd"/>
            <w:r w:rsidR="00691C26">
              <w:rPr>
                <w:rFonts w:ascii="Arial" w:hAnsi="Arial" w:cs="Arial"/>
                <w:b/>
                <w:sz w:val="20"/>
                <w:szCs w:val="20"/>
              </w:rPr>
              <w:t xml:space="preserve"> del</w:t>
            </w:r>
            <w:r w:rsidR="00D14F8C" w:rsidRPr="00F64C82">
              <w:rPr>
                <w:rFonts w:ascii="Arial" w:hAnsi="Arial" w:cs="Arial"/>
                <w:b/>
                <w:sz w:val="20"/>
                <w:szCs w:val="20"/>
              </w:rPr>
              <w:t xml:space="preserve"> Estudiante</w:t>
            </w:r>
          </w:p>
          <w:p w14:paraId="64401333" w14:textId="77777777" w:rsidR="00693ACE" w:rsidRDefault="00693ACE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5EB3DD" w14:textId="092D7CAC" w:rsidR="00693ACE" w:rsidRPr="00F64C82" w:rsidRDefault="00693ACE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5A16">
              <w:rPr>
                <w:rFonts w:ascii="Arial" w:hAnsi="Arial" w:cs="Arial"/>
                <w:sz w:val="20"/>
                <w:szCs w:val="20"/>
                <w:lang w:val="es-CO"/>
              </w:rPr>
              <w:t xml:space="preserve">Se adjunta solicitud </w:t>
            </w:r>
            <w:proofErr w:type="gramStart"/>
            <w:r w:rsidRPr="00F25A16">
              <w:rPr>
                <w:rFonts w:ascii="Arial" w:hAnsi="Arial" w:cs="Arial"/>
                <w:sz w:val="20"/>
                <w:szCs w:val="20"/>
                <w:lang w:val="es-CO"/>
              </w:rPr>
              <w:t>del estudiante recibida</w:t>
            </w:r>
            <w:proofErr w:type="gramEnd"/>
            <w:r w:rsidRPr="00F25A16">
              <w:rPr>
                <w:rFonts w:ascii="Arial" w:hAnsi="Arial" w:cs="Arial"/>
                <w:sz w:val="20"/>
                <w:szCs w:val="20"/>
                <w:lang w:val="es-CO"/>
              </w:rPr>
              <w:t xml:space="preserve"> por correo electrónico, en reemplazo de la firma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6EF04" w14:textId="77777777" w:rsidR="00D14F8C" w:rsidRPr="00F64C82" w:rsidRDefault="00D14F8C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DBC8AE0" w14:textId="77777777" w:rsidR="00D14F8C" w:rsidRDefault="00D14F8C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Vo. Bo. Director de Programa / Coordinador de Prácticas</w:t>
            </w:r>
          </w:p>
          <w:p w14:paraId="7E73B785" w14:textId="77777777" w:rsidR="00442FF0" w:rsidRDefault="00442FF0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B57EE82" w14:textId="77777777" w:rsidR="00442FF0" w:rsidRDefault="00442FF0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AC3C1B" w14:textId="77777777" w:rsidR="00442FF0" w:rsidRPr="00F64C82" w:rsidRDefault="00442FF0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A8E82" w14:textId="77777777" w:rsidR="00D14F8C" w:rsidRPr="00F64C82" w:rsidRDefault="00D14F8C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5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E4F1758" w14:textId="77777777" w:rsidR="00D14F8C" w:rsidRDefault="00D14F8C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64C82">
              <w:rPr>
                <w:rFonts w:ascii="Arial" w:hAnsi="Arial" w:cs="Arial"/>
                <w:b/>
                <w:sz w:val="20"/>
                <w:szCs w:val="20"/>
              </w:rPr>
              <w:t>Registro Académico</w:t>
            </w:r>
          </w:p>
          <w:p w14:paraId="4A3EE88B" w14:textId="77777777" w:rsidR="0038235B" w:rsidRDefault="0038235B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89DBA0" w14:textId="6A6BF86E" w:rsidR="0038235B" w:rsidRPr="00F64C82" w:rsidRDefault="0038235B" w:rsidP="00894FA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5F69">
              <w:rPr>
                <w:rFonts w:ascii="Arial" w:eastAsia="Arial" w:hAnsi="Arial" w:cs="Arial"/>
                <w:bCs/>
                <w:kern w:val="32"/>
                <w:sz w:val="20"/>
                <w:szCs w:val="20"/>
                <w:lang w:val="es-MX"/>
              </w:rPr>
              <w:t>La confirmación de procesado puede validarse a través del SIBAD</w:t>
            </w:r>
          </w:p>
        </w:tc>
      </w:tr>
    </w:tbl>
    <w:p w14:paraId="4DFEAC2B" w14:textId="77777777" w:rsidR="00DF2D8A" w:rsidRPr="00DF2D8A" w:rsidRDefault="00DF2D8A" w:rsidP="00DF2D8A">
      <w:pPr>
        <w:rPr>
          <w:lang w:val="es-ES_tradnl"/>
        </w:rPr>
      </w:pPr>
    </w:p>
    <w:sectPr w:rsidR="00DF2D8A" w:rsidRPr="00DF2D8A" w:rsidSect="00106B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5842" w:code="1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84F1D3" w14:textId="77777777" w:rsidR="008F5ED0" w:rsidRDefault="008F5ED0">
      <w:r>
        <w:separator/>
      </w:r>
    </w:p>
  </w:endnote>
  <w:endnote w:type="continuationSeparator" w:id="0">
    <w:p w14:paraId="0F3B3FF0" w14:textId="77777777" w:rsidR="008F5ED0" w:rsidRDefault="008F5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CEDD8" w14:textId="77777777" w:rsidR="00255C86" w:rsidRDefault="00255C8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5BDF21" w14:textId="77777777" w:rsidR="00DF2D8A" w:rsidRPr="00DF2D8A" w:rsidRDefault="00DF2D8A" w:rsidP="00DF2D8A">
    <w:pPr>
      <w:pStyle w:val="Piedepgina"/>
      <w:jc w:val="center"/>
      <w:rPr>
        <w:rFonts w:asciiTheme="minorHAnsi" w:hAnsiTheme="minorHAnsi" w:cstheme="minorHAnsi"/>
        <w:b/>
        <w:bCs/>
        <w:color w:val="ED7D31" w:themeColor="accent2"/>
        <w:sz w:val="18"/>
        <w:szCs w:val="18"/>
      </w:rPr>
    </w:pPr>
    <w:r w:rsidRPr="00DF2D8A">
      <w:rPr>
        <w:rFonts w:asciiTheme="minorHAnsi" w:hAnsiTheme="minorHAnsi" w:cstheme="minorHAnsi"/>
        <w:b/>
        <w:bCs/>
        <w:color w:val="ED7D31" w:themeColor="accent2"/>
        <w:sz w:val="18"/>
        <w:szCs w:val="18"/>
      </w:rPr>
      <w:t>Este es un documento electrónico gestionado a través del Sistema Bonaventuriano de Administración Documental – SIBAD</w:t>
    </w:r>
  </w:p>
  <w:p w14:paraId="3C8BAB9D" w14:textId="77777777" w:rsidR="00DF2D8A" w:rsidRPr="00DF2D8A" w:rsidRDefault="00DF2D8A" w:rsidP="00DF2D8A">
    <w:pPr>
      <w:pStyle w:val="Piedepgina"/>
      <w:jc w:val="center"/>
      <w:rPr>
        <w:rFonts w:asciiTheme="minorHAnsi" w:hAnsiTheme="minorHAnsi" w:cstheme="minorHAnsi"/>
        <w:sz w:val="16"/>
        <w:szCs w:val="16"/>
        <w:lang w:val="es-CO"/>
      </w:rPr>
    </w:pPr>
    <w:r w:rsidRPr="00DF2D8A">
      <w:rPr>
        <w:rFonts w:asciiTheme="minorHAnsi" w:hAnsiTheme="minorHAnsi" w:cstheme="minorHAnsi"/>
        <w:sz w:val="16"/>
        <w:szCs w:val="16"/>
      </w:rPr>
      <w:t>Su trazabilidad puede ser confirmada consultando el número de radicado en el sistema o en el expediente electrónico correspondiente.</w:t>
    </w:r>
  </w:p>
  <w:p w14:paraId="0224EB16" w14:textId="2F1630D3" w:rsidR="00605A9A" w:rsidRPr="00DF2D8A" w:rsidRDefault="00605A9A" w:rsidP="00DF2D8A">
    <w:pPr>
      <w:pStyle w:val="Piedepgina"/>
      <w:rPr>
        <w:lang w:val="es-CO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C7E8C8" w14:textId="77777777" w:rsidR="00255C86" w:rsidRDefault="00255C8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739342" w14:textId="77777777" w:rsidR="008F5ED0" w:rsidRDefault="008F5ED0">
      <w:r>
        <w:separator/>
      </w:r>
    </w:p>
  </w:footnote>
  <w:footnote w:type="continuationSeparator" w:id="0">
    <w:p w14:paraId="0102A554" w14:textId="77777777" w:rsidR="008F5ED0" w:rsidRDefault="008F5E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FD1A02" w14:textId="77777777" w:rsidR="00255C86" w:rsidRDefault="00255C8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B3C090" w14:textId="6582BF93" w:rsidR="002B545C" w:rsidRDefault="002B545C">
    <w:pPr>
      <w:pStyle w:val="Encabezado"/>
    </w:pPr>
  </w:p>
  <w:tbl>
    <w:tblPr>
      <w:tblpPr w:leftFromText="141" w:rightFromText="141" w:vertAnchor="text" w:horzAnchor="margin" w:tblpX="-147" w:tblpY="-358"/>
      <w:tblW w:w="5081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981"/>
      <w:gridCol w:w="3384"/>
      <w:gridCol w:w="2292"/>
      <w:gridCol w:w="2180"/>
    </w:tblGrid>
    <w:tr w:rsidR="002B545C" w:rsidRPr="009C6B9E" w14:paraId="1E0AB464" w14:textId="77777777" w:rsidTr="001E13F4">
      <w:trPr>
        <w:trHeight w:val="704"/>
      </w:trPr>
      <w:tc>
        <w:tcPr>
          <w:tcW w:w="1007" w:type="pct"/>
          <w:vMerge w:val="restart"/>
          <w:shd w:val="clear" w:color="auto" w:fill="FFFFFF"/>
        </w:tcPr>
        <w:p w14:paraId="0CEF3918" w14:textId="77777777" w:rsidR="002B545C" w:rsidRPr="00796D03" w:rsidRDefault="00CC6C3D" w:rsidP="00F64C82">
          <w:pPr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noProof/>
              <w:sz w:val="20"/>
              <w:szCs w:val="20"/>
            </w:rPr>
            <w:drawing>
              <wp:anchor distT="0" distB="0" distL="114300" distR="114300" simplePos="0" relativeHeight="251658240" behindDoc="0" locked="0" layoutInCell="1" allowOverlap="1" wp14:anchorId="0B0AC2D0" wp14:editId="36E0645A">
                <wp:simplePos x="0" y="0"/>
                <wp:positionH relativeFrom="column">
                  <wp:posOffset>-1905</wp:posOffset>
                </wp:positionH>
                <wp:positionV relativeFrom="paragraph">
                  <wp:posOffset>37465</wp:posOffset>
                </wp:positionV>
                <wp:extent cx="1129937" cy="1005840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vertical2018 (002)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9937" cy="1005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06E0CF5" w14:textId="77777777" w:rsidR="002B545C" w:rsidRPr="006A2453" w:rsidRDefault="002B545C" w:rsidP="00F64C82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</w:tc>
      <w:tc>
        <w:tcPr>
          <w:tcW w:w="1720" w:type="pct"/>
        </w:tcPr>
        <w:p w14:paraId="28F3F889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 xml:space="preserve">NOMBRE DEL </w:t>
          </w:r>
          <w:r w:rsidR="001E13F4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329257F8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3345816A" w14:textId="77777777" w:rsidR="002B545C" w:rsidRPr="00796D03" w:rsidRDefault="00F64C82" w:rsidP="00F64C8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INSCRIPCIÓN OTROS CURSOS Y CURSO DE ACTUALIZACIÓN</w:t>
          </w:r>
        </w:p>
      </w:tc>
      <w:tc>
        <w:tcPr>
          <w:tcW w:w="1165" w:type="pct"/>
        </w:tcPr>
        <w:p w14:paraId="0C827B74" w14:textId="77777777" w:rsidR="002B545C" w:rsidRPr="00796D03" w:rsidRDefault="002B545C" w:rsidP="00F64C82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CÓDIGO DEL</w:t>
          </w:r>
        </w:p>
        <w:p w14:paraId="04C6D09C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DOCUMENTO</w:t>
          </w:r>
        </w:p>
        <w:p w14:paraId="5A3D9E60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</w:p>
        <w:p w14:paraId="08F1C170" w14:textId="31D94627" w:rsidR="002B545C" w:rsidRPr="00003839" w:rsidRDefault="00F64C82" w:rsidP="00F64C82">
          <w:pPr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003839">
            <w:rPr>
              <w:rFonts w:ascii="Arial" w:hAnsi="Arial" w:cs="Arial"/>
              <w:bCs/>
              <w:sz w:val="18"/>
              <w:szCs w:val="18"/>
            </w:rPr>
            <w:t>G</w:t>
          </w:r>
          <w:r w:rsidR="00A47A0E">
            <w:rPr>
              <w:rFonts w:ascii="Arial" w:hAnsi="Arial" w:cs="Arial"/>
              <w:bCs/>
              <w:sz w:val="18"/>
              <w:szCs w:val="18"/>
            </w:rPr>
            <w:t>R</w:t>
          </w:r>
          <w:r w:rsidRPr="00003839">
            <w:rPr>
              <w:rFonts w:ascii="Arial" w:hAnsi="Arial" w:cs="Arial"/>
              <w:bCs/>
              <w:sz w:val="18"/>
              <w:szCs w:val="18"/>
            </w:rPr>
            <w:t>A</w:t>
          </w:r>
          <w:r w:rsidR="00255C86">
            <w:rPr>
              <w:rFonts w:ascii="Arial" w:hAnsi="Arial" w:cs="Arial"/>
              <w:bCs/>
              <w:sz w:val="18"/>
              <w:szCs w:val="18"/>
            </w:rPr>
            <w:t>.</w:t>
          </w:r>
          <w:r w:rsidRPr="00003839">
            <w:rPr>
              <w:rFonts w:ascii="Arial" w:hAnsi="Arial" w:cs="Arial"/>
              <w:bCs/>
              <w:sz w:val="18"/>
              <w:szCs w:val="18"/>
            </w:rPr>
            <w:t>FR</w:t>
          </w:r>
          <w:r w:rsidR="00255C86">
            <w:rPr>
              <w:rFonts w:ascii="Arial" w:hAnsi="Arial" w:cs="Arial"/>
              <w:bCs/>
              <w:sz w:val="18"/>
              <w:szCs w:val="18"/>
            </w:rPr>
            <w:t>.</w:t>
          </w:r>
          <w:r w:rsidRPr="00003839">
            <w:rPr>
              <w:rFonts w:ascii="Arial" w:hAnsi="Arial" w:cs="Arial"/>
              <w:bCs/>
              <w:sz w:val="18"/>
              <w:szCs w:val="18"/>
            </w:rPr>
            <w:t>04</w:t>
          </w:r>
          <w:r w:rsidR="00255C86">
            <w:rPr>
              <w:rFonts w:ascii="Arial" w:hAnsi="Arial" w:cs="Arial"/>
              <w:bCs/>
              <w:sz w:val="18"/>
              <w:szCs w:val="18"/>
            </w:rPr>
            <w:t>-</w:t>
          </w:r>
          <w:r w:rsidR="002B545C" w:rsidRPr="00003839">
            <w:rPr>
              <w:rFonts w:ascii="Arial" w:hAnsi="Arial" w:cs="Arial"/>
              <w:bCs/>
              <w:sz w:val="18"/>
              <w:szCs w:val="18"/>
            </w:rPr>
            <w:t>V</w:t>
          </w:r>
          <w:r w:rsidR="00605A9A" w:rsidRPr="00003839">
            <w:rPr>
              <w:rFonts w:ascii="Arial" w:hAnsi="Arial" w:cs="Arial"/>
              <w:bCs/>
              <w:sz w:val="18"/>
              <w:szCs w:val="18"/>
            </w:rPr>
            <w:t>2</w:t>
          </w:r>
        </w:p>
      </w:tc>
      <w:tc>
        <w:tcPr>
          <w:tcW w:w="1108" w:type="pct"/>
        </w:tcPr>
        <w:p w14:paraId="3D96A321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 xml:space="preserve">FECHA DE </w:t>
          </w:r>
          <w:r w:rsidR="001E13F4">
            <w:rPr>
              <w:rFonts w:ascii="Arial" w:hAnsi="Arial" w:cs="Arial"/>
              <w:b/>
              <w:sz w:val="18"/>
              <w:szCs w:val="18"/>
            </w:rPr>
            <w:t>APROBACIÓN</w:t>
          </w:r>
        </w:p>
        <w:p w14:paraId="56FD00BA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14:paraId="4311D44F" w14:textId="5E1213B0" w:rsidR="002B545C" w:rsidRPr="00003839" w:rsidRDefault="00DF2D8A" w:rsidP="00F64C82">
          <w:pPr>
            <w:jc w:val="center"/>
            <w:rPr>
              <w:rFonts w:ascii="Arial" w:hAnsi="Arial" w:cs="Arial"/>
              <w:sz w:val="18"/>
              <w:szCs w:val="18"/>
            </w:rPr>
          </w:pPr>
          <w:r w:rsidRPr="00003839">
            <w:rPr>
              <w:rFonts w:ascii="Arial" w:hAnsi="Arial" w:cs="Arial"/>
              <w:sz w:val="18"/>
              <w:szCs w:val="18"/>
            </w:rPr>
            <w:t>Octubre</w:t>
          </w:r>
          <w:r w:rsidR="000250ED" w:rsidRPr="00003839">
            <w:rPr>
              <w:rFonts w:ascii="Arial" w:hAnsi="Arial" w:cs="Arial"/>
              <w:sz w:val="18"/>
              <w:szCs w:val="18"/>
            </w:rPr>
            <w:t xml:space="preserve"> de</w:t>
          </w:r>
          <w:r w:rsidR="00605A9A" w:rsidRPr="00003839">
            <w:rPr>
              <w:rFonts w:ascii="Arial" w:hAnsi="Arial" w:cs="Arial"/>
              <w:sz w:val="18"/>
              <w:szCs w:val="18"/>
            </w:rPr>
            <w:t xml:space="preserve"> 2025</w:t>
          </w:r>
        </w:p>
      </w:tc>
    </w:tr>
    <w:tr w:rsidR="002B545C" w:rsidRPr="009C6B9E" w14:paraId="61EFA36D" w14:textId="77777777" w:rsidTr="001E13F4">
      <w:trPr>
        <w:trHeight w:val="825"/>
      </w:trPr>
      <w:tc>
        <w:tcPr>
          <w:tcW w:w="1007" w:type="pct"/>
          <w:vMerge/>
          <w:shd w:val="clear" w:color="auto" w:fill="FFFFFF"/>
        </w:tcPr>
        <w:p w14:paraId="1BB72411" w14:textId="77777777" w:rsidR="002B545C" w:rsidRPr="00796D03" w:rsidRDefault="002B545C" w:rsidP="00F64C82">
          <w:pPr>
            <w:rPr>
              <w:rFonts w:ascii="Arial" w:hAnsi="Arial" w:cs="Arial"/>
              <w:b/>
              <w:bCs/>
              <w:sz w:val="20"/>
              <w:szCs w:val="20"/>
            </w:rPr>
          </w:pPr>
        </w:p>
      </w:tc>
      <w:tc>
        <w:tcPr>
          <w:tcW w:w="1720" w:type="pct"/>
        </w:tcPr>
        <w:p w14:paraId="5BEF5B71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ELABORÓ</w:t>
          </w:r>
        </w:p>
        <w:p w14:paraId="0893F1E5" w14:textId="77777777" w:rsidR="001E13F4" w:rsidRDefault="001E13F4" w:rsidP="00F64C82">
          <w:pPr>
            <w:jc w:val="center"/>
            <w:rPr>
              <w:rFonts w:ascii="Arial" w:hAnsi="Arial" w:cs="Arial"/>
              <w:sz w:val="18"/>
              <w:szCs w:val="18"/>
            </w:rPr>
          </w:pPr>
        </w:p>
        <w:p w14:paraId="2EB38AA0" w14:textId="77777777" w:rsidR="002B545C" w:rsidRPr="00796D03" w:rsidRDefault="002B545C" w:rsidP="00F64C8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 xml:space="preserve">Auxiliar de Registro Académico </w:t>
          </w:r>
        </w:p>
      </w:tc>
      <w:tc>
        <w:tcPr>
          <w:tcW w:w="1165" w:type="pct"/>
        </w:tcPr>
        <w:p w14:paraId="38D9EAF3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</w:pPr>
          <w:r w:rsidRPr="00796D03">
            <w:rPr>
              <w:rFonts w:ascii="Arial" w:hAnsi="Arial" w:cs="Arial"/>
              <w:b/>
              <w:bCs/>
              <w:sz w:val="18"/>
              <w:szCs w:val="18"/>
              <w:lang w:val="es-CO" w:eastAsia="es-CO"/>
            </w:rPr>
            <w:t>REVISÓ</w:t>
          </w:r>
        </w:p>
        <w:p w14:paraId="1B17496A" w14:textId="77777777" w:rsidR="002B545C" w:rsidRPr="00796D03" w:rsidRDefault="002B545C" w:rsidP="00F64C8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Director de Registro Académico</w:t>
          </w:r>
        </w:p>
      </w:tc>
      <w:tc>
        <w:tcPr>
          <w:tcW w:w="1108" w:type="pct"/>
        </w:tcPr>
        <w:p w14:paraId="676838E1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b/>
              <w:sz w:val="18"/>
              <w:szCs w:val="18"/>
            </w:rPr>
            <w:t>APROBÓ</w:t>
          </w:r>
        </w:p>
        <w:p w14:paraId="245AF39F" w14:textId="77777777" w:rsidR="00C35CE5" w:rsidRDefault="00C35CE5" w:rsidP="00F64C82">
          <w:pPr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Asistente profesional</w:t>
          </w:r>
        </w:p>
        <w:p w14:paraId="5040D31B" w14:textId="77777777" w:rsidR="002B545C" w:rsidRPr="00796D03" w:rsidRDefault="002B545C" w:rsidP="00F64C82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796D03">
            <w:rPr>
              <w:rFonts w:ascii="Arial" w:hAnsi="Arial" w:cs="Arial"/>
              <w:sz w:val="18"/>
              <w:szCs w:val="18"/>
            </w:rPr>
            <w:t>Dirección d</w:t>
          </w:r>
          <w:r w:rsidR="00F64C82">
            <w:rPr>
              <w:rFonts w:ascii="Arial" w:hAnsi="Arial" w:cs="Arial"/>
              <w:sz w:val="18"/>
              <w:szCs w:val="18"/>
            </w:rPr>
            <w:t>e</w:t>
          </w:r>
          <w:r w:rsidRPr="00796D03">
            <w:rPr>
              <w:rFonts w:ascii="Arial" w:hAnsi="Arial" w:cs="Arial"/>
              <w:sz w:val="18"/>
              <w:szCs w:val="18"/>
            </w:rPr>
            <w:t xml:space="preserve"> Planeación</w:t>
          </w:r>
        </w:p>
      </w:tc>
    </w:tr>
  </w:tbl>
  <w:p w14:paraId="415D66A9" w14:textId="77777777" w:rsidR="002B545C" w:rsidRDefault="002B545C" w:rsidP="00DF2D8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A01B6" w14:textId="77777777" w:rsidR="00255C86" w:rsidRDefault="00255C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7531E"/>
    <w:multiLevelType w:val="hybridMultilevel"/>
    <w:tmpl w:val="262CCD42"/>
    <w:lvl w:ilvl="0" w:tplc="240A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41F3C"/>
    <w:multiLevelType w:val="hybridMultilevel"/>
    <w:tmpl w:val="EB408DC8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FC33D0"/>
    <w:multiLevelType w:val="hybridMultilevel"/>
    <w:tmpl w:val="2938D7A6"/>
    <w:lvl w:ilvl="0" w:tplc="6A966A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44D2E"/>
    <w:multiLevelType w:val="hybridMultilevel"/>
    <w:tmpl w:val="240EB3DE"/>
    <w:lvl w:ilvl="0" w:tplc="D17E5368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BF7"/>
    <w:rsid w:val="0000106D"/>
    <w:rsid w:val="0000352B"/>
    <w:rsid w:val="00003839"/>
    <w:rsid w:val="00023F19"/>
    <w:rsid w:val="000250ED"/>
    <w:rsid w:val="0002684C"/>
    <w:rsid w:val="000319D1"/>
    <w:rsid w:val="00043F4B"/>
    <w:rsid w:val="00047837"/>
    <w:rsid w:val="000673ED"/>
    <w:rsid w:val="00072FE9"/>
    <w:rsid w:val="00076765"/>
    <w:rsid w:val="00084E7F"/>
    <w:rsid w:val="000A0FD1"/>
    <w:rsid w:val="000B3AB8"/>
    <w:rsid w:val="000B6AD9"/>
    <w:rsid w:val="000C45C1"/>
    <w:rsid w:val="000D1B3A"/>
    <w:rsid w:val="000D1E6B"/>
    <w:rsid w:val="000F27C8"/>
    <w:rsid w:val="000F3853"/>
    <w:rsid w:val="00106B05"/>
    <w:rsid w:val="0013113C"/>
    <w:rsid w:val="001432AC"/>
    <w:rsid w:val="001877B8"/>
    <w:rsid w:val="001C3424"/>
    <w:rsid w:val="001C6CFD"/>
    <w:rsid w:val="001E13F4"/>
    <w:rsid w:val="00217873"/>
    <w:rsid w:val="002179DD"/>
    <w:rsid w:val="002216CE"/>
    <w:rsid w:val="002355AD"/>
    <w:rsid w:val="002406FB"/>
    <w:rsid w:val="0025485A"/>
    <w:rsid w:val="00255C86"/>
    <w:rsid w:val="0026192D"/>
    <w:rsid w:val="002650D9"/>
    <w:rsid w:val="002B545C"/>
    <w:rsid w:val="002D0A3F"/>
    <w:rsid w:val="002D5838"/>
    <w:rsid w:val="002E3528"/>
    <w:rsid w:val="003315EA"/>
    <w:rsid w:val="00347BF7"/>
    <w:rsid w:val="00357B0B"/>
    <w:rsid w:val="003639B1"/>
    <w:rsid w:val="0038235B"/>
    <w:rsid w:val="003C2221"/>
    <w:rsid w:val="003C4F87"/>
    <w:rsid w:val="00425089"/>
    <w:rsid w:val="00442FF0"/>
    <w:rsid w:val="00454FE2"/>
    <w:rsid w:val="00461A3F"/>
    <w:rsid w:val="004E1012"/>
    <w:rsid w:val="00515CD2"/>
    <w:rsid w:val="00520748"/>
    <w:rsid w:val="00537135"/>
    <w:rsid w:val="005573CC"/>
    <w:rsid w:val="00594453"/>
    <w:rsid w:val="005C4D99"/>
    <w:rsid w:val="005E1DF6"/>
    <w:rsid w:val="00605A9A"/>
    <w:rsid w:val="006261BA"/>
    <w:rsid w:val="00636C11"/>
    <w:rsid w:val="00654CAE"/>
    <w:rsid w:val="0067312E"/>
    <w:rsid w:val="006877D1"/>
    <w:rsid w:val="00691C26"/>
    <w:rsid w:val="00693ACE"/>
    <w:rsid w:val="00694EAC"/>
    <w:rsid w:val="006A4273"/>
    <w:rsid w:val="006B09A2"/>
    <w:rsid w:val="00701B6B"/>
    <w:rsid w:val="00742EB1"/>
    <w:rsid w:val="007F10EB"/>
    <w:rsid w:val="0081142D"/>
    <w:rsid w:val="00832BAB"/>
    <w:rsid w:val="00875103"/>
    <w:rsid w:val="00886F90"/>
    <w:rsid w:val="00894FA8"/>
    <w:rsid w:val="008A5444"/>
    <w:rsid w:val="008C1A80"/>
    <w:rsid w:val="008F5ED0"/>
    <w:rsid w:val="00986785"/>
    <w:rsid w:val="00992BE8"/>
    <w:rsid w:val="009A65BA"/>
    <w:rsid w:val="009C6E0D"/>
    <w:rsid w:val="009D146B"/>
    <w:rsid w:val="009F6A9B"/>
    <w:rsid w:val="009F6B7E"/>
    <w:rsid w:val="00A1338F"/>
    <w:rsid w:val="00A17B50"/>
    <w:rsid w:val="00A33263"/>
    <w:rsid w:val="00A45D94"/>
    <w:rsid w:val="00A47A0E"/>
    <w:rsid w:val="00A6379B"/>
    <w:rsid w:val="00A63E54"/>
    <w:rsid w:val="00A73EF9"/>
    <w:rsid w:val="00A80C2A"/>
    <w:rsid w:val="00A90C94"/>
    <w:rsid w:val="00AC21FC"/>
    <w:rsid w:val="00AC7569"/>
    <w:rsid w:val="00AE6F2E"/>
    <w:rsid w:val="00AF2D3B"/>
    <w:rsid w:val="00AF52AE"/>
    <w:rsid w:val="00B125ED"/>
    <w:rsid w:val="00B14379"/>
    <w:rsid w:val="00B27830"/>
    <w:rsid w:val="00B5627E"/>
    <w:rsid w:val="00B93AF4"/>
    <w:rsid w:val="00BA200E"/>
    <w:rsid w:val="00BA2CC1"/>
    <w:rsid w:val="00BF3BC2"/>
    <w:rsid w:val="00C06430"/>
    <w:rsid w:val="00C35CE5"/>
    <w:rsid w:val="00CB5FA1"/>
    <w:rsid w:val="00CC6C3D"/>
    <w:rsid w:val="00CE111E"/>
    <w:rsid w:val="00CE5BBA"/>
    <w:rsid w:val="00D061AD"/>
    <w:rsid w:val="00D07C43"/>
    <w:rsid w:val="00D1144C"/>
    <w:rsid w:val="00D14F8C"/>
    <w:rsid w:val="00D53CB1"/>
    <w:rsid w:val="00D6129B"/>
    <w:rsid w:val="00D6540D"/>
    <w:rsid w:val="00D77B87"/>
    <w:rsid w:val="00DC47AE"/>
    <w:rsid w:val="00DD43D4"/>
    <w:rsid w:val="00DF2D8A"/>
    <w:rsid w:val="00E0178A"/>
    <w:rsid w:val="00E05685"/>
    <w:rsid w:val="00E32866"/>
    <w:rsid w:val="00E3423E"/>
    <w:rsid w:val="00E43B0E"/>
    <w:rsid w:val="00E46E0F"/>
    <w:rsid w:val="00E51DCD"/>
    <w:rsid w:val="00E65411"/>
    <w:rsid w:val="00EB4657"/>
    <w:rsid w:val="00EB4DAE"/>
    <w:rsid w:val="00EC5A68"/>
    <w:rsid w:val="00EC6BEA"/>
    <w:rsid w:val="00EC7DBF"/>
    <w:rsid w:val="00EF1AAD"/>
    <w:rsid w:val="00F0153A"/>
    <w:rsid w:val="00F44785"/>
    <w:rsid w:val="00F51CB8"/>
    <w:rsid w:val="00F64C82"/>
    <w:rsid w:val="00F8160B"/>
    <w:rsid w:val="00F83F3D"/>
    <w:rsid w:val="00FE41E3"/>
    <w:rsid w:val="00FE73DD"/>
    <w:rsid w:val="7E5D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F9E2C0"/>
  <w15:chartTrackingRefBased/>
  <w15:docId w15:val="{8650E94A-4C9C-4F2D-B88E-8EEC2240E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084E7F"/>
    <w:pPr>
      <w:keepNext/>
      <w:spacing w:line="360" w:lineRule="auto"/>
      <w:jc w:val="both"/>
      <w:outlineLvl w:val="1"/>
    </w:pPr>
    <w:rPr>
      <w:rFonts w:ascii="Arial Narrow" w:hAnsi="Arial Narrow"/>
      <w:szCs w:val="20"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41E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41E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41E3"/>
    <w:pPr>
      <w:spacing w:before="240" w:after="60"/>
      <w:outlineLvl w:val="6"/>
    </w:pPr>
    <w:rPr>
      <w:rFonts w:ascii="Calibri" w:hAnsi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637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A637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A6379B"/>
    <w:pPr>
      <w:tabs>
        <w:tab w:val="center" w:pos="4252"/>
        <w:tab w:val="right" w:pos="8504"/>
      </w:tabs>
    </w:pPr>
  </w:style>
  <w:style w:type="character" w:customStyle="1" w:styleId="Ttulo2Car">
    <w:name w:val="Título 2 Car"/>
    <w:link w:val="Ttulo2"/>
    <w:rsid w:val="00084E7F"/>
    <w:rPr>
      <w:rFonts w:ascii="Arial Narrow" w:hAnsi="Arial Narrow"/>
      <w:sz w:val="24"/>
      <w:lang w:val="es-ES_tradnl" w:eastAsia="es-ES"/>
    </w:rPr>
  </w:style>
  <w:style w:type="character" w:styleId="Hipervnculo">
    <w:name w:val="Hyperlink"/>
    <w:rsid w:val="00084E7F"/>
    <w:rPr>
      <w:color w:val="0000FF"/>
      <w:u w:val="single"/>
    </w:rPr>
  </w:style>
  <w:style w:type="character" w:customStyle="1" w:styleId="Ttulo5Car">
    <w:name w:val="Título 5 Car"/>
    <w:link w:val="Ttulo5"/>
    <w:uiPriority w:val="9"/>
    <w:semiHidden/>
    <w:rsid w:val="00FE41E3"/>
    <w:rPr>
      <w:rFonts w:ascii="Calibri" w:eastAsia="Times New Roman" w:hAnsi="Calibri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uiPriority w:val="9"/>
    <w:semiHidden/>
    <w:rsid w:val="00FE41E3"/>
    <w:rPr>
      <w:rFonts w:ascii="Calibri" w:eastAsia="Times New Roman" w:hAnsi="Calibri" w:cs="Times New Roman"/>
      <w:b/>
      <w:bCs/>
      <w:sz w:val="22"/>
      <w:szCs w:val="22"/>
      <w:lang w:val="es-ES" w:eastAsia="es-ES"/>
    </w:rPr>
  </w:style>
  <w:style w:type="character" w:customStyle="1" w:styleId="Ttulo7Car">
    <w:name w:val="Título 7 Car"/>
    <w:link w:val="Ttulo7"/>
    <w:uiPriority w:val="9"/>
    <w:semiHidden/>
    <w:rsid w:val="00FE41E3"/>
    <w:rPr>
      <w:rFonts w:ascii="Calibri" w:eastAsia="Times New Roman" w:hAnsi="Calibri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650D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50D9"/>
    <w:rPr>
      <w:rFonts w:ascii="Segoe UI" w:hAnsi="Segoe UI" w:cs="Segoe UI"/>
      <w:sz w:val="18"/>
      <w:szCs w:val="18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2B545C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0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oelia.vergara\Documents\1%20REGISTRO%20ACADEMICO\0%20PEOPLESOFT%20-%20Formatos\Formato%20OTROS%20EX&#193;MENES%20(10-02-2016)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Formato OTROS EXÁMENES (10-02-2016).dot</Template>
  <TotalTime>3</TotalTime>
  <Pages>2</Pages>
  <Words>145</Words>
  <Characters>803</Characters>
  <Application>Microsoft Office Word</Application>
  <DocSecurity>0</DocSecurity>
  <Lines>6</Lines>
  <Paragraphs>1</Paragraphs>
  <ScaleCrop>false</ScaleCrop>
  <Company>Universidad San Buenaventura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NOMBRE:</dc:title>
  <dc:subject/>
  <dc:creator>Eroelia Vergara López</dc:creator>
  <cp:keywords/>
  <dc:description/>
  <cp:lastModifiedBy>MANUELA TORRES CANO</cp:lastModifiedBy>
  <cp:revision>30</cp:revision>
  <cp:lastPrinted>2017-08-08T22:14:00Z</cp:lastPrinted>
  <dcterms:created xsi:type="dcterms:W3CDTF">2017-10-06T17:09:00Z</dcterms:created>
  <dcterms:modified xsi:type="dcterms:W3CDTF">2026-02-02T15:00:00Z</dcterms:modified>
</cp:coreProperties>
</file>