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(dd/mm/aaaa)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77953A5E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DD6F3D">
              <w:rPr>
                <w:rFonts w:ascii="Arial" w:hAnsi="Arial" w:cs="Arial"/>
                <w:bCs/>
                <w:sz w:val="20"/>
                <w:szCs w:val="20"/>
              </w:rPr>
              <w:t>26</w:t>
            </w:r>
            <w:r w:rsidR="002760A8">
              <w:rPr>
                <w:rFonts w:ascii="Arial" w:hAnsi="Arial" w:cs="Arial"/>
                <w:bCs/>
                <w:sz w:val="20"/>
                <w:szCs w:val="20"/>
              </w:rPr>
              <w:t xml:space="preserve"> de febrero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2026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7F1E2BA4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Negocios Internacionales 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237A1AE2" w:rsidR="009262E0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Prácticas 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1F720752" w14:textId="77777777" w:rsidR="004F7EFC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14:paraId="748FA9D4" w14:textId="7D99CDA1" w:rsidR="004F7EFC" w:rsidRPr="004F7EFC" w:rsidRDefault="004F7EFC" w:rsidP="004F7EFC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4F7EFC">
              <w:rPr>
                <w:rFonts w:ascii="Arial" w:hAnsi="Arial" w:cs="Arial"/>
                <w:sz w:val="18"/>
                <w:szCs w:val="18"/>
              </w:rPr>
              <w:t> 71532-9M (0123)</w:t>
            </w:r>
          </w:p>
          <w:p w14:paraId="7097E0C6" w14:textId="46733070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007FE006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7166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5C41D26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2566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06C2D541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Wilson Eduardo Ortegón Riveros 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F891DB6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44ED0AAF" w14:textId="77777777" w:rsidR="004F7EFC" w:rsidRDefault="007E2A90" w:rsidP="00BB5534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</w:p>
    <w:p w14:paraId="0A45AB35" w14:textId="54BFB1AA" w:rsidR="007E2A90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Práctica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4B9E9091" w:rsidR="007E2A90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</w:p>
    <w:p w14:paraId="055D6302" w14:textId="77777777" w:rsidR="004F7EFC" w:rsidRDefault="004F7EFC" w:rsidP="00BB5534">
      <w:pPr>
        <w:spacing w:line="360" w:lineRule="auto"/>
        <w:rPr>
          <w:rFonts w:ascii="Arial" w:hAnsi="Arial" w:cs="Arial"/>
          <w:sz w:val="20"/>
          <w:szCs w:val="20"/>
          <w:lang w:val="es-CO"/>
        </w:rPr>
      </w:pPr>
    </w:p>
    <w:p w14:paraId="79AAFFC9" w14:textId="4116B77D" w:rsidR="004F7EFC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4F7EFC">
        <w:rPr>
          <w:rFonts w:ascii="Arial" w:hAnsi="Arial" w:cs="Arial"/>
          <w:sz w:val="20"/>
          <w:szCs w:val="20"/>
          <w:lang w:val="es-CO"/>
        </w:rPr>
        <w:t xml:space="preserve">Terminación de la práctica acta # </w:t>
      </w:r>
      <w:r>
        <w:rPr>
          <w:rFonts w:ascii="Arial" w:hAnsi="Arial" w:cs="Arial"/>
          <w:sz w:val="20"/>
          <w:szCs w:val="20"/>
          <w:lang w:val="es-CO"/>
        </w:rPr>
        <w:t>1</w:t>
      </w:r>
      <w:r w:rsidR="00DD6F3D">
        <w:rPr>
          <w:rFonts w:ascii="Arial" w:hAnsi="Arial" w:cs="Arial"/>
          <w:sz w:val="20"/>
          <w:szCs w:val="20"/>
          <w:lang w:val="es-CO"/>
        </w:rPr>
        <w:t>9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- 20</w:t>
      </w:r>
      <w:r>
        <w:rPr>
          <w:rFonts w:ascii="Arial" w:hAnsi="Arial" w:cs="Arial"/>
          <w:sz w:val="20"/>
          <w:szCs w:val="20"/>
          <w:lang w:val="es-CO"/>
        </w:rPr>
        <w:t>26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59F1CCE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F25A60">
        <w:tc>
          <w:tcPr>
            <w:tcW w:w="814" w:type="pct"/>
          </w:tcPr>
          <w:p w14:paraId="3F863466" w14:textId="77777777" w:rsidR="009262E0" w:rsidRPr="00BB5534" w:rsidRDefault="009262E0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63DFBDB9" w14:textId="6675CB3C" w:rsidR="009262E0" w:rsidRPr="00BB5534" w:rsidRDefault="00DD6F3D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DD6F3D">
              <w:rPr>
                <w:rFonts w:ascii="Arial" w:eastAsia="Arial" w:hAnsi="Arial" w:cs="Arial"/>
                <w:kern w:val="32"/>
                <w:sz w:val="20"/>
                <w:szCs w:val="20"/>
              </w:rPr>
              <w:t>30000090075</w:t>
            </w:r>
          </w:p>
        </w:tc>
        <w:tc>
          <w:tcPr>
            <w:tcW w:w="2353" w:type="pct"/>
          </w:tcPr>
          <w:p w14:paraId="3C2466D2" w14:textId="77777777" w:rsidR="004F7EFC" w:rsidRDefault="004F7EFC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</w:rPr>
            </w:pPr>
          </w:p>
          <w:p w14:paraId="197E3F7F" w14:textId="465697A0" w:rsidR="009262E0" w:rsidRPr="00BB5534" w:rsidRDefault="00DD6F3D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María Alejandra Agudelo Díaz </w:t>
            </w:r>
          </w:p>
        </w:tc>
        <w:tc>
          <w:tcPr>
            <w:tcW w:w="687" w:type="pct"/>
          </w:tcPr>
          <w:p w14:paraId="27142CA5" w14:textId="77777777" w:rsidR="004F7EFC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  <w:r w:rsidR="004F7EF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</w:p>
          <w:p w14:paraId="1B56A416" w14:textId="4DCB4813" w:rsidR="009262E0" w:rsidRPr="00BB5534" w:rsidRDefault="00DD6F3D" w:rsidP="0093659E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5.0</w:t>
            </w:r>
          </w:p>
        </w:tc>
        <w:tc>
          <w:tcPr>
            <w:tcW w:w="1146" w:type="pct"/>
            <w:hideMark/>
          </w:tcPr>
          <w:p w14:paraId="507D4A5B" w14:textId="77777777" w:rsidR="009262E0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  <w:p w14:paraId="491ADC08" w14:textId="5E8664C9" w:rsidR="004F7EFC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proofErr w:type="gramStart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</w:t>
            </w:r>
            <w:r w:rsidR="00DD6F3D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inco</w:t>
            </w:r>
            <w:r w:rsidR="0093659E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punto</w:t>
            </w:r>
            <w:proofErr w:type="gramEnd"/>
            <w:r w:rsidR="0093659E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="00DD6F3D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cero</w:t>
            </w:r>
          </w:p>
          <w:p w14:paraId="65E19544" w14:textId="77777777" w:rsidR="004F7EFC" w:rsidRPr="00BB5534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AD94A7D" w14:textId="77777777" w:rsidTr="005E0E34">
        <w:trPr>
          <w:trHeight w:val="226"/>
        </w:trPr>
        <w:tc>
          <w:tcPr>
            <w:tcW w:w="1458" w:type="pct"/>
          </w:tcPr>
          <w:p w14:paraId="3610C171" w14:textId="2211C837" w:rsidR="000B7105" w:rsidRDefault="004F7EFC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D99F5C9" wp14:editId="08C2AF6B">
                  <wp:simplePos x="0" y="0"/>
                  <wp:positionH relativeFrom="margin">
                    <wp:posOffset>-11430</wp:posOffset>
                  </wp:positionH>
                  <wp:positionV relativeFrom="paragraph">
                    <wp:posOffset>126365</wp:posOffset>
                  </wp:positionV>
                  <wp:extent cx="1638300" cy="48006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80CE17" w14:textId="56FF7AAB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0576C8D" w14:textId="0167B4AA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198B66D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6C052B4E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05EA9498" w14:textId="04D20159" w:rsidR="000B7105" w:rsidRDefault="00A86762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noProof/>
                <w:kern w:val="32"/>
                <w:sz w:val="20"/>
                <w:szCs w:val="20"/>
                <w:lang w:val="es-MX"/>
              </w:rPr>
              <w:drawing>
                <wp:anchor distT="0" distB="0" distL="114300" distR="114300" simplePos="0" relativeHeight="251660288" behindDoc="1" locked="0" layoutInCell="1" allowOverlap="1" wp14:anchorId="2FF2C1D2" wp14:editId="4C455A1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143510</wp:posOffset>
                  </wp:positionV>
                  <wp:extent cx="1676400" cy="424815"/>
                  <wp:effectExtent l="0" t="0" r="0" b="0"/>
                  <wp:wrapNone/>
                  <wp:docPr id="213648089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480897" name="Imagen 213648089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2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0E63F5" w14:textId="7C69E062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F3BE3A7" w14:textId="537CED1E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D5B523D" w14:textId="492FDA4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0B710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</w:t>
            </w:r>
          </w:p>
        </w:tc>
        <w:tc>
          <w:tcPr>
            <w:tcW w:w="145" w:type="pct"/>
          </w:tcPr>
          <w:p w14:paraId="536EAE39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55EF094F" w14:textId="77777777" w:rsidR="000B7105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  <w:p w14:paraId="4880AA4D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9F439EA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4E45029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2DEE122D" w14:textId="77777777" w:rsidTr="005E0E34">
        <w:trPr>
          <w:trHeight w:val="225"/>
        </w:trPr>
        <w:tc>
          <w:tcPr>
            <w:tcW w:w="1458" w:type="pct"/>
            <w:vAlign w:val="center"/>
            <w:hideMark/>
          </w:tcPr>
          <w:p w14:paraId="11C1A1C7" w14:textId="7262AAB4" w:rsidR="00E0526F" w:rsidRDefault="00711EA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rofesor</w:t>
            </w:r>
          </w:p>
          <w:p w14:paraId="500DB0E8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3448423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7F5A1F" w:rsidRPr="00BB5534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681C2FC3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7CB3B1E" w14:textId="77777777" w:rsidR="00E0526F" w:rsidRDefault="00711EA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del Decano (a) o </w:t>
            </w:r>
            <w:proofErr w:type="gramStart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Director</w:t>
            </w:r>
            <w:proofErr w:type="gram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(a) de programa</w:t>
            </w:r>
          </w:p>
          <w:p w14:paraId="58AB2BC6" w14:textId="77777777" w:rsidR="000C4C2B" w:rsidRDefault="000C4C2B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12DB4C3" w14:textId="77777777" w:rsidR="007F5A1F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C613544" w14:textId="6065D734" w:rsidR="007F5A1F" w:rsidRPr="00BB5534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8453AFB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8DBBD9A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78B3D108" w14:textId="77777777" w:rsidR="000B7105" w:rsidRDefault="000B7105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7568B257" w:rsidR="000B7105" w:rsidRPr="00335F69" w:rsidRDefault="00335F69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213C1081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1C2F365E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A4576AF" w14:textId="77777777" w:rsidR="0056628E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p w14:paraId="06D33A1D" w14:textId="77777777" w:rsidR="00711EAC" w:rsidRDefault="00711EAC" w:rsidP="002332CE">
      <w:pPr>
        <w:jc w:val="both"/>
        <w:rPr>
          <w:rFonts w:ascii="Arial" w:hAnsi="Arial" w:cs="Arial"/>
          <w:sz w:val="20"/>
          <w:szCs w:val="20"/>
        </w:rPr>
      </w:pPr>
    </w:p>
    <w:sectPr w:rsidR="00711EAC" w:rsidSect="006F0D00">
      <w:headerReference w:type="default" r:id="rId9"/>
      <w:footerReference w:type="default" r:id="rId10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9D0E7" w14:textId="77777777" w:rsidR="00557B89" w:rsidRDefault="00557B89">
      <w:r>
        <w:separator/>
      </w:r>
    </w:p>
  </w:endnote>
  <w:endnote w:type="continuationSeparator" w:id="0">
    <w:p w14:paraId="0E5CC123" w14:textId="77777777" w:rsidR="00557B89" w:rsidRDefault="0055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FB8A6" w14:textId="77777777" w:rsidR="00557B89" w:rsidRDefault="00557B89">
      <w:r>
        <w:separator/>
      </w:r>
    </w:p>
  </w:footnote>
  <w:footnote w:type="continuationSeparator" w:id="0">
    <w:p w14:paraId="73222CF2" w14:textId="77777777" w:rsidR="00557B89" w:rsidRDefault="00557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5A0EC1F0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BD0BE4" w:rsidRPr="00172817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4C1255EB" w:rsidR="00BB5534" w:rsidRPr="00172817" w:rsidRDefault="00D54EB8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172817">
            <w:rPr>
              <w:rFonts w:ascii="Arial" w:hAnsi="Arial" w:cs="Arial"/>
              <w:sz w:val="18"/>
              <w:szCs w:val="18"/>
            </w:rPr>
            <w:t>Octubre</w:t>
          </w:r>
          <w:r w:rsidR="00BB5534" w:rsidRPr="00172817">
            <w:rPr>
              <w:rFonts w:ascii="Arial" w:hAnsi="Arial" w:cs="Arial"/>
              <w:sz w:val="18"/>
              <w:szCs w:val="18"/>
            </w:rPr>
            <w:t xml:space="preserve"> de 20</w:t>
          </w:r>
          <w:r w:rsidR="00BD0BE4" w:rsidRPr="00172817">
            <w:rPr>
              <w:rFonts w:ascii="Arial" w:hAnsi="Arial" w:cs="Arial"/>
              <w:sz w:val="18"/>
              <w:szCs w:val="18"/>
            </w:rPr>
            <w:t>25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24EE9"/>
    <w:rsid w:val="00065D66"/>
    <w:rsid w:val="00076765"/>
    <w:rsid w:val="00084E7F"/>
    <w:rsid w:val="000A0FD1"/>
    <w:rsid w:val="000B3AB8"/>
    <w:rsid w:val="000B6AD9"/>
    <w:rsid w:val="000B7105"/>
    <w:rsid w:val="000C4C2B"/>
    <w:rsid w:val="000C799E"/>
    <w:rsid w:val="000D7F8B"/>
    <w:rsid w:val="000E7D8F"/>
    <w:rsid w:val="000F7347"/>
    <w:rsid w:val="00157078"/>
    <w:rsid w:val="0016000F"/>
    <w:rsid w:val="00172817"/>
    <w:rsid w:val="001877B8"/>
    <w:rsid w:val="001903F5"/>
    <w:rsid w:val="001A5867"/>
    <w:rsid w:val="001C727C"/>
    <w:rsid w:val="002179DD"/>
    <w:rsid w:val="00217F0D"/>
    <w:rsid w:val="00221096"/>
    <w:rsid w:val="002332CE"/>
    <w:rsid w:val="00250382"/>
    <w:rsid w:val="0026192D"/>
    <w:rsid w:val="002760A8"/>
    <w:rsid w:val="0028391A"/>
    <w:rsid w:val="002D0A3F"/>
    <w:rsid w:val="002D25EA"/>
    <w:rsid w:val="002F0F3E"/>
    <w:rsid w:val="003315EA"/>
    <w:rsid w:val="00335F69"/>
    <w:rsid w:val="0033706B"/>
    <w:rsid w:val="00344441"/>
    <w:rsid w:val="003C2221"/>
    <w:rsid w:val="003E2BA7"/>
    <w:rsid w:val="00414A5C"/>
    <w:rsid w:val="00454FE2"/>
    <w:rsid w:val="0047224E"/>
    <w:rsid w:val="004D178E"/>
    <w:rsid w:val="004F75E5"/>
    <w:rsid w:val="004F7EFC"/>
    <w:rsid w:val="00515CD2"/>
    <w:rsid w:val="00520748"/>
    <w:rsid w:val="00537135"/>
    <w:rsid w:val="005573CC"/>
    <w:rsid w:val="00557B89"/>
    <w:rsid w:val="0056628E"/>
    <w:rsid w:val="005E0E34"/>
    <w:rsid w:val="005E1DF6"/>
    <w:rsid w:val="005F6746"/>
    <w:rsid w:val="006261BA"/>
    <w:rsid w:val="0064696D"/>
    <w:rsid w:val="00684FF2"/>
    <w:rsid w:val="00685FA4"/>
    <w:rsid w:val="006877D1"/>
    <w:rsid w:val="00693126"/>
    <w:rsid w:val="00694EAC"/>
    <w:rsid w:val="006A4273"/>
    <w:rsid w:val="006E4277"/>
    <w:rsid w:val="006E45AA"/>
    <w:rsid w:val="006F0D00"/>
    <w:rsid w:val="00701B6B"/>
    <w:rsid w:val="00711EAC"/>
    <w:rsid w:val="00741B06"/>
    <w:rsid w:val="00781966"/>
    <w:rsid w:val="00797364"/>
    <w:rsid w:val="007B4FB9"/>
    <w:rsid w:val="007E2A90"/>
    <w:rsid w:val="007F0D80"/>
    <w:rsid w:val="007F5A1F"/>
    <w:rsid w:val="0081142D"/>
    <w:rsid w:val="00875103"/>
    <w:rsid w:val="008869BF"/>
    <w:rsid w:val="008B1503"/>
    <w:rsid w:val="008B58D9"/>
    <w:rsid w:val="00910D3D"/>
    <w:rsid w:val="0091774B"/>
    <w:rsid w:val="009262E0"/>
    <w:rsid w:val="0093659E"/>
    <w:rsid w:val="00951AAD"/>
    <w:rsid w:val="009671F6"/>
    <w:rsid w:val="00982643"/>
    <w:rsid w:val="009C6E0D"/>
    <w:rsid w:val="009D006E"/>
    <w:rsid w:val="009D375F"/>
    <w:rsid w:val="009F6B7E"/>
    <w:rsid w:val="00A1338F"/>
    <w:rsid w:val="00A17B50"/>
    <w:rsid w:val="00A53CB8"/>
    <w:rsid w:val="00A6379B"/>
    <w:rsid w:val="00A63E54"/>
    <w:rsid w:val="00A73EF9"/>
    <w:rsid w:val="00A86762"/>
    <w:rsid w:val="00AC7569"/>
    <w:rsid w:val="00AE6F2E"/>
    <w:rsid w:val="00AF2D3B"/>
    <w:rsid w:val="00AF52AE"/>
    <w:rsid w:val="00B125ED"/>
    <w:rsid w:val="00B23C4F"/>
    <w:rsid w:val="00B27830"/>
    <w:rsid w:val="00B352E2"/>
    <w:rsid w:val="00B5627E"/>
    <w:rsid w:val="00B66EEA"/>
    <w:rsid w:val="00BB5534"/>
    <w:rsid w:val="00BC2759"/>
    <w:rsid w:val="00BD0BE4"/>
    <w:rsid w:val="00C06430"/>
    <w:rsid w:val="00C26173"/>
    <w:rsid w:val="00C411CF"/>
    <w:rsid w:val="00CB478E"/>
    <w:rsid w:val="00CB5FA1"/>
    <w:rsid w:val="00CD1DB4"/>
    <w:rsid w:val="00CE111E"/>
    <w:rsid w:val="00CE334B"/>
    <w:rsid w:val="00CE5BBA"/>
    <w:rsid w:val="00D07C43"/>
    <w:rsid w:val="00D36E69"/>
    <w:rsid w:val="00D53CB1"/>
    <w:rsid w:val="00D54EB8"/>
    <w:rsid w:val="00D6540D"/>
    <w:rsid w:val="00D77B87"/>
    <w:rsid w:val="00D9140C"/>
    <w:rsid w:val="00DC47AE"/>
    <w:rsid w:val="00DD43D4"/>
    <w:rsid w:val="00DD6F3D"/>
    <w:rsid w:val="00DE3500"/>
    <w:rsid w:val="00DE68F0"/>
    <w:rsid w:val="00E0178A"/>
    <w:rsid w:val="00E0526F"/>
    <w:rsid w:val="00E17C29"/>
    <w:rsid w:val="00E215CF"/>
    <w:rsid w:val="00E3423E"/>
    <w:rsid w:val="00E43B0E"/>
    <w:rsid w:val="00E65411"/>
    <w:rsid w:val="00EB1E1F"/>
    <w:rsid w:val="00EB4DAE"/>
    <w:rsid w:val="00EB78DE"/>
    <w:rsid w:val="00ED04A3"/>
    <w:rsid w:val="00EF00F0"/>
    <w:rsid w:val="00EF1AAD"/>
    <w:rsid w:val="00F0153A"/>
    <w:rsid w:val="00F026BA"/>
    <w:rsid w:val="00F51CB8"/>
    <w:rsid w:val="00F52B86"/>
    <w:rsid w:val="00F75688"/>
    <w:rsid w:val="00F8160B"/>
    <w:rsid w:val="00FA79D9"/>
    <w:rsid w:val="00FC44B9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1</TotalTime>
  <Pages>1</Pages>
  <Words>162</Words>
  <Characters>1002</Characters>
  <Application>Microsoft Office Word</Application>
  <DocSecurity>0</DocSecurity>
  <Lines>91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2</cp:revision>
  <cp:lastPrinted>1900-01-01T05:00:00Z</cp:lastPrinted>
  <dcterms:created xsi:type="dcterms:W3CDTF">2026-02-26T20:22:00Z</dcterms:created>
  <dcterms:modified xsi:type="dcterms:W3CDTF">2026-02-26T20:22:00Z</dcterms:modified>
</cp:coreProperties>
</file>