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8"/>
        <w:gridCol w:w="1985"/>
        <w:gridCol w:w="1558"/>
        <w:gridCol w:w="1704"/>
        <w:gridCol w:w="1419"/>
        <w:gridCol w:w="1180"/>
      </w:tblGrid>
      <w:tr w:rsidR="007E2A90" w:rsidRPr="00BB5534" w14:paraId="04803EF3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0A952CDC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Fecha (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dd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/mm/</w:t>
            </w:r>
            <w:proofErr w:type="spellStart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aaaa</w:t>
            </w:r>
            <w:proofErr w:type="spellEnd"/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)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17E698CA" w14:textId="1C3A540A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99562C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320F31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de </w:t>
            </w:r>
            <w:r w:rsidR="0099562C">
              <w:rPr>
                <w:rFonts w:ascii="Arial" w:hAnsi="Arial" w:cs="Arial"/>
                <w:bCs/>
                <w:sz w:val="20"/>
                <w:szCs w:val="20"/>
              </w:rPr>
              <w:t>febrero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2026</w:t>
            </w:r>
          </w:p>
        </w:tc>
      </w:tr>
      <w:tr w:rsidR="007E2A90" w:rsidRPr="00BB5534" w14:paraId="1438F605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46FBA14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Programa académico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3E67190E" w14:textId="3CF8AE90" w:rsidR="007E2A9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F57D56">
              <w:rPr>
                <w:rFonts w:ascii="Arial" w:hAnsi="Arial" w:cs="Arial"/>
                <w:bCs/>
                <w:sz w:val="20"/>
                <w:szCs w:val="20"/>
              </w:rPr>
              <w:t xml:space="preserve">Contaduría Publica </w:t>
            </w:r>
            <w:r w:rsidR="00CE334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7E2A90" w:rsidRPr="00BB5534" w14:paraId="5993AAC4" w14:textId="77777777" w:rsidTr="00E0526F">
        <w:trPr>
          <w:trHeight w:val="510"/>
        </w:trPr>
        <w:tc>
          <w:tcPr>
            <w:tcW w:w="1063" w:type="pct"/>
            <w:vAlign w:val="center"/>
            <w:hideMark/>
          </w:tcPr>
          <w:p w14:paraId="6842DFAD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 catálogo: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88BE316" w14:textId="237A1AE2" w:rsidR="009262E0" w:rsidRPr="00BB5534" w:rsidRDefault="009262E0" w:rsidP="004F7EF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Prácticas </w:t>
            </w:r>
          </w:p>
        </w:tc>
      </w:tr>
      <w:tr w:rsidR="007E2A90" w:rsidRPr="00BB5534" w14:paraId="57F3C9CC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110B1100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Código catálogo:</w:t>
            </w:r>
          </w:p>
        </w:tc>
        <w:tc>
          <w:tcPr>
            <w:tcW w:w="996" w:type="pct"/>
            <w:vAlign w:val="center"/>
            <w:hideMark/>
          </w:tcPr>
          <w:p w14:paraId="748FA9D4" w14:textId="0F9CC7DE" w:rsidR="004F7EFC" w:rsidRPr="004F7EFC" w:rsidRDefault="009262E0" w:rsidP="004F7EFC">
            <w:pPr>
              <w:rPr>
                <w:rFonts w:ascii="Arial" w:hAnsi="Arial" w:cs="Arial"/>
                <w:sz w:val="18"/>
                <w:szCs w:val="18"/>
                <w:lang w:val="es-CO" w:eastAsia="es-CO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 w:rsidRPr="004F7EFC">
              <w:rPr>
                <w:rFonts w:ascii="Arial" w:hAnsi="Arial" w:cs="Arial"/>
                <w:sz w:val="18"/>
                <w:szCs w:val="18"/>
              </w:rPr>
              <w:t>71532-9M (0123)</w:t>
            </w:r>
          </w:p>
          <w:p w14:paraId="7097E0C6" w14:textId="46733070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2" w:type="pct"/>
            <w:vAlign w:val="center"/>
            <w:hideMark/>
          </w:tcPr>
          <w:p w14:paraId="0D96F97A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Código de clase</w:t>
            </w:r>
          </w:p>
        </w:tc>
        <w:tc>
          <w:tcPr>
            <w:tcW w:w="855" w:type="pct"/>
            <w:vAlign w:val="center"/>
            <w:hideMark/>
          </w:tcPr>
          <w:p w14:paraId="73ED865F" w14:textId="5A4678DE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71</w:t>
            </w:r>
            <w:r w:rsidR="00F57D56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712" w:type="pct"/>
            <w:vAlign w:val="center"/>
            <w:hideMark/>
          </w:tcPr>
          <w:p w14:paraId="7A48EE88" w14:textId="77777777" w:rsidR="009262E0" w:rsidRPr="00BB5534" w:rsidRDefault="007E2A9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Ciclo académico</w:t>
            </w:r>
          </w:p>
        </w:tc>
        <w:tc>
          <w:tcPr>
            <w:tcW w:w="592" w:type="pct"/>
            <w:vAlign w:val="center"/>
            <w:hideMark/>
          </w:tcPr>
          <w:p w14:paraId="5AF3D9B5" w14:textId="5C41D269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>2566</w:t>
            </w:r>
          </w:p>
        </w:tc>
      </w:tr>
      <w:tr w:rsidR="007E2A90" w:rsidRPr="00BB5534" w14:paraId="1B8AF798" w14:textId="77777777" w:rsidTr="00E0526F">
        <w:trPr>
          <w:trHeight w:val="300"/>
        </w:trPr>
        <w:tc>
          <w:tcPr>
            <w:tcW w:w="1063" w:type="pct"/>
            <w:vAlign w:val="center"/>
            <w:hideMark/>
          </w:tcPr>
          <w:p w14:paraId="3E91772B" w14:textId="77777777" w:rsidR="009262E0" w:rsidRPr="00BB5534" w:rsidRDefault="00E0526F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Nombre del p</w:t>
            </w:r>
            <w:r w:rsidR="007E2A90" w:rsidRPr="00BB5534">
              <w:rPr>
                <w:rFonts w:ascii="Arial" w:hAnsi="Arial" w:cs="Arial"/>
                <w:bCs/>
                <w:sz w:val="20"/>
                <w:szCs w:val="20"/>
                <w:lang w:val="es-MX"/>
              </w:rPr>
              <w:t>rofesor:</w:t>
            </w:r>
          </w:p>
        </w:tc>
        <w:tc>
          <w:tcPr>
            <w:tcW w:w="3937" w:type="pct"/>
            <w:gridSpan w:val="5"/>
            <w:vAlign w:val="center"/>
            <w:hideMark/>
          </w:tcPr>
          <w:p w14:paraId="6D958136" w14:textId="06C2D541" w:rsidR="009262E0" w:rsidRPr="00BB5534" w:rsidRDefault="009262E0" w:rsidP="00BB553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5534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4F7EFC">
              <w:rPr>
                <w:rFonts w:ascii="Arial" w:hAnsi="Arial" w:cs="Arial"/>
                <w:bCs/>
                <w:sz w:val="20"/>
                <w:szCs w:val="20"/>
              </w:rPr>
              <w:t xml:space="preserve">Wilson Eduardo Ortegón Riveros </w:t>
            </w:r>
          </w:p>
        </w:tc>
      </w:tr>
    </w:tbl>
    <w:p w14:paraId="3D49492D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3F891DB6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44ED0AAF" w14:textId="77777777" w:rsidR="004F7EFC" w:rsidRDefault="007E2A90" w:rsidP="00BB5534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*Descripción de la novedad: </w:t>
      </w:r>
    </w:p>
    <w:p w14:paraId="0A45AB35" w14:textId="54BFB1AA" w:rsidR="007E2A90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Práctica</w:t>
      </w:r>
    </w:p>
    <w:p w14:paraId="2DC5CCCC" w14:textId="77777777" w:rsidR="007E2A90" w:rsidRPr="00BB5534" w:rsidRDefault="007E2A90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184E7EF6" w14:textId="4B9E9091" w:rsidR="007E2A90" w:rsidRDefault="007E2A90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 xml:space="preserve">Justifique el motivo de la novedad: </w:t>
      </w:r>
    </w:p>
    <w:p w14:paraId="055D6302" w14:textId="77777777" w:rsidR="004F7EFC" w:rsidRDefault="004F7EFC" w:rsidP="00BB5534">
      <w:pPr>
        <w:spacing w:line="360" w:lineRule="auto"/>
        <w:rPr>
          <w:rFonts w:ascii="Arial" w:hAnsi="Arial" w:cs="Arial"/>
          <w:sz w:val="20"/>
          <w:szCs w:val="20"/>
          <w:lang w:val="es-CO"/>
        </w:rPr>
      </w:pPr>
    </w:p>
    <w:p w14:paraId="79AAFFC9" w14:textId="03338DDC" w:rsidR="004F7EFC" w:rsidRPr="00BB5534" w:rsidRDefault="004F7EFC" w:rsidP="00BB5534">
      <w:pPr>
        <w:spacing w:line="360" w:lineRule="auto"/>
        <w:rPr>
          <w:rFonts w:ascii="Arial" w:hAnsi="Arial" w:cs="Arial"/>
          <w:sz w:val="20"/>
          <w:szCs w:val="20"/>
        </w:rPr>
      </w:pPr>
      <w:r w:rsidRPr="004F7EFC">
        <w:rPr>
          <w:rFonts w:ascii="Arial" w:hAnsi="Arial" w:cs="Arial"/>
          <w:sz w:val="20"/>
          <w:szCs w:val="20"/>
          <w:lang w:val="es-CO"/>
        </w:rPr>
        <w:t xml:space="preserve">Terminación de la práctica acta # </w:t>
      </w:r>
      <w:r w:rsidR="0099562C">
        <w:rPr>
          <w:rFonts w:ascii="Arial" w:hAnsi="Arial" w:cs="Arial"/>
          <w:sz w:val="20"/>
          <w:szCs w:val="20"/>
          <w:lang w:val="es-CO"/>
        </w:rPr>
        <w:t>1</w:t>
      </w:r>
      <w:r w:rsidR="00320F31">
        <w:rPr>
          <w:rFonts w:ascii="Arial" w:hAnsi="Arial" w:cs="Arial"/>
          <w:sz w:val="20"/>
          <w:szCs w:val="20"/>
          <w:lang w:val="es-CO"/>
        </w:rPr>
        <w:t>8</w:t>
      </w:r>
      <w:r w:rsidRPr="004F7EFC">
        <w:rPr>
          <w:rFonts w:ascii="Arial" w:hAnsi="Arial" w:cs="Arial"/>
          <w:sz w:val="20"/>
          <w:szCs w:val="20"/>
          <w:lang w:val="es-CO"/>
        </w:rPr>
        <w:t xml:space="preserve"> </w:t>
      </w:r>
      <w:r w:rsidR="00320F31">
        <w:rPr>
          <w:rFonts w:ascii="Arial" w:hAnsi="Arial" w:cs="Arial"/>
          <w:sz w:val="20"/>
          <w:szCs w:val="20"/>
          <w:lang w:val="es-CO"/>
        </w:rPr>
        <w:t>–</w:t>
      </w:r>
      <w:r w:rsidRPr="004F7EFC">
        <w:rPr>
          <w:rFonts w:ascii="Arial" w:hAnsi="Arial" w:cs="Arial"/>
          <w:sz w:val="20"/>
          <w:szCs w:val="20"/>
          <w:lang w:val="es-CO"/>
        </w:rPr>
        <w:t xml:space="preserve"> 20</w:t>
      </w:r>
      <w:r>
        <w:rPr>
          <w:rFonts w:ascii="Arial" w:hAnsi="Arial" w:cs="Arial"/>
          <w:sz w:val="20"/>
          <w:szCs w:val="20"/>
          <w:lang w:val="es-CO"/>
        </w:rPr>
        <w:t>26</w:t>
      </w:r>
      <w:r w:rsidR="00320F31">
        <w:rPr>
          <w:rFonts w:ascii="Arial" w:hAnsi="Arial" w:cs="Arial"/>
          <w:sz w:val="20"/>
          <w:szCs w:val="20"/>
          <w:lang w:val="es-CO"/>
        </w:rPr>
        <w:t xml:space="preserve"> </w:t>
      </w:r>
    </w:p>
    <w:p w14:paraId="0F6F2304" w14:textId="77777777" w:rsidR="008B1503" w:rsidRPr="00BB5534" w:rsidRDefault="008B1503" w:rsidP="00E0526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59F1CCE" w14:textId="77777777" w:rsidR="007E2A90" w:rsidRPr="00BB5534" w:rsidRDefault="007E2A90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4689"/>
        <w:gridCol w:w="1369"/>
        <w:gridCol w:w="2284"/>
      </w:tblGrid>
      <w:tr w:rsidR="008B1503" w:rsidRPr="00BB5534" w14:paraId="6D78AC70" w14:textId="77777777" w:rsidTr="008B1503">
        <w:trPr>
          <w:trHeight w:val="232"/>
        </w:trPr>
        <w:tc>
          <w:tcPr>
            <w:tcW w:w="5000" w:type="pct"/>
            <w:gridSpan w:val="4"/>
            <w:vAlign w:val="center"/>
          </w:tcPr>
          <w:p w14:paraId="3420E833" w14:textId="77777777" w:rsidR="008B1503" w:rsidRPr="00BB5534" w:rsidRDefault="008B1503" w:rsidP="008B1503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hAnsi="Arial" w:cs="Arial"/>
                <w:b/>
                <w:sz w:val="20"/>
                <w:szCs w:val="20"/>
              </w:rPr>
              <w:t>INFORMACIÓN DEL ESTUDIANTE</w:t>
            </w:r>
          </w:p>
        </w:tc>
      </w:tr>
      <w:tr w:rsidR="007E2A90" w:rsidRPr="00BB5534" w14:paraId="6D1AFDC4" w14:textId="77777777" w:rsidTr="00E0526F">
        <w:trPr>
          <w:trHeight w:val="232"/>
        </w:trPr>
        <w:tc>
          <w:tcPr>
            <w:tcW w:w="814" w:type="pct"/>
            <w:vAlign w:val="center"/>
          </w:tcPr>
          <w:p w14:paraId="497C4291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ID</w:t>
            </w:r>
          </w:p>
        </w:tc>
        <w:tc>
          <w:tcPr>
            <w:tcW w:w="2353" w:type="pct"/>
            <w:vAlign w:val="center"/>
          </w:tcPr>
          <w:p w14:paraId="3F129482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Apellidos</w:t>
            </w:r>
            <w:r w:rsidR="00E0526F"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y Nombres (Completos)</w:t>
            </w:r>
          </w:p>
        </w:tc>
        <w:tc>
          <w:tcPr>
            <w:tcW w:w="1833" w:type="pct"/>
            <w:gridSpan w:val="2"/>
          </w:tcPr>
          <w:p w14:paraId="46D82547" w14:textId="77777777" w:rsidR="009262E0" w:rsidRPr="00BB5534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Calificación</w:t>
            </w:r>
          </w:p>
        </w:tc>
      </w:tr>
      <w:tr w:rsidR="007E2A90" w:rsidRPr="00BB5534" w14:paraId="1A28312A" w14:textId="77777777" w:rsidTr="00F25A60">
        <w:tc>
          <w:tcPr>
            <w:tcW w:w="814" w:type="pct"/>
          </w:tcPr>
          <w:p w14:paraId="397C14BC" w14:textId="77777777" w:rsidR="008C3AE8" w:rsidRDefault="008C3AE8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  <w:p w14:paraId="63DFBDB9" w14:textId="655A24EC" w:rsidR="009262E0" w:rsidRPr="00BB5534" w:rsidRDefault="00320F31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320F31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30000079605</w:t>
            </w:r>
          </w:p>
        </w:tc>
        <w:tc>
          <w:tcPr>
            <w:tcW w:w="2353" w:type="pct"/>
          </w:tcPr>
          <w:p w14:paraId="3C2466D2" w14:textId="37709AD7" w:rsidR="004F7EFC" w:rsidRDefault="008C3AE8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</w:rPr>
              <w:t xml:space="preserve"> </w:t>
            </w:r>
          </w:p>
          <w:p w14:paraId="197E3F7F" w14:textId="4E4763DA" w:rsidR="009262E0" w:rsidRPr="00BB5534" w:rsidRDefault="00320F31" w:rsidP="00E0526F">
            <w:pPr>
              <w:jc w:val="both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320F31">
              <w:rPr>
                <w:rFonts w:ascii="Arial" w:eastAsia="Arial" w:hAnsi="Arial" w:cs="Arial"/>
                <w:kern w:val="32"/>
                <w:sz w:val="20"/>
                <w:szCs w:val="20"/>
              </w:rPr>
              <w:t>Santiago Betancur Penagos</w:t>
            </w:r>
            <w:r>
              <w:rPr>
                <w:rFonts w:ascii="Arial" w:eastAsia="Arial" w:hAnsi="Arial" w:cs="Arial"/>
                <w:kern w:val="32"/>
                <w:sz w:val="20"/>
                <w:szCs w:val="20"/>
              </w:rPr>
              <w:t xml:space="preserve"> </w:t>
            </w:r>
          </w:p>
        </w:tc>
        <w:tc>
          <w:tcPr>
            <w:tcW w:w="687" w:type="pct"/>
          </w:tcPr>
          <w:p w14:paraId="27142CA5" w14:textId="77777777" w:rsidR="004F7EFC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No.</w:t>
            </w:r>
            <w:r w:rsidR="004F7EF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</w:p>
          <w:p w14:paraId="1B56A416" w14:textId="32C01327" w:rsidR="009262E0" w:rsidRPr="00BB5534" w:rsidRDefault="0099562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5.0</w:t>
            </w:r>
          </w:p>
        </w:tc>
        <w:tc>
          <w:tcPr>
            <w:tcW w:w="1146" w:type="pct"/>
            <w:hideMark/>
          </w:tcPr>
          <w:p w14:paraId="507D4A5B" w14:textId="77777777" w:rsidR="009262E0" w:rsidRDefault="009262E0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En Letras</w:t>
            </w:r>
          </w:p>
          <w:p w14:paraId="491ADC08" w14:textId="1E01D383" w:rsidR="004F7EFC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  <w:proofErr w:type="gramStart"/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</w:t>
            </w:r>
            <w:r w:rsidR="0099562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inco</w:t>
            </w:r>
            <w:r w:rsidR="00CE27E8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punto</w:t>
            </w:r>
            <w:proofErr w:type="gramEnd"/>
            <w:r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 xml:space="preserve"> </w:t>
            </w:r>
            <w:r w:rsidR="0099562C"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  <w:t>cero</w:t>
            </w:r>
          </w:p>
          <w:p w14:paraId="65E19544" w14:textId="77777777" w:rsidR="004F7EFC" w:rsidRPr="00BB5534" w:rsidRDefault="004F7EFC" w:rsidP="00E0526F">
            <w:pPr>
              <w:jc w:val="center"/>
              <w:rPr>
                <w:rFonts w:ascii="Arial" w:eastAsia="Arial" w:hAnsi="Arial" w:cs="Arial"/>
                <w:kern w:val="32"/>
                <w:sz w:val="20"/>
                <w:szCs w:val="20"/>
                <w:lang w:val="es-MX"/>
              </w:rPr>
            </w:pPr>
          </w:p>
        </w:tc>
      </w:tr>
    </w:tbl>
    <w:p w14:paraId="12F2DB79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09DA61D0" w14:textId="77777777" w:rsidR="00E0526F" w:rsidRPr="00BB5534" w:rsidRDefault="00E0526F" w:rsidP="00E0526F">
      <w:pPr>
        <w:jc w:val="both"/>
        <w:rPr>
          <w:rFonts w:ascii="Arial" w:eastAsia="Arial" w:hAnsi="Arial" w:cs="Arial"/>
          <w:b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b/>
          <w:kern w:val="32"/>
          <w:sz w:val="20"/>
          <w:szCs w:val="20"/>
          <w:lang w:val="es-MX"/>
        </w:rPr>
        <w:t xml:space="preserve">Notas: </w:t>
      </w:r>
    </w:p>
    <w:p w14:paraId="19E72C86" w14:textId="77777777" w:rsidR="00E0526F" w:rsidRPr="00BB5534" w:rsidRDefault="00E0526F" w:rsidP="00E0526F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Es indispensable que cada profesor elabore en letra imprenta (legible), las columnas en números y en letras.</w:t>
      </w:r>
    </w:p>
    <w:p w14:paraId="6AC34E0A" w14:textId="63AF9482" w:rsidR="00E0526F" w:rsidRPr="005F6746" w:rsidRDefault="00E0526F" w:rsidP="002332CE">
      <w:pPr>
        <w:jc w:val="both"/>
        <w:rPr>
          <w:rFonts w:ascii="Arial" w:eastAsia="Arial" w:hAnsi="Arial" w:cs="Arial"/>
          <w:kern w:val="32"/>
          <w:sz w:val="20"/>
          <w:szCs w:val="20"/>
          <w:lang w:val="es-MX"/>
        </w:rPr>
      </w:pPr>
      <w:r w:rsidRPr="00BB5534">
        <w:rPr>
          <w:rFonts w:ascii="Arial" w:eastAsia="Arial" w:hAnsi="Arial" w:cs="Arial"/>
          <w:kern w:val="32"/>
          <w:sz w:val="20"/>
          <w:szCs w:val="20"/>
          <w:lang w:val="es-MX"/>
        </w:rPr>
        <w:t>No se aceptan formatos con enmendaduras o con campos pendientes por diligenciar.</w:t>
      </w:r>
    </w:p>
    <w:p w14:paraId="6195C1AD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09"/>
        <w:gridCol w:w="367"/>
        <w:gridCol w:w="3062"/>
        <w:gridCol w:w="289"/>
        <w:gridCol w:w="3347"/>
      </w:tblGrid>
      <w:tr w:rsidR="00E0526F" w:rsidRPr="00BB5534" w14:paraId="2AD94A7D" w14:textId="77777777" w:rsidTr="005E0E34">
        <w:trPr>
          <w:trHeight w:val="226"/>
        </w:trPr>
        <w:tc>
          <w:tcPr>
            <w:tcW w:w="1458" w:type="pct"/>
          </w:tcPr>
          <w:p w14:paraId="3610C171" w14:textId="2211C837" w:rsidR="000B7105" w:rsidRDefault="004F7EFC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D99F5C9" wp14:editId="08C2AF6B">
                  <wp:simplePos x="0" y="0"/>
                  <wp:positionH relativeFrom="margin">
                    <wp:posOffset>-11430</wp:posOffset>
                  </wp:positionH>
                  <wp:positionV relativeFrom="paragraph">
                    <wp:posOffset>126365</wp:posOffset>
                  </wp:positionV>
                  <wp:extent cx="1638300" cy="480060"/>
                  <wp:effectExtent l="0" t="0" r="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48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80CE17" w14:textId="56FF7AAB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0576C8D" w14:textId="0167B4AA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49340734" w14:textId="198B66D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</w:t>
            </w:r>
          </w:p>
        </w:tc>
        <w:tc>
          <w:tcPr>
            <w:tcW w:w="184" w:type="pct"/>
          </w:tcPr>
          <w:p w14:paraId="6C052B4E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</w:tcPr>
          <w:p w14:paraId="05EA9498" w14:textId="3AED5AD2" w:rsidR="000B7105" w:rsidRDefault="00FD3AD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noProof/>
                <w:kern w:val="32"/>
                <w:sz w:val="20"/>
                <w:szCs w:val="20"/>
                <w:lang w:val="es-MX"/>
              </w:rPr>
              <w:drawing>
                <wp:anchor distT="0" distB="0" distL="114300" distR="114300" simplePos="0" relativeHeight="251660288" behindDoc="1" locked="0" layoutInCell="1" allowOverlap="1" wp14:anchorId="365CD9E8" wp14:editId="3EC2097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141606</wp:posOffset>
                  </wp:positionV>
                  <wp:extent cx="1657350" cy="415290"/>
                  <wp:effectExtent l="0" t="0" r="0" b="3810"/>
                  <wp:wrapNone/>
                  <wp:docPr id="159258319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583196" name="Imagen 159258319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415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0E63F5" w14:textId="484C873F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F3BE3A7" w14:textId="1ACA475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D5B523D" w14:textId="1AD5984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0B7105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</w:t>
            </w:r>
            <w:r w:rsid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         </w:t>
            </w:r>
          </w:p>
        </w:tc>
        <w:tc>
          <w:tcPr>
            <w:tcW w:w="145" w:type="pct"/>
          </w:tcPr>
          <w:p w14:paraId="536EAE39" w14:textId="77777777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</w:tcPr>
          <w:p w14:paraId="55EF094F" w14:textId="77777777" w:rsidR="000B7105" w:rsidRDefault="00BB5534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  </w:t>
            </w:r>
          </w:p>
          <w:p w14:paraId="4880AA4D" w14:textId="77777777" w:rsidR="000B7105" w:rsidRDefault="000B7105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9F439EA" w14:textId="77777777" w:rsidR="00335F69" w:rsidRDefault="00335F69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81EA629" w14:textId="4E450293" w:rsidR="00E0526F" w:rsidRPr="00BB5534" w:rsidRDefault="00E0526F" w:rsidP="00F25A60">
            <w:pPr>
              <w:jc w:val="both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_________________________</w:t>
            </w:r>
          </w:p>
        </w:tc>
      </w:tr>
      <w:tr w:rsidR="00E0526F" w:rsidRPr="00BB5534" w14:paraId="2DEE122D" w14:textId="77777777" w:rsidTr="00FD3ADF">
        <w:trPr>
          <w:trHeight w:val="769"/>
        </w:trPr>
        <w:tc>
          <w:tcPr>
            <w:tcW w:w="1458" w:type="pct"/>
            <w:vAlign w:val="center"/>
            <w:hideMark/>
          </w:tcPr>
          <w:p w14:paraId="11C1A1C7" w14:textId="7262AAB4" w:rsidR="00E0526F" w:rsidRDefault="00711EAC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del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P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rofesor</w:t>
            </w:r>
          </w:p>
          <w:p w14:paraId="500DB0E8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53448423" w14:textId="77777777" w:rsidR="007F5A1F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D0B5DD9" w14:textId="6298AEA9" w:rsidR="007F5A1F" w:rsidRPr="00BB5534" w:rsidRDefault="007F5A1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84" w:type="pct"/>
            <w:vAlign w:val="center"/>
          </w:tcPr>
          <w:p w14:paraId="681C2FC3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535" w:type="pct"/>
            <w:vAlign w:val="center"/>
            <w:hideMark/>
          </w:tcPr>
          <w:p w14:paraId="37CB3B1E" w14:textId="77777777" w:rsidR="00E0526F" w:rsidRDefault="00711EAC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proofErr w:type="spellStart"/>
            <w:r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VoBo</w:t>
            </w:r>
            <w:proofErr w:type="spellEnd"/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</w:t>
            </w:r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del Decano (a) o </w:t>
            </w:r>
            <w:proofErr w:type="gramStart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Director</w:t>
            </w:r>
            <w:proofErr w:type="gramEnd"/>
            <w:r w:rsidR="00E0526F"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 (a) de programa</w:t>
            </w:r>
          </w:p>
          <w:p w14:paraId="58AB2BC6" w14:textId="77777777" w:rsidR="000C4C2B" w:rsidRDefault="000C4C2B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612DB4C3" w14:textId="77777777" w:rsidR="007F5A1F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1C613544" w14:textId="6065D734" w:rsidR="007F5A1F" w:rsidRPr="00BB5534" w:rsidRDefault="007F5A1F" w:rsidP="00E0526F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45" w:type="pct"/>
            <w:vAlign w:val="center"/>
          </w:tcPr>
          <w:p w14:paraId="58453AFB" w14:textId="77777777" w:rsidR="00E0526F" w:rsidRPr="00BB5534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</w:tc>
        <w:tc>
          <w:tcPr>
            <w:tcW w:w="1678" w:type="pct"/>
            <w:vAlign w:val="center"/>
            <w:hideMark/>
          </w:tcPr>
          <w:p w14:paraId="08DBBD9A" w14:textId="77777777" w:rsidR="00E0526F" w:rsidRDefault="00E0526F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 xml:space="preserve">Registro </w:t>
            </w:r>
            <w:r w:rsidR="00F52B86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A</w:t>
            </w:r>
            <w:r w:rsidRPr="00BB5534"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  <w:t>cadémico</w:t>
            </w:r>
          </w:p>
          <w:p w14:paraId="78B3D108" w14:textId="77777777" w:rsidR="000B7105" w:rsidRDefault="000B7105" w:rsidP="00F25A60">
            <w:pPr>
              <w:jc w:val="center"/>
              <w:rPr>
                <w:rFonts w:ascii="Arial" w:eastAsia="Arial" w:hAnsi="Arial" w:cs="Arial"/>
                <w:b/>
                <w:kern w:val="32"/>
                <w:sz w:val="20"/>
                <w:szCs w:val="20"/>
                <w:lang w:val="es-MX"/>
              </w:rPr>
            </w:pPr>
          </w:p>
          <w:p w14:paraId="72F4A1BF" w14:textId="7568B257" w:rsidR="000B7105" w:rsidRPr="00335F69" w:rsidRDefault="00335F69" w:rsidP="00F25A60">
            <w:pPr>
              <w:jc w:val="center"/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213C1081" w14:textId="77777777" w:rsidR="00E0526F" w:rsidRPr="00BB5534" w:rsidRDefault="00E0526F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1C2F365E" w14:textId="77777777" w:rsidR="009262E0" w:rsidRPr="00BB5534" w:rsidRDefault="009262E0" w:rsidP="002332CE">
      <w:pPr>
        <w:jc w:val="both"/>
        <w:rPr>
          <w:rFonts w:ascii="Arial" w:hAnsi="Arial" w:cs="Arial"/>
          <w:b/>
          <w:sz w:val="20"/>
          <w:szCs w:val="20"/>
        </w:rPr>
      </w:pPr>
    </w:p>
    <w:p w14:paraId="5A4576AF" w14:textId="77777777" w:rsidR="0056628E" w:rsidRDefault="00250382" w:rsidP="002332CE">
      <w:pPr>
        <w:jc w:val="both"/>
        <w:rPr>
          <w:rFonts w:ascii="Arial" w:hAnsi="Arial" w:cs="Arial"/>
          <w:sz w:val="20"/>
          <w:szCs w:val="20"/>
        </w:rPr>
      </w:pPr>
      <w:r w:rsidRPr="00BB5534">
        <w:rPr>
          <w:rFonts w:ascii="Arial" w:hAnsi="Arial" w:cs="Arial"/>
          <w:b/>
          <w:sz w:val="20"/>
          <w:szCs w:val="20"/>
        </w:rPr>
        <w:t>*</w:t>
      </w:r>
      <w:r w:rsidRPr="00BB5534">
        <w:rPr>
          <w:rFonts w:ascii="Arial" w:hAnsi="Arial" w:cs="Arial"/>
          <w:sz w:val="20"/>
          <w:szCs w:val="20"/>
        </w:rPr>
        <w:t xml:space="preserve"> </w:t>
      </w:r>
      <w:r w:rsidRPr="00BB5534">
        <w:rPr>
          <w:rFonts w:ascii="Arial" w:hAnsi="Arial" w:cs="Arial"/>
          <w:b/>
          <w:sz w:val="20"/>
          <w:szCs w:val="20"/>
        </w:rPr>
        <w:t>Tipos de Novedad:</w:t>
      </w:r>
      <w:r w:rsidRPr="00BB5534">
        <w:rPr>
          <w:rFonts w:ascii="Arial" w:hAnsi="Arial" w:cs="Arial"/>
          <w:sz w:val="20"/>
          <w:szCs w:val="20"/>
        </w:rPr>
        <w:t xml:space="preserve"> Corrección de Calificación – Suficiencias – Validación – Curso Dirigido – Cursos de Actualización - Curso Vacacional – Práctica - otro.</w:t>
      </w:r>
    </w:p>
    <w:p w14:paraId="06D33A1D" w14:textId="77777777" w:rsidR="00711EAC" w:rsidRDefault="00711EAC" w:rsidP="002332CE">
      <w:pPr>
        <w:jc w:val="both"/>
        <w:rPr>
          <w:rFonts w:ascii="Arial" w:hAnsi="Arial" w:cs="Arial"/>
          <w:sz w:val="20"/>
          <w:szCs w:val="20"/>
        </w:rPr>
      </w:pPr>
    </w:p>
    <w:sectPr w:rsidR="00711EAC" w:rsidSect="006F0D00">
      <w:headerReference w:type="default" r:id="rId9"/>
      <w:footerReference w:type="default" r:id="rId10"/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38879" w14:textId="77777777" w:rsidR="00E031A2" w:rsidRDefault="00E031A2">
      <w:r>
        <w:separator/>
      </w:r>
    </w:p>
  </w:endnote>
  <w:endnote w:type="continuationSeparator" w:id="0">
    <w:p w14:paraId="2F338102" w14:textId="77777777" w:rsidR="00E031A2" w:rsidRDefault="00E03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7B1B" w14:textId="46D14EDE" w:rsidR="00693126" w:rsidRPr="00693126" w:rsidRDefault="00CD1DB4" w:rsidP="00693126">
    <w:pPr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del Sistema Bonaventuriano de Administración Documental </w:t>
    </w:r>
    <w:r w:rsidR="0069312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–</w:t>
    </w:r>
    <w:r w:rsidR="00FD7046" w:rsidRPr="00693126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 xml:space="preserve"> SIBAD</w:t>
    </w:r>
  </w:p>
  <w:p w14:paraId="1DBAC3B4" w14:textId="0073678D" w:rsidR="00CD1DB4" w:rsidRPr="00693126" w:rsidRDefault="00CD1DB4" w:rsidP="00693126">
    <w:pPr>
      <w:jc w:val="center"/>
      <w:rPr>
        <w:sz w:val="22"/>
        <w:szCs w:val="22"/>
        <w:lang w:val="es-CO"/>
      </w:rPr>
    </w:pPr>
    <w:r w:rsidRPr="00693126">
      <w:rPr>
        <w:rFonts w:asciiTheme="minorHAnsi" w:hAnsiTheme="minorHAnsi" w:cstheme="minorHAnsi"/>
        <w:sz w:val="16"/>
        <w:szCs w:val="16"/>
      </w:rPr>
      <w:t>Su trazabilidad puede ser confirmada consultando el número de radicado en el sistema</w:t>
    </w:r>
    <w:r w:rsidR="00DE3500" w:rsidRPr="00693126">
      <w:rPr>
        <w:rFonts w:asciiTheme="minorHAnsi" w:hAnsiTheme="minorHAnsi" w:cstheme="minorHAnsi"/>
        <w:sz w:val="16"/>
        <w:szCs w:val="16"/>
      </w:rPr>
      <w:t xml:space="preserve"> o en el expediente electrónico correspondiente.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6320" w14:textId="77777777" w:rsidR="00E031A2" w:rsidRDefault="00E031A2">
      <w:r>
        <w:separator/>
      </w:r>
    </w:p>
  </w:footnote>
  <w:footnote w:type="continuationSeparator" w:id="0">
    <w:p w14:paraId="5B3D901D" w14:textId="77777777" w:rsidR="00E031A2" w:rsidRDefault="00E03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2D85" w14:textId="77777777" w:rsidR="006F0D00" w:rsidRDefault="006F0D00">
    <w:pPr>
      <w:pStyle w:val="Encabezado"/>
    </w:pPr>
  </w:p>
  <w:tbl>
    <w:tblPr>
      <w:tblpPr w:leftFromText="141" w:rightFromText="141" w:vertAnchor="text" w:horzAnchor="margin" w:tblpX="-147" w:tblpY="-358"/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22"/>
      <w:gridCol w:w="3411"/>
      <w:gridCol w:w="2400"/>
      <w:gridCol w:w="2268"/>
    </w:tblGrid>
    <w:tr w:rsidR="00BB5534" w:rsidRPr="009C6B9E" w14:paraId="5A652028" w14:textId="77777777" w:rsidTr="008B03EF">
      <w:trPr>
        <w:trHeight w:val="870"/>
      </w:trPr>
      <w:tc>
        <w:tcPr>
          <w:tcW w:w="2122" w:type="dxa"/>
          <w:vMerge w:val="restart"/>
          <w:shd w:val="clear" w:color="auto" w:fill="FFFFFF"/>
        </w:tcPr>
        <w:p w14:paraId="52483A7B" w14:textId="77777777" w:rsidR="00BB5534" w:rsidRPr="00796D03" w:rsidRDefault="00BB5534" w:rsidP="00BB553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0" layoutInCell="1" allowOverlap="1" wp14:anchorId="1CAE6386" wp14:editId="692CC1B3">
                <wp:simplePos x="0" y="0"/>
                <wp:positionH relativeFrom="column">
                  <wp:posOffset>-19685</wp:posOffset>
                </wp:positionH>
                <wp:positionV relativeFrom="paragraph">
                  <wp:posOffset>32385</wp:posOffset>
                </wp:positionV>
                <wp:extent cx="1211580" cy="1078203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1580" cy="1078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7F86191" w14:textId="77777777" w:rsidR="00BB5534" w:rsidRPr="006A2453" w:rsidRDefault="00BB5534" w:rsidP="00BB553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3411" w:type="dxa"/>
        </w:tcPr>
        <w:p w14:paraId="4EC3CC32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NOMBRE DEL DOCUMENTO</w:t>
          </w:r>
        </w:p>
        <w:p w14:paraId="487D6FC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F37234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REPORTE DE NOVEDADES DE CALIFICACIONES</w:t>
          </w:r>
        </w:p>
      </w:tc>
      <w:tc>
        <w:tcPr>
          <w:tcW w:w="2400" w:type="dxa"/>
        </w:tcPr>
        <w:p w14:paraId="515134C8" w14:textId="77777777" w:rsidR="00BB5534" w:rsidRPr="00C411CF" w:rsidRDefault="00BB5534" w:rsidP="00BB5534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 DOCUMENTO</w:t>
          </w:r>
        </w:p>
        <w:p w14:paraId="3362BC4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6DDD4DD9" w14:textId="5A0EC1F0" w:rsidR="00BB5534" w:rsidRPr="00172817" w:rsidRDefault="00BB5534" w:rsidP="00BB5534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172817">
            <w:rPr>
              <w:rFonts w:ascii="Arial" w:hAnsi="Arial" w:cs="Arial"/>
              <w:bCs/>
              <w:sz w:val="18"/>
              <w:szCs w:val="18"/>
            </w:rPr>
            <w:t>G</w:t>
          </w:r>
          <w:r w:rsidR="00781966">
            <w:rPr>
              <w:rFonts w:ascii="Arial" w:hAnsi="Arial" w:cs="Arial"/>
              <w:bCs/>
              <w:sz w:val="18"/>
              <w:szCs w:val="18"/>
            </w:rPr>
            <w:t>R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A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Pr="00172817">
            <w:rPr>
              <w:rFonts w:ascii="Arial" w:hAnsi="Arial" w:cs="Arial"/>
              <w:bCs/>
              <w:sz w:val="18"/>
              <w:szCs w:val="18"/>
            </w:rPr>
            <w:t>FR</w:t>
          </w:r>
          <w:r w:rsidR="00685FA4">
            <w:rPr>
              <w:rFonts w:ascii="Arial" w:hAnsi="Arial" w:cs="Arial"/>
              <w:bCs/>
              <w:sz w:val="18"/>
              <w:szCs w:val="18"/>
            </w:rPr>
            <w:t>.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01</w:t>
          </w:r>
          <w:r w:rsidR="00685FA4">
            <w:rPr>
              <w:rFonts w:ascii="Arial" w:hAnsi="Arial" w:cs="Arial"/>
              <w:bCs/>
              <w:sz w:val="18"/>
              <w:szCs w:val="18"/>
            </w:rPr>
            <w:t>-</w:t>
          </w:r>
          <w:r w:rsidR="001C727C" w:rsidRPr="00172817">
            <w:rPr>
              <w:rFonts w:ascii="Arial" w:hAnsi="Arial" w:cs="Arial"/>
              <w:bCs/>
              <w:sz w:val="18"/>
              <w:szCs w:val="18"/>
            </w:rPr>
            <w:t>V</w:t>
          </w:r>
          <w:r w:rsidR="00BD0BE4" w:rsidRPr="00172817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2268" w:type="dxa"/>
        </w:tcPr>
        <w:p w14:paraId="5E00732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24F23D8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11EEC89" w14:textId="4C1255EB" w:rsidR="00BB5534" w:rsidRPr="00172817" w:rsidRDefault="00D54EB8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172817">
            <w:rPr>
              <w:rFonts w:ascii="Arial" w:hAnsi="Arial" w:cs="Arial"/>
              <w:sz w:val="18"/>
              <w:szCs w:val="18"/>
            </w:rPr>
            <w:t>Octubre</w:t>
          </w:r>
          <w:r w:rsidR="00BB5534" w:rsidRPr="00172817">
            <w:rPr>
              <w:rFonts w:ascii="Arial" w:hAnsi="Arial" w:cs="Arial"/>
              <w:sz w:val="18"/>
              <w:szCs w:val="18"/>
            </w:rPr>
            <w:t xml:space="preserve"> de 20</w:t>
          </w:r>
          <w:r w:rsidR="00BD0BE4" w:rsidRPr="00172817">
            <w:rPr>
              <w:rFonts w:ascii="Arial" w:hAnsi="Arial" w:cs="Arial"/>
              <w:sz w:val="18"/>
              <w:szCs w:val="18"/>
            </w:rPr>
            <w:t>25</w:t>
          </w:r>
        </w:p>
      </w:tc>
    </w:tr>
    <w:tr w:rsidR="00BB5534" w:rsidRPr="009C6B9E" w14:paraId="52185987" w14:textId="77777777" w:rsidTr="008B03EF">
      <w:trPr>
        <w:trHeight w:val="835"/>
      </w:trPr>
      <w:tc>
        <w:tcPr>
          <w:tcW w:w="2122" w:type="dxa"/>
          <w:vMerge/>
          <w:shd w:val="clear" w:color="auto" w:fill="FFFFFF"/>
        </w:tcPr>
        <w:p w14:paraId="748F76F2" w14:textId="77777777" w:rsidR="00BB5534" w:rsidRPr="00796D03" w:rsidRDefault="00BB5534" w:rsidP="00BB5534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411" w:type="dxa"/>
        </w:tcPr>
        <w:p w14:paraId="3ED308A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40FF569E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1EAAB97A" w14:textId="6F4ABD8B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>
            <w:rPr>
              <w:rFonts w:ascii="Arial" w:hAnsi="Arial" w:cs="Arial"/>
              <w:sz w:val="18"/>
              <w:szCs w:val="18"/>
            </w:rPr>
            <w:t xml:space="preserve"> </w:t>
          </w:r>
          <w:r w:rsidR="00BB5534" w:rsidRPr="00C411CF">
            <w:rPr>
              <w:rFonts w:ascii="Arial" w:hAnsi="Arial" w:cs="Arial"/>
              <w:sz w:val="18"/>
              <w:szCs w:val="18"/>
            </w:rPr>
            <w:t>de Registro Académico</w:t>
          </w:r>
        </w:p>
      </w:tc>
      <w:tc>
        <w:tcPr>
          <w:tcW w:w="2400" w:type="dxa"/>
        </w:tcPr>
        <w:p w14:paraId="169A3B24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5DB81EF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C411CF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41148DF5" w14:textId="719F3B51" w:rsidR="00BB5534" w:rsidRPr="00C411CF" w:rsidRDefault="00BC2759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</w:t>
          </w:r>
          <w:r w:rsidR="00BB5534" w:rsidRPr="00C411CF">
            <w:rPr>
              <w:rFonts w:ascii="Arial" w:hAnsi="Arial" w:cs="Arial"/>
              <w:sz w:val="18"/>
              <w:szCs w:val="18"/>
            </w:rPr>
            <w:t xml:space="preserve"> de Registro Académico</w:t>
          </w:r>
        </w:p>
      </w:tc>
      <w:tc>
        <w:tcPr>
          <w:tcW w:w="2268" w:type="dxa"/>
        </w:tcPr>
        <w:p w14:paraId="4C96CB91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500C522A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03B902F5" w14:textId="77777777" w:rsidR="00BB5534" w:rsidRPr="00C411CF" w:rsidRDefault="00BB5534" w:rsidP="00BB5534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 xml:space="preserve">Asistente Profesional </w:t>
          </w:r>
        </w:p>
        <w:p w14:paraId="6BB3217B" w14:textId="77777777" w:rsidR="00BB5534" w:rsidRPr="00C411CF" w:rsidRDefault="00BB5534" w:rsidP="00BB5534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411CF">
            <w:rPr>
              <w:rFonts w:ascii="Arial" w:hAnsi="Arial" w:cs="Arial"/>
              <w:sz w:val="18"/>
              <w:szCs w:val="18"/>
            </w:rPr>
            <w:t>Dirección de Planeación</w:t>
          </w:r>
        </w:p>
      </w:tc>
    </w:tr>
  </w:tbl>
  <w:p w14:paraId="0B2F74FA" w14:textId="77777777" w:rsidR="006F0D00" w:rsidRDefault="006F0D00" w:rsidP="00BB55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6061300F"/>
    <w:multiLevelType w:val="hybridMultilevel"/>
    <w:tmpl w:val="BF4C4082"/>
    <w:lvl w:ilvl="0" w:tplc="1D06C2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31157746">
    <w:abstractNumId w:val="0"/>
  </w:num>
  <w:num w:numId="2" w16cid:durableId="1577084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CE"/>
    <w:rsid w:val="0000352B"/>
    <w:rsid w:val="00076765"/>
    <w:rsid w:val="00084E7F"/>
    <w:rsid w:val="000A0FD1"/>
    <w:rsid w:val="000B3AB8"/>
    <w:rsid w:val="000B6AD9"/>
    <w:rsid w:val="000B7105"/>
    <w:rsid w:val="000C4C2B"/>
    <w:rsid w:val="000D7F8B"/>
    <w:rsid w:val="000E7D8F"/>
    <w:rsid w:val="000F7347"/>
    <w:rsid w:val="00157078"/>
    <w:rsid w:val="00172817"/>
    <w:rsid w:val="001877B8"/>
    <w:rsid w:val="001A5867"/>
    <w:rsid w:val="001C727C"/>
    <w:rsid w:val="002179DD"/>
    <w:rsid w:val="00217F0D"/>
    <w:rsid w:val="00221096"/>
    <w:rsid w:val="002332CE"/>
    <w:rsid w:val="00250382"/>
    <w:rsid w:val="0026192D"/>
    <w:rsid w:val="0028391A"/>
    <w:rsid w:val="002D0A3F"/>
    <w:rsid w:val="002D25EA"/>
    <w:rsid w:val="002F00CD"/>
    <w:rsid w:val="002F0F3E"/>
    <w:rsid w:val="00320F31"/>
    <w:rsid w:val="003315EA"/>
    <w:rsid w:val="00335F69"/>
    <w:rsid w:val="0033706B"/>
    <w:rsid w:val="00344441"/>
    <w:rsid w:val="003C2221"/>
    <w:rsid w:val="003E2BA7"/>
    <w:rsid w:val="00414A5C"/>
    <w:rsid w:val="00454FE2"/>
    <w:rsid w:val="0047224E"/>
    <w:rsid w:val="004D178E"/>
    <w:rsid w:val="004F7EFC"/>
    <w:rsid w:val="00515CD2"/>
    <w:rsid w:val="00520748"/>
    <w:rsid w:val="00537135"/>
    <w:rsid w:val="005573CC"/>
    <w:rsid w:val="0056628E"/>
    <w:rsid w:val="005E0E34"/>
    <w:rsid w:val="005E1DF6"/>
    <w:rsid w:val="005F6746"/>
    <w:rsid w:val="00611948"/>
    <w:rsid w:val="006261BA"/>
    <w:rsid w:val="0064696D"/>
    <w:rsid w:val="00684FF2"/>
    <w:rsid w:val="00685FA4"/>
    <w:rsid w:val="006877D1"/>
    <w:rsid w:val="00693126"/>
    <w:rsid w:val="00694EAC"/>
    <w:rsid w:val="006A4273"/>
    <w:rsid w:val="006E4277"/>
    <w:rsid w:val="006E45AA"/>
    <w:rsid w:val="006F0D00"/>
    <w:rsid w:val="00701B6B"/>
    <w:rsid w:val="00711EAC"/>
    <w:rsid w:val="00741B06"/>
    <w:rsid w:val="00781966"/>
    <w:rsid w:val="00797364"/>
    <w:rsid w:val="007B4FB9"/>
    <w:rsid w:val="007E2A90"/>
    <w:rsid w:val="007F0D80"/>
    <w:rsid w:val="007F5A1F"/>
    <w:rsid w:val="0081142D"/>
    <w:rsid w:val="00820235"/>
    <w:rsid w:val="00875103"/>
    <w:rsid w:val="008869BF"/>
    <w:rsid w:val="00891E69"/>
    <w:rsid w:val="008B1503"/>
    <w:rsid w:val="008B58D9"/>
    <w:rsid w:val="008C3AE8"/>
    <w:rsid w:val="00910D3D"/>
    <w:rsid w:val="0091774B"/>
    <w:rsid w:val="009262E0"/>
    <w:rsid w:val="00951AAD"/>
    <w:rsid w:val="009671F6"/>
    <w:rsid w:val="00982643"/>
    <w:rsid w:val="0099562C"/>
    <w:rsid w:val="009C6E0D"/>
    <w:rsid w:val="009D006E"/>
    <w:rsid w:val="009D375F"/>
    <w:rsid w:val="009E6BE7"/>
    <w:rsid w:val="009F6B7E"/>
    <w:rsid w:val="00A1338F"/>
    <w:rsid w:val="00A17B50"/>
    <w:rsid w:val="00A53CB8"/>
    <w:rsid w:val="00A6379B"/>
    <w:rsid w:val="00A63E54"/>
    <w:rsid w:val="00A73EF9"/>
    <w:rsid w:val="00AC7569"/>
    <w:rsid w:val="00AE6F2E"/>
    <w:rsid w:val="00AF2D3B"/>
    <w:rsid w:val="00AF52AE"/>
    <w:rsid w:val="00B125ED"/>
    <w:rsid w:val="00B23C4F"/>
    <w:rsid w:val="00B27830"/>
    <w:rsid w:val="00B352E2"/>
    <w:rsid w:val="00B5627E"/>
    <w:rsid w:val="00B66EEA"/>
    <w:rsid w:val="00BB5534"/>
    <w:rsid w:val="00BC1E2C"/>
    <w:rsid w:val="00BC2759"/>
    <w:rsid w:val="00BD0BE4"/>
    <w:rsid w:val="00C06430"/>
    <w:rsid w:val="00C26173"/>
    <w:rsid w:val="00C411CF"/>
    <w:rsid w:val="00CB478E"/>
    <w:rsid w:val="00CB5FA1"/>
    <w:rsid w:val="00CD1DB4"/>
    <w:rsid w:val="00CE111E"/>
    <w:rsid w:val="00CE27E8"/>
    <w:rsid w:val="00CE334B"/>
    <w:rsid w:val="00CE5BBA"/>
    <w:rsid w:val="00D07C43"/>
    <w:rsid w:val="00D36E69"/>
    <w:rsid w:val="00D53CB1"/>
    <w:rsid w:val="00D54EB8"/>
    <w:rsid w:val="00D6540D"/>
    <w:rsid w:val="00D77B87"/>
    <w:rsid w:val="00D9140C"/>
    <w:rsid w:val="00DC47AE"/>
    <w:rsid w:val="00DD43D4"/>
    <w:rsid w:val="00DE3500"/>
    <w:rsid w:val="00DE68F0"/>
    <w:rsid w:val="00E0178A"/>
    <w:rsid w:val="00E031A2"/>
    <w:rsid w:val="00E0526F"/>
    <w:rsid w:val="00E17C29"/>
    <w:rsid w:val="00E3423E"/>
    <w:rsid w:val="00E43B0E"/>
    <w:rsid w:val="00E65411"/>
    <w:rsid w:val="00EB1E1F"/>
    <w:rsid w:val="00EB4DAE"/>
    <w:rsid w:val="00EB78DE"/>
    <w:rsid w:val="00ED04A3"/>
    <w:rsid w:val="00EF00F0"/>
    <w:rsid w:val="00EF1AAD"/>
    <w:rsid w:val="00F0153A"/>
    <w:rsid w:val="00F026BA"/>
    <w:rsid w:val="00F51CB8"/>
    <w:rsid w:val="00F52B86"/>
    <w:rsid w:val="00F57D56"/>
    <w:rsid w:val="00F75688"/>
    <w:rsid w:val="00F8160B"/>
    <w:rsid w:val="00FC1D8E"/>
    <w:rsid w:val="00FC44B9"/>
    <w:rsid w:val="00FD3ADF"/>
    <w:rsid w:val="00FD7046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223AAE"/>
  <w15:chartTrackingRefBased/>
  <w15:docId w15:val="{8950E3FD-BEAF-4B3D-ACDD-9E42FF1F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2332CE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ctor.registro\Documents\Documentos\1%20REGISTRO%20ACADEMICO%20(12-01-2017)\ASEGURAMIENTO%20DE%20LA%20CALIDAD\NUEVAS%20Versiones%20-Manuales%20Registro\Formato%20REPORTE%20DE%20CALIFICACIO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REPORTE DE CALIFICACIONES (10-02-2016)</Template>
  <TotalTime>3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Sirley Gamboa Cano</dc:creator>
  <cp:keywords/>
  <cp:lastModifiedBy>Andrés Felipe Salazar Correa</cp:lastModifiedBy>
  <cp:revision>2</cp:revision>
  <cp:lastPrinted>1900-01-01T05:00:00Z</cp:lastPrinted>
  <dcterms:created xsi:type="dcterms:W3CDTF">2026-02-26T20:58:00Z</dcterms:created>
  <dcterms:modified xsi:type="dcterms:W3CDTF">2026-02-26T20:58:00Z</dcterms:modified>
</cp:coreProperties>
</file>