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8"/>
        <w:gridCol w:w="7276"/>
      </w:tblGrid>
      <w:tr w:rsidR="005546A2" w:rsidRPr="00BB5534" w14:paraId="6158D223" w14:textId="77777777" w:rsidTr="00190335">
        <w:trPr>
          <w:trHeight w:val="300"/>
        </w:trPr>
        <w:tc>
          <w:tcPr>
            <w:tcW w:w="1349" w:type="pct"/>
            <w:vAlign w:val="center"/>
            <w:hideMark/>
          </w:tcPr>
          <w:p w14:paraId="77E4CDDF" w14:textId="7C0C78F2" w:rsidR="005546A2" w:rsidRPr="008B3603" w:rsidRDefault="005546A2" w:rsidP="008B36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CO" w:eastAsia="es-CO"/>
              </w:rPr>
            </w:pPr>
            <w:r w:rsidRPr="008B3603">
              <w:rPr>
                <w:rFonts w:ascii="Arial" w:hAnsi="Arial" w:cs="Arial"/>
                <w:b/>
                <w:sz w:val="20"/>
                <w:szCs w:val="20"/>
                <w:lang w:val="es-MX"/>
              </w:rPr>
              <w:t>Fecha (</w:t>
            </w:r>
            <w:r w:rsidR="00190335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 DD </w:t>
            </w:r>
            <w:r w:rsidRPr="008B3603">
              <w:rPr>
                <w:rFonts w:ascii="Arial" w:hAnsi="Arial" w:cs="Arial"/>
                <w:b/>
                <w:sz w:val="20"/>
                <w:szCs w:val="20"/>
                <w:lang w:val="es-MX"/>
              </w:rPr>
              <w:t>/</w:t>
            </w:r>
            <w:r w:rsidR="00190335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 MM </w:t>
            </w:r>
            <w:r w:rsidRPr="008B3603">
              <w:rPr>
                <w:rFonts w:ascii="Arial" w:hAnsi="Arial" w:cs="Arial"/>
                <w:b/>
                <w:sz w:val="20"/>
                <w:szCs w:val="20"/>
                <w:lang w:val="es-MX"/>
              </w:rPr>
              <w:t>/</w:t>
            </w:r>
            <w:r w:rsidR="00190335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 AAAA </w:t>
            </w:r>
            <w:r w:rsidRPr="008B3603">
              <w:rPr>
                <w:rFonts w:ascii="Arial" w:hAnsi="Arial" w:cs="Arial"/>
                <w:b/>
                <w:sz w:val="20"/>
                <w:szCs w:val="20"/>
                <w:lang w:val="es-MX"/>
              </w:rPr>
              <w:t>)</w:t>
            </w:r>
          </w:p>
        </w:tc>
        <w:tc>
          <w:tcPr>
            <w:tcW w:w="3651" w:type="pct"/>
            <w:vAlign w:val="center"/>
            <w:hideMark/>
          </w:tcPr>
          <w:p w14:paraId="1FBAEE68" w14:textId="03DC2D80" w:rsidR="005546A2" w:rsidRPr="00BB5534" w:rsidRDefault="005546A2" w:rsidP="009148E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526D8D">
              <w:rPr>
                <w:rFonts w:ascii="Arial" w:hAnsi="Arial" w:cs="Arial"/>
                <w:bCs/>
                <w:sz w:val="20"/>
                <w:szCs w:val="20"/>
              </w:rPr>
              <w:t>23/02/2026</w:t>
            </w:r>
          </w:p>
        </w:tc>
      </w:tr>
      <w:tr w:rsidR="005546A2" w:rsidRPr="00BB5534" w14:paraId="0CD97AFD" w14:textId="77777777" w:rsidTr="00190335">
        <w:trPr>
          <w:trHeight w:val="510"/>
        </w:trPr>
        <w:tc>
          <w:tcPr>
            <w:tcW w:w="1349" w:type="pct"/>
            <w:vAlign w:val="center"/>
            <w:hideMark/>
          </w:tcPr>
          <w:p w14:paraId="2782780F" w14:textId="3A22D1FE" w:rsidR="005546A2" w:rsidRPr="008B3603" w:rsidRDefault="005546A2" w:rsidP="008B36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3603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Programa </w:t>
            </w:r>
            <w:r w:rsidR="00EC400A" w:rsidRPr="008B3603">
              <w:rPr>
                <w:rFonts w:ascii="Arial" w:hAnsi="Arial" w:cs="Arial"/>
                <w:b/>
                <w:sz w:val="20"/>
                <w:szCs w:val="20"/>
                <w:lang w:val="es-MX"/>
              </w:rPr>
              <w:t>A</w:t>
            </w:r>
            <w:r w:rsidRPr="008B3603">
              <w:rPr>
                <w:rFonts w:ascii="Arial" w:hAnsi="Arial" w:cs="Arial"/>
                <w:b/>
                <w:sz w:val="20"/>
                <w:szCs w:val="20"/>
                <w:lang w:val="es-MX"/>
              </w:rPr>
              <w:t>cadémico</w:t>
            </w:r>
          </w:p>
        </w:tc>
        <w:tc>
          <w:tcPr>
            <w:tcW w:w="3651" w:type="pct"/>
            <w:vAlign w:val="center"/>
            <w:hideMark/>
          </w:tcPr>
          <w:p w14:paraId="5344AE24" w14:textId="6F23A9C2" w:rsidR="005546A2" w:rsidRPr="00BB5534" w:rsidRDefault="005546A2" w:rsidP="009148E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9B2389" w:rsidRPr="009B2389">
              <w:rPr>
                <w:rFonts w:ascii="Arial" w:hAnsi="Arial" w:cs="Arial"/>
                <w:bCs/>
                <w:sz w:val="20"/>
                <w:szCs w:val="20"/>
              </w:rPr>
              <w:t>ADMINISTRACIÓN DE NEGOCIOS</w:t>
            </w:r>
          </w:p>
        </w:tc>
      </w:tr>
    </w:tbl>
    <w:p w14:paraId="0001A1F6" w14:textId="77777777" w:rsidR="00694A9D" w:rsidRPr="00BB5534" w:rsidRDefault="00694A9D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0D94D225" w14:textId="77777777" w:rsidR="007E2A90" w:rsidRPr="00BB5534" w:rsidRDefault="007E2A90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214E9EF3" w14:textId="08FD9EE4" w:rsidR="007E2A90" w:rsidRPr="00BB5534" w:rsidRDefault="007E2A90" w:rsidP="00BB5534">
      <w:pPr>
        <w:spacing w:line="360" w:lineRule="auto"/>
        <w:rPr>
          <w:rFonts w:ascii="Arial" w:hAnsi="Arial" w:cs="Arial"/>
          <w:sz w:val="20"/>
          <w:szCs w:val="20"/>
        </w:rPr>
      </w:pPr>
      <w:r w:rsidRPr="00BB5534">
        <w:rPr>
          <w:rFonts w:ascii="Arial" w:hAnsi="Arial" w:cs="Arial"/>
          <w:b/>
          <w:sz w:val="20"/>
          <w:szCs w:val="20"/>
        </w:rPr>
        <w:t xml:space="preserve">Descripción de la novedad: </w:t>
      </w:r>
      <w:r w:rsidR="00C16F3D" w:rsidRPr="00BB5534">
        <w:rPr>
          <w:rFonts w:ascii="Arial" w:hAnsi="Arial" w:cs="Arial"/>
          <w:sz w:val="20"/>
          <w:szCs w:val="20"/>
        </w:rPr>
        <w:t>C</w:t>
      </w:r>
      <w:r w:rsidR="00C16F3D">
        <w:rPr>
          <w:rFonts w:ascii="Arial" w:hAnsi="Arial" w:cs="Arial"/>
          <w:sz w:val="20"/>
          <w:szCs w:val="20"/>
        </w:rPr>
        <w:t>ambio de Catálogo</w:t>
      </w:r>
      <w:r w:rsidR="00743CC8">
        <w:rPr>
          <w:rFonts w:ascii="Arial" w:hAnsi="Arial" w:cs="Arial"/>
          <w:sz w:val="20"/>
          <w:szCs w:val="20"/>
        </w:rPr>
        <w:t>(</w:t>
      </w:r>
      <w:r w:rsidR="00C16F3D">
        <w:rPr>
          <w:rFonts w:ascii="Arial" w:hAnsi="Arial" w:cs="Arial"/>
          <w:sz w:val="20"/>
          <w:szCs w:val="20"/>
        </w:rPr>
        <w:t>s</w:t>
      </w:r>
      <w:r w:rsidR="00743CC8">
        <w:rPr>
          <w:rFonts w:ascii="Arial" w:hAnsi="Arial" w:cs="Arial"/>
          <w:sz w:val="20"/>
          <w:szCs w:val="20"/>
        </w:rPr>
        <w:t>)</w:t>
      </w:r>
      <w:r w:rsidR="00C16F3D" w:rsidRPr="00BB5534">
        <w:rPr>
          <w:rFonts w:ascii="Arial" w:hAnsi="Arial" w:cs="Arial"/>
          <w:sz w:val="20"/>
          <w:szCs w:val="20"/>
        </w:rPr>
        <w:t xml:space="preserve"> </w:t>
      </w:r>
      <w:r w:rsidR="009B2389">
        <w:rPr>
          <w:rFonts w:ascii="Arial" w:hAnsi="Arial" w:cs="Arial"/>
          <w:sz w:val="20"/>
          <w:szCs w:val="20"/>
        </w:rPr>
        <w:t>Registro de nota</w:t>
      </w:r>
    </w:p>
    <w:p w14:paraId="60348B05" w14:textId="77777777" w:rsidR="007E2A90" w:rsidRPr="00BB5534" w:rsidRDefault="007E2A90" w:rsidP="00E0526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237E47E6" w14:textId="77777777" w:rsidR="009B2389" w:rsidRPr="009B2389" w:rsidRDefault="007E2A90" w:rsidP="009B2389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BB5534">
        <w:rPr>
          <w:rFonts w:ascii="Arial" w:hAnsi="Arial" w:cs="Arial"/>
          <w:b/>
          <w:sz w:val="20"/>
          <w:szCs w:val="20"/>
        </w:rPr>
        <w:t xml:space="preserve">Justifique el motivo de la novedad: </w:t>
      </w:r>
      <w:r w:rsidR="009B2389" w:rsidRPr="009B2389">
        <w:rPr>
          <w:rFonts w:ascii="Arial" w:hAnsi="Arial" w:cs="Arial"/>
          <w:b/>
          <w:sz w:val="20"/>
          <w:szCs w:val="20"/>
        </w:rPr>
        <w:t>se informa que la estudiante matriculó la asignatura Humanística III con un catálogo que no corresponde a su plan de estudios.</w:t>
      </w:r>
    </w:p>
    <w:p w14:paraId="3E990B03" w14:textId="77777777" w:rsidR="009B2389" w:rsidRPr="009B2389" w:rsidRDefault="009B2389" w:rsidP="009B2389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7F029BCD" w14:textId="10483E5F" w:rsidR="00E0526F" w:rsidRPr="00BB5534" w:rsidRDefault="009B2389" w:rsidP="009B2389">
      <w:pPr>
        <w:spacing w:line="360" w:lineRule="auto"/>
        <w:rPr>
          <w:rFonts w:ascii="Arial" w:hAnsi="Arial" w:cs="Arial"/>
          <w:sz w:val="20"/>
          <w:szCs w:val="20"/>
        </w:rPr>
      </w:pPr>
      <w:r w:rsidRPr="009B2389">
        <w:rPr>
          <w:rFonts w:ascii="Arial" w:hAnsi="Arial" w:cs="Arial"/>
          <w:b/>
          <w:sz w:val="20"/>
          <w:szCs w:val="20"/>
        </w:rPr>
        <w:t>Por lo anterior, se solicita amablemente realizar el registro de la nota correspondiente en el catálogo correcto, conforme al plan de estudios vigente de la estudiante.</w:t>
      </w:r>
    </w:p>
    <w:p w14:paraId="221FFA0A" w14:textId="77777777" w:rsidR="008B1503" w:rsidRDefault="008B1503" w:rsidP="00E0526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49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7796"/>
      </w:tblGrid>
      <w:tr w:rsidR="005546A2" w:rsidRPr="008B3603" w14:paraId="4B1CDC3F" w14:textId="77777777" w:rsidTr="005546A2">
        <w:trPr>
          <w:trHeight w:val="232"/>
        </w:trPr>
        <w:tc>
          <w:tcPr>
            <w:tcW w:w="1070" w:type="pct"/>
            <w:vAlign w:val="center"/>
          </w:tcPr>
          <w:p w14:paraId="32C5D305" w14:textId="77777777" w:rsidR="005546A2" w:rsidRPr="008B3603" w:rsidRDefault="005546A2" w:rsidP="006B552D">
            <w:pPr>
              <w:jc w:val="center"/>
              <w:rPr>
                <w:rFonts w:ascii="Arial" w:eastAsia="Arial" w:hAnsi="Arial" w:cs="Arial"/>
                <w:b/>
                <w:bCs/>
                <w:kern w:val="32"/>
                <w:sz w:val="20"/>
                <w:szCs w:val="20"/>
                <w:lang w:val="es-MX"/>
              </w:rPr>
            </w:pPr>
            <w:r w:rsidRPr="008B3603">
              <w:rPr>
                <w:rFonts w:ascii="Arial" w:eastAsia="Arial" w:hAnsi="Arial" w:cs="Arial"/>
                <w:b/>
                <w:bCs/>
                <w:kern w:val="32"/>
                <w:sz w:val="20"/>
                <w:szCs w:val="20"/>
                <w:lang w:val="es-MX"/>
              </w:rPr>
              <w:t>ID</w:t>
            </w:r>
          </w:p>
        </w:tc>
        <w:tc>
          <w:tcPr>
            <w:tcW w:w="3930" w:type="pct"/>
          </w:tcPr>
          <w:p w14:paraId="54E51C69" w14:textId="01931ECA" w:rsidR="005546A2" w:rsidRPr="008B3603" w:rsidRDefault="005546A2" w:rsidP="006B552D">
            <w:pPr>
              <w:jc w:val="center"/>
              <w:rPr>
                <w:rFonts w:ascii="Arial" w:eastAsia="Arial" w:hAnsi="Arial" w:cs="Arial"/>
                <w:b/>
                <w:bCs/>
                <w:kern w:val="32"/>
                <w:sz w:val="20"/>
                <w:szCs w:val="20"/>
                <w:lang w:val="es-MX"/>
              </w:rPr>
            </w:pPr>
            <w:r w:rsidRPr="008B3603">
              <w:rPr>
                <w:rFonts w:ascii="Arial" w:eastAsia="Arial" w:hAnsi="Arial" w:cs="Arial"/>
                <w:b/>
                <w:bCs/>
                <w:kern w:val="32"/>
                <w:sz w:val="20"/>
                <w:szCs w:val="20"/>
                <w:lang w:val="es-MX"/>
              </w:rPr>
              <w:t>Apellidos y Nombres (Completos)</w:t>
            </w:r>
          </w:p>
        </w:tc>
      </w:tr>
      <w:tr w:rsidR="005546A2" w:rsidRPr="00BB5534" w14:paraId="6A291B96" w14:textId="77777777" w:rsidTr="005546A2">
        <w:tc>
          <w:tcPr>
            <w:tcW w:w="1070" w:type="pct"/>
          </w:tcPr>
          <w:p w14:paraId="2849ABDE" w14:textId="7451F729" w:rsidR="005546A2" w:rsidRPr="00BB5534" w:rsidRDefault="009B2389" w:rsidP="00985A5A">
            <w:pPr>
              <w:jc w:val="both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9B2389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30000085926</w:t>
            </w:r>
          </w:p>
        </w:tc>
        <w:tc>
          <w:tcPr>
            <w:tcW w:w="3930" w:type="pct"/>
          </w:tcPr>
          <w:p w14:paraId="615B08B1" w14:textId="76DF6C7D" w:rsidR="005546A2" w:rsidRPr="00BB5534" w:rsidRDefault="009B2389" w:rsidP="009B2389">
            <w:pPr>
              <w:jc w:val="both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9B2389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ab/>
              <w:t>LEZLY DENEISE LARA VALENCIA</w:t>
            </w:r>
          </w:p>
        </w:tc>
      </w:tr>
    </w:tbl>
    <w:p w14:paraId="33D6C3C0" w14:textId="77777777" w:rsidR="006B552D" w:rsidRDefault="006B552D" w:rsidP="00E0526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8"/>
        <w:gridCol w:w="4853"/>
        <w:gridCol w:w="813"/>
        <w:gridCol w:w="2090"/>
        <w:gridCol w:w="1208"/>
      </w:tblGrid>
      <w:tr w:rsidR="008B3603" w:rsidRPr="00BB5534" w14:paraId="5494645E" w14:textId="2242A575" w:rsidTr="009B2389">
        <w:trPr>
          <w:trHeight w:val="498"/>
        </w:trPr>
        <w:tc>
          <w:tcPr>
            <w:tcW w:w="510" w:type="pct"/>
            <w:vMerge w:val="restart"/>
            <w:vAlign w:val="center"/>
          </w:tcPr>
          <w:p w14:paraId="1FEEE56E" w14:textId="77C7838C" w:rsidR="008B3603" w:rsidRPr="008B3603" w:rsidRDefault="008B3603" w:rsidP="00CF3F7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8B3603">
              <w:rPr>
                <w:rFonts w:ascii="Arial" w:hAnsi="Arial" w:cs="Arial"/>
                <w:b/>
                <w:sz w:val="20"/>
                <w:szCs w:val="20"/>
                <w:lang w:val="es-MX"/>
              </w:rPr>
              <w:t>Código Catálogo Cursado:</w:t>
            </w:r>
          </w:p>
        </w:tc>
        <w:tc>
          <w:tcPr>
            <w:tcW w:w="2431" w:type="pct"/>
            <w:vMerge w:val="restart"/>
            <w:vAlign w:val="center"/>
          </w:tcPr>
          <w:p w14:paraId="2AE4806F" w14:textId="3C0E8B8B" w:rsidR="008B3603" w:rsidRPr="008B3603" w:rsidRDefault="008B3603" w:rsidP="00CF3F7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8B3603">
              <w:rPr>
                <w:rFonts w:ascii="Arial" w:hAnsi="Arial" w:cs="Arial"/>
                <w:b/>
                <w:sz w:val="20"/>
                <w:szCs w:val="20"/>
                <w:lang w:val="es-MX"/>
              </w:rPr>
              <w:t>Nombre Catálogo Cursado:</w:t>
            </w:r>
          </w:p>
        </w:tc>
        <w:tc>
          <w:tcPr>
            <w:tcW w:w="1454" w:type="pct"/>
            <w:gridSpan w:val="2"/>
            <w:vAlign w:val="center"/>
          </w:tcPr>
          <w:p w14:paraId="31599420" w14:textId="3B7E2CA3" w:rsidR="008B3603" w:rsidRPr="008B3603" w:rsidRDefault="008B3603" w:rsidP="003603D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3603">
              <w:rPr>
                <w:rFonts w:ascii="Arial" w:hAnsi="Arial" w:cs="Arial"/>
                <w:b/>
                <w:sz w:val="20"/>
                <w:szCs w:val="20"/>
              </w:rPr>
              <w:t>Calificación</w:t>
            </w:r>
          </w:p>
        </w:tc>
        <w:tc>
          <w:tcPr>
            <w:tcW w:w="605" w:type="pct"/>
            <w:vMerge w:val="restart"/>
            <w:vAlign w:val="center"/>
          </w:tcPr>
          <w:p w14:paraId="71D24002" w14:textId="43DBEE2A" w:rsidR="008B3603" w:rsidRPr="008B3603" w:rsidRDefault="008B3603" w:rsidP="00EB641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3603">
              <w:rPr>
                <w:rFonts w:ascii="Arial" w:hAnsi="Arial" w:cs="Arial"/>
                <w:b/>
                <w:sz w:val="20"/>
                <w:szCs w:val="20"/>
              </w:rPr>
              <w:t>Ciclo Académico</w:t>
            </w:r>
          </w:p>
        </w:tc>
      </w:tr>
      <w:tr w:rsidR="008B3603" w:rsidRPr="00BB5534" w14:paraId="57644639" w14:textId="5F04C801" w:rsidTr="009B2389">
        <w:trPr>
          <w:trHeight w:val="498"/>
        </w:trPr>
        <w:tc>
          <w:tcPr>
            <w:tcW w:w="510" w:type="pct"/>
            <w:vMerge/>
            <w:vAlign w:val="center"/>
            <w:hideMark/>
          </w:tcPr>
          <w:p w14:paraId="2338C2FE" w14:textId="1047F524" w:rsidR="008B3603" w:rsidRPr="00BB5534" w:rsidRDefault="008B3603" w:rsidP="00CF3F7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31" w:type="pct"/>
            <w:vMerge/>
            <w:vAlign w:val="center"/>
          </w:tcPr>
          <w:p w14:paraId="5132B18F" w14:textId="5FD4004D" w:rsidR="008B3603" w:rsidRPr="00BB5534" w:rsidRDefault="008B3603" w:rsidP="00CF3F7F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s-MX"/>
              </w:rPr>
            </w:pPr>
          </w:p>
        </w:tc>
        <w:tc>
          <w:tcPr>
            <w:tcW w:w="407" w:type="pct"/>
            <w:vAlign w:val="center"/>
          </w:tcPr>
          <w:p w14:paraId="08D55FB5" w14:textId="5EB9EFA5" w:rsidR="008B3603" w:rsidRPr="008B3603" w:rsidRDefault="008B3603" w:rsidP="00CF3F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3603">
              <w:rPr>
                <w:rFonts w:ascii="Arial" w:hAnsi="Arial" w:cs="Arial"/>
                <w:b/>
                <w:sz w:val="20"/>
                <w:szCs w:val="20"/>
              </w:rPr>
              <w:t>En No.</w:t>
            </w:r>
          </w:p>
        </w:tc>
        <w:tc>
          <w:tcPr>
            <w:tcW w:w="1046" w:type="pct"/>
            <w:vAlign w:val="center"/>
          </w:tcPr>
          <w:p w14:paraId="31E2FB75" w14:textId="0356251A" w:rsidR="008B3603" w:rsidRPr="008B3603" w:rsidRDefault="008B3603" w:rsidP="003603D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3603">
              <w:rPr>
                <w:rFonts w:ascii="Arial" w:hAnsi="Arial" w:cs="Arial"/>
                <w:b/>
                <w:sz w:val="20"/>
                <w:szCs w:val="20"/>
              </w:rPr>
              <w:t>En Letras</w:t>
            </w:r>
          </w:p>
        </w:tc>
        <w:tc>
          <w:tcPr>
            <w:tcW w:w="605" w:type="pct"/>
            <w:vMerge/>
          </w:tcPr>
          <w:p w14:paraId="5579B457" w14:textId="77777777" w:rsidR="008B3603" w:rsidRDefault="008B3603" w:rsidP="003603D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B2389" w:rsidRPr="00BB5534" w14:paraId="798587A1" w14:textId="361CE577" w:rsidTr="009B2389">
        <w:trPr>
          <w:trHeight w:val="293"/>
        </w:trPr>
        <w:tc>
          <w:tcPr>
            <w:tcW w:w="510" w:type="pct"/>
            <w:vAlign w:val="center"/>
            <w:hideMark/>
          </w:tcPr>
          <w:p w14:paraId="3CE6EB6C" w14:textId="07980CC2" w:rsidR="009B2389" w:rsidRPr="009B2389" w:rsidRDefault="009B2389" w:rsidP="009B2389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B2389">
              <w:rPr>
                <w:rFonts w:ascii="Arial" w:hAnsi="Arial" w:cs="Arial"/>
                <w:bCs/>
                <w:sz w:val="18"/>
                <w:szCs w:val="18"/>
              </w:rPr>
              <w:t>11113-2MZ</w:t>
            </w:r>
          </w:p>
        </w:tc>
        <w:tc>
          <w:tcPr>
            <w:tcW w:w="2431" w:type="pct"/>
            <w:vAlign w:val="center"/>
          </w:tcPr>
          <w:p w14:paraId="280EC758" w14:textId="6F2E325C" w:rsidR="009B2389" w:rsidRPr="00BB5534" w:rsidRDefault="009B2389" w:rsidP="009B238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B2389">
              <w:rPr>
                <w:rFonts w:ascii="Arial" w:hAnsi="Arial" w:cs="Arial"/>
                <w:bCs/>
                <w:sz w:val="20"/>
                <w:szCs w:val="20"/>
              </w:rPr>
              <w:t>HUMANÍSTICA III</w:t>
            </w:r>
          </w:p>
        </w:tc>
        <w:tc>
          <w:tcPr>
            <w:tcW w:w="407" w:type="pct"/>
            <w:vAlign w:val="center"/>
          </w:tcPr>
          <w:p w14:paraId="37B78A46" w14:textId="156CA8D4" w:rsidR="009B2389" w:rsidRPr="00BB5534" w:rsidRDefault="009B2389" w:rsidP="009B238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B2389">
              <w:rPr>
                <w:rFonts w:ascii="Arial" w:hAnsi="Arial" w:cs="Arial"/>
                <w:bCs/>
                <w:sz w:val="20"/>
                <w:szCs w:val="20"/>
              </w:rPr>
              <w:t>4.1</w:t>
            </w:r>
          </w:p>
        </w:tc>
        <w:tc>
          <w:tcPr>
            <w:tcW w:w="1046" w:type="pct"/>
          </w:tcPr>
          <w:p w14:paraId="7299C67C" w14:textId="2CC888BE" w:rsidR="009B2389" w:rsidRPr="00BB5534" w:rsidRDefault="009B2389" w:rsidP="009B238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Cuatro. Uno</w:t>
            </w:r>
          </w:p>
        </w:tc>
        <w:tc>
          <w:tcPr>
            <w:tcW w:w="605" w:type="pct"/>
          </w:tcPr>
          <w:p w14:paraId="0D9BD6EF" w14:textId="7DE9C5A8" w:rsidR="009B2389" w:rsidRPr="00BB5534" w:rsidRDefault="009B2389" w:rsidP="009B238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2369</w:t>
            </w:r>
          </w:p>
        </w:tc>
      </w:tr>
      <w:tr w:rsidR="009B2389" w:rsidRPr="00BB5534" w14:paraId="6C8C8D04" w14:textId="55BE7337" w:rsidTr="009B2389">
        <w:trPr>
          <w:trHeight w:val="293"/>
        </w:trPr>
        <w:tc>
          <w:tcPr>
            <w:tcW w:w="510" w:type="pct"/>
            <w:vAlign w:val="center"/>
            <w:hideMark/>
          </w:tcPr>
          <w:p w14:paraId="12B1179D" w14:textId="41ED9FA5" w:rsidR="009B2389" w:rsidRPr="00BB5534" w:rsidRDefault="009B2389" w:rsidP="009B238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31" w:type="pct"/>
            <w:vAlign w:val="center"/>
          </w:tcPr>
          <w:p w14:paraId="6AE052AF" w14:textId="77777777" w:rsidR="009B2389" w:rsidRPr="00BB5534" w:rsidRDefault="009B2389" w:rsidP="009B238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07" w:type="pct"/>
            <w:vAlign w:val="center"/>
          </w:tcPr>
          <w:p w14:paraId="7B734C74" w14:textId="0827687E" w:rsidR="009B2389" w:rsidRPr="00BB5534" w:rsidRDefault="009B2389" w:rsidP="009B238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46" w:type="pct"/>
          </w:tcPr>
          <w:p w14:paraId="01F2D170" w14:textId="77777777" w:rsidR="009B2389" w:rsidRPr="00BB5534" w:rsidRDefault="009B2389" w:rsidP="009B238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05" w:type="pct"/>
          </w:tcPr>
          <w:p w14:paraId="0656D861" w14:textId="77777777" w:rsidR="009B2389" w:rsidRPr="00BB5534" w:rsidRDefault="009B2389" w:rsidP="009B238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3FC82122" w14:textId="77777777" w:rsidR="008B1503" w:rsidRDefault="008B1503" w:rsidP="00E0526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1"/>
        <w:gridCol w:w="8143"/>
      </w:tblGrid>
      <w:tr w:rsidR="007F05F8" w:rsidRPr="008B3603" w14:paraId="00C83447" w14:textId="77777777" w:rsidTr="007F05F8">
        <w:trPr>
          <w:trHeight w:val="510"/>
        </w:trPr>
        <w:tc>
          <w:tcPr>
            <w:tcW w:w="914" w:type="pct"/>
            <w:vAlign w:val="center"/>
          </w:tcPr>
          <w:p w14:paraId="7CFBE456" w14:textId="0F1D0EF4" w:rsidR="007F05F8" w:rsidRPr="008B3603" w:rsidRDefault="007F05F8" w:rsidP="009148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3603">
              <w:rPr>
                <w:rFonts w:ascii="Arial" w:hAnsi="Arial" w:cs="Arial"/>
                <w:b/>
                <w:sz w:val="20"/>
                <w:szCs w:val="20"/>
                <w:lang w:val="es-MX"/>
              </w:rPr>
              <w:t>Código Catálogo Correcto:</w:t>
            </w:r>
          </w:p>
        </w:tc>
        <w:tc>
          <w:tcPr>
            <w:tcW w:w="4086" w:type="pct"/>
            <w:vAlign w:val="center"/>
          </w:tcPr>
          <w:p w14:paraId="6673B8B7" w14:textId="150C2CBD" w:rsidR="007F05F8" w:rsidRPr="008B3603" w:rsidRDefault="007F05F8" w:rsidP="009148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3603">
              <w:rPr>
                <w:rFonts w:ascii="Arial" w:hAnsi="Arial" w:cs="Arial"/>
                <w:b/>
                <w:sz w:val="20"/>
                <w:szCs w:val="20"/>
                <w:lang w:val="es-MX"/>
              </w:rPr>
              <w:t>Nombre Catálogo Correcto:</w:t>
            </w:r>
          </w:p>
        </w:tc>
      </w:tr>
      <w:tr w:rsidR="007F05F8" w:rsidRPr="00BB5534" w14:paraId="4B10370A" w14:textId="77777777" w:rsidTr="007F05F8">
        <w:trPr>
          <w:trHeight w:val="300"/>
        </w:trPr>
        <w:tc>
          <w:tcPr>
            <w:tcW w:w="914" w:type="pct"/>
            <w:vAlign w:val="center"/>
          </w:tcPr>
          <w:p w14:paraId="1B8A498C" w14:textId="56874A01" w:rsidR="007F05F8" w:rsidRPr="00BB5534" w:rsidRDefault="009B2389" w:rsidP="009148E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B2389">
              <w:rPr>
                <w:rFonts w:ascii="Arial" w:hAnsi="Arial" w:cs="Arial"/>
                <w:bCs/>
                <w:sz w:val="20"/>
                <w:szCs w:val="20"/>
              </w:rPr>
              <w:t>11113-2M</w:t>
            </w:r>
          </w:p>
        </w:tc>
        <w:tc>
          <w:tcPr>
            <w:tcW w:w="4086" w:type="pct"/>
            <w:vAlign w:val="center"/>
          </w:tcPr>
          <w:p w14:paraId="23342F1B" w14:textId="65E4E856" w:rsidR="007F05F8" w:rsidRPr="00BB5534" w:rsidRDefault="009B2389" w:rsidP="009148E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B2389">
              <w:rPr>
                <w:rFonts w:ascii="Arial" w:hAnsi="Arial" w:cs="Arial"/>
                <w:bCs/>
                <w:sz w:val="20"/>
                <w:szCs w:val="20"/>
              </w:rPr>
              <w:t>HUMANÍSTICA III</w:t>
            </w:r>
          </w:p>
        </w:tc>
      </w:tr>
      <w:tr w:rsidR="007F05F8" w:rsidRPr="00BB5534" w14:paraId="417B15B4" w14:textId="77777777" w:rsidTr="007F05F8">
        <w:trPr>
          <w:trHeight w:val="300"/>
        </w:trPr>
        <w:tc>
          <w:tcPr>
            <w:tcW w:w="914" w:type="pct"/>
            <w:vAlign w:val="center"/>
          </w:tcPr>
          <w:p w14:paraId="481C60AF" w14:textId="77777777" w:rsidR="007F05F8" w:rsidRPr="00BB5534" w:rsidRDefault="007F05F8" w:rsidP="009148E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086" w:type="pct"/>
            <w:vAlign w:val="center"/>
          </w:tcPr>
          <w:p w14:paraId="03B6028E" w14:textId="77777777" w:rsidR="007F05F8" w:rsidRPr="00BB5534" w:rsidRDefault="007F05F8" w:rsidP="009148E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6950CCE9" w14:textId="77777777" w:rsidR="009262E0" w:rsidRPr="00BB5534" w:rsidRDefault="009262E0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5BD2063F" w14:textId="77777777" w:rsidR="00E0526F" w:rsidRPr="00BB5534" w:rsidRDefault="00E0526F" w:rsidP="00E0526F">
      <w:pPr>
        <w:jc w:val="both"/>
        <w:rPr>
          <w:rFonts w:ascii="Arial" w:eastAsia="Arial" w:hAnsi="Arial" w:cs="Arial"/>
          <w:b/>
          <w:kern w:val="32"/>
          <w:sz w:val="20"/>
          <w:szCs w:val="20"/>
          <w:lang w:val="es-MX"/>
        </w:rPr>
      </w:pPr>
      <w:r w:rsidRPr="00BB5534">
        <w:rPr>
          <w:rFonts w:ascii="Arial" w:eastAsia="Arial" w:hAnsi="Arial" w:cs="Arial"/>
          <w:b/>
          <w:kern w:val="32"/>
          <w:sz w:val="20"/>
          <w:szCs w:val="20"/>
          <w:lang w:val="es-MX"/>
        </w:rPr>
        <w:t xml:space="preserve">Notas: </w:t>
      </w:r>
    </w:p>
    <w:p w14:paraId="637DD320" w14:textId="0FD0402A" w:rsidR="00E0526F" w:rsidRPr="00BB5534" w:rsidRDefault="00E0526F" w:rsidP="00E0526F">
      <w:pPr>
        <w:jc w:val="both"/>
        <w:rPr>
          <w:rFonts w:ascii="Arial" w:eastAsia="Arial" w:hAnsi="Arial" w:cs="Arial"/>
          <w:kern w:val="32"/>
          <w:sz w:val="20"/>
          <w:szCs w:val="20"/>
          <w:lang w:val="es-MX"/>
        </w:rPr>
      </w:pPr>
      <w:r w:rsidRPr="00BB5534">
        <w:rPr>
          <w:rFonts w:ascii="Arial" w:eastAsia="Arial" w:hAnsi="Arial" w:cs="Arial"/>
          <w:kern w:val="32"/>
          <w:sz w:val="20"/>
          <w:szCs w:val="20"/>
          <w:lang w:val="es-MX"/>
        </w:rPr>
        <w:t xml:space="preserve">Es indispensable que cada </w:t>
      </w:r>
      <w:proofErr w:type="gramStart"/>
      <w:r w:rsidR="00766387">
        <w:rPr>
          <w:rFonts w:ascii="Arial" w:eastAsia="Arial" w:hAnsi="Arial" w:cs="Arial"/>
          <w:kern w:val="32"/>
          <w:sz w:val="20"/>
          <w:szCs w:val="20"/>
          <w:lang w:val="es-MX"/>
        </w:rPr>
        <w:t>Director</w:t>
      </w:r>
      <w:proofErr w:type="gramEnd"/>
      <w:r w:rsidRPr="00BB5534">
        <w:rPr>
          <w:rFonts w:ascii="Arial" w:eastAsia="Arial" w:hAnsi="Arial" w:cs="Arial"/>
          <w:kern w:val="32"/>
          <w:sz w:val="20"/>
          <w:szCs w:val="20"/>
          <w:lang w:val="es-MX"/>
        </w:rPr>
        <w:t xml:space="preserve"> elabore</w:t>
      </w:r>
      <w:r w:rsidR="00A96131">
        <w:rPr>
          <w:rFonts w:ascii="Arial" w:eastAsia="Arial" w:hAnsi="Arial" w:cs="Arial"/>
          <w:kern w:val="32"/>
          <w:sz w:val="20"/>
          <w:szCs w:val="20"/>
          <w:lang w:val="es-MX"/>
        </w:rPr>
        <w:t xml:space="preserve"> el formato</w:t>
      </w:r>
      <w:r w:rsidR="006C586E">
        <w:rPr>
          <w:rFonts w:ascii="Arial" w:eastAsia="Arial" w:hAnsi="Arial" w:cs="Arial"/>
          <w:kern w:val="32"/>
          <w:sz w:val="20"/>
          <w:szCs w:val="20"/>
          <w:lang w:val="es-MX"/>
        </w:rPr>
        <w:t xml:space="preserve"> </w:t>
      </w:r>
      <w:r w:rsidR="005A0254">
        <w:rPr>
          <w:rFonts w:ascii="Arial" w:eastAsia="Arial" w:hAnsi="Arial" w:cs="Arial"/>
          <w:kern w:val="32"/>
          <w:sz w:val="20"/>
          <w:szCs w:val="20"/>
          <w:lang w:val="es-MX"/>
        </w:rPr>
        <w:t xml:space="preserve">de manera legible, </w:t>
      </w:r>
      <w:r w:rsidR="006C586E">
        <w:rPr>
          <w:rFonts w:ascii="Arial" w:eastAsia="Arial" w:hAnsi="Arial" w:cs="Arial"/>
          <w:kern w:val="32"/>
          <w:sz w:val="20"/>
          <w:szCs w:val="20"/>
          <w:lang w:val="es-MX"/>
        </w:rPr>
        <w:t>sin</w:t>
      </w:r>
      <w:r w:rsidRPr="00BB5534">
        <w:rPr>
          <w:rFonts w:ascii="Arial" w:eastAsia="Arial" w:hAnsi="Arial" w:cs="Arial"/>
          <w:kern w:val="32"/>
          <w:sz w:val="20"/>
          <w:szCs w:val="20"/>
          <w:lang w:val="es-MX"/>
        </w:rPr>
        <w:t xml:space="preserve"> enmendaduras</w:t>
      </w:r>
      <w:r w:rsidR="006C586E">
        <w:rPr>
          <w:rFonts w:ascii="Arial" w:eastAsia="Arial" w:hAnsi="Arial" w:cs="Arial"/>
          <w:kern w:val="32"/>
          <w:sz w:val="20"/>
          <w:szCs w:val="20"/>
          <w:lang w:val="es-MX"/>
        </w:rPr>
        <w:t>, y</w:t>
      </w:r>
      <w:r w:rsidR="005A0254">
        <w:rPr>
          <w:rFonts w:ascii="Arial" w:eastAsia="Arial" w:hAnsi="Arial" w:cs="Arial"/>
          <w:kern w:val="32"/>
          <w:sz w:val="20"/>
          <w:szCs w:val="20"/>
          <w:lang w:val="es-MX"/>
        </w:rPr>
        <w:t>/</w:t>
      </w:r>
      <w:r w:rsidRPr="00BB5534">
        <w:rPr>
          <w:rFonts w:ascii="Arial" w:eastAsia="Arial" w:hAnsi="Arial" w:cs="Arial"/>
          <w:kern w:val="32"/>
          <w:sz w:val="20"/>
          <w:szCs w:val="20"/>
          <w:lang w:val="es-MX"/>
        </w:rPr>
        <w:t>o con campos pendientes por diligenciar.</w:t>
      </w:r>
    </w:p>
    <w:p w14:paraId="6D196437" w14:textId="0A933192" w:rsidR="00E0526F" w:rsidRPr="00BB5534" w:rsidRDefault="008E5F7F" w:rsidP="00E0526F">
      <w:pPr>
        <w:jc w:val="both"/>
        <w:rPr>
          <w:rFonts w:ascii="Arial" w:eastAsia="Arial" w:hAnsi="Arial" w:cs="Arial"/>
          <w:kern w:val="32"/>
          <w:sz w:val="20"/>
          <w:szCs w:val="20"/>
          <w:lang w:val="es-MX"/>
        </w:rPr>
      </w:pPr>
      <w:r>
        <w:rPr>
          <w:rFonts w:ascii="Arial" w:eastAsia="Arial" w:hAnsi="Arial" w:cs="Arial"/>
          <w:b/>
          <w:noProof/>
          <w:kern w:val="32"/>
          <w:sz w:val="20"/>
          <w:szCs w:val="20"/>
          <w:lang w:val="es-MX"/>
        </w:rPr>
        <w:drawing>
          <wp:anchor distT="0" distB="0" distL="114300" distR="114300" simplePos="0" relativeHeight="251658240" behindDoc="1" locked="0" layoutInCell="1" allowOverlap="1" wp14:anchorId="69ADE9D1" wp14:editId="49467E7C">
            <wp:simplePos x="0" y="0"/>
            <wp:positionH relativeFrom="column">
              <wp:posOffset>51435</wp:posOffset>
            </wp:positionH>
            <wp:positionV relativeFrom="paragraph">
              <wp:posOffset>52071</wp:posOffset>
            </wp:positionV>
            <wp:extent cx="1549575" cy="369570"/>
            <wp:effectExtent l="0" t="0" r="0" b="0"/>
            <wp:wrapNone/>
            <wp:docPr id="178100559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005592" name="Imagen 178100559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8806" cy="3741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2679E9" w14:textId="7A6EDFF8" w:rsidR="00E0526F" w:rsidRDefault="00E0526F" w:rsidP="00E0526F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909"/>
        <w:gridCol w:w="367"/>
        <w:gridCol w:w="3062"/>
        <w:gridCol w:w="289"/>
        <w:gridCol w:w="3347"/>
      </w:tblGrid>
      <w:tr w:rsidR="00E0526F" w:rsidRPr="00BB5534" w14:paraId="2266BEE4" w14:textId="77777777" w:rsidTr="00E0526F">
        <w:trPr>
          <w:trHeight w:val="226"/>
        </w:trPr>
        <w:tc>
          <w:tcPr>
            <w:tcW w:w="1458" w:type="pct"/>
          </w:tcPr>
          <w:p w14:paraId="7590CDB6" w14:textId="06CDE0D4" w:rsidR="00E0526F" w:rsidRPr="00BB5534" w:rsidRDefault="00E0526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________________</w:t>
            </w:r>
            <w:r w:rsid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</w:t>
            </w:r>
          </w:p>
        </w:tc>
        <w:tc>
          <w:tcPr>
            <w:tcW w:w="184" w:type="pct"/>
          </w:tcPr>
          <w:p w14:paraId="4F30C503" w14:textId="00736BC2" w:rsidR="00E0526F" w:rsidRPr="00BB5534" w:rsidRDefault="00B95AE5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  </w:t>
            </w:r>
          </w:p>
        </w:tc>
        <w:tc>
          <w:tcPr>
            <w:tcW w:w="1535" w:type="pct"/>
          </w:tcPr>
          <w:p w14:paraId="1D02F4B6" w14:textId="77777777" w:rsidR="00E0526F" w:rsidRPr="00BB5534" w:rsidRDefault="00E0526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______________________</w:t>
            </w:r>
            <w:r w:rsid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___            </w:t>
            </w:r>
          </w:p>
        </w:tc>
        <w:tc>
          <w:tcPr>
            <w:tcW w:w="145" w:type="pct"/>
          </w:tcPr>
          <w:p w14:paraId="15729DD2" w14:textId="77777777" w:rsidR="00E0526F" w:rsidRPr="00BB5534" w:rsidRDefault="00E0526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678" w:type="pct"/>
          </w:tcPr>
          <w:p w14:paraId="691D4180" w14:textId="77777777" w:rsidR="00E0526F" w:rsidRPr="00BB5534" w:rsidRDefault="00BB5534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  </w:t>
            </w:r>
            <w:r w:rsidR="00E0526F"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_________________________</w:t>
            </w:r>
          </w:p>
        </w:tc>
      </w:tr>
      <w:tr w:rsidR="00E0526F" w:rsidRPr="00BB5534" w14:paraId="1B06D26A" w14:textId="77777777" w:rsidTr="00E0526F">
        <w:trPr>
          <w:trHeight w:val="225"/>
        </w:trPr>
        <w:tc>
          <w:tcPr>
            <w:tcW w:w="1458" w:type="pct"/>
            <w:vAlign w:val="center"/>
            <w:hideMark/>
          </w:tcPr>
          <w:p w14:paraId="63B00C34" w14:textId="77777777" w:rsidR="00E0526F" w:rsidRDefault="007D79F1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proofErr w:type="spellStart"/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VoBo</w:t>
            </w:r>
            <w:proofErr w:type="spellEnd"/>
            <w:r w:rsidR="00E0526F"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del</w:t>
            </w:r>
            <w:r w:rsidR="00B95AE5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Director (a) de Programa</w:t>
            </w:r>
          </w:p>
          <w:p w14:paraId="36EFF6C2" w14:textId="77777777" w:rsidR="00EE19F8" w:rsidRDefault="00EE19F8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05ACEAC2" w14:textId="77777777" w:rsidR="00EE19F8" w:rsidRDefault="00EE19F8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5AB6002D" w14:textId="39C43054" w:rsidR="00EE19F8" w:rsidRPr="00BB5534" w:rsidRDefault="00EE19F8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84" w:type="pct"/>
            <w:vAlign w:val="center"/>
          </w:tcPr>
          <w:p w14:paraId="1331A5E7" w14:textId="77777777" w:rsidR="00E0526F" w:rsidRPr="00BB5534" w:rsidRDefault="00E0526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535" w:type="pct"/>
            <w:vAlign w:val="center"/>
            <w:hideMark/>
          </w:tcPr>
          <w:p w14:paraId="1EF20F4B" w14:textId="77777777" w:rsidR="00E0526F" w:rsidRDefault="007D79F1" w:rsidP="00E0526F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proofErr w:type="spellStart"/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VoBo</w:t>
            </w:r>
            <w:proofErr w:type="spellEnd"/>
            <w:r w:rsidR="00E0526F"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del Decano (a)</w:t>
            </w:r>
          </w:p>
          <w:p w14:paraId="338FEDE4" w14:textId="77777777" w:rsidR="00EE19F8" w:rsidRDefault="00EE19F8" w:rsidP="00E0526F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049F53E3" w14:textId="77777777" w:rsidR="00EE19F8" w:rsidRDefault="00EE19F8" w:rsidP="00E0526F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17B5A09B" w14:textId="77777777" w:rsidR="00EE19F8" w:rsidRDefault="00EE19F8" w:rsidP="00E0526F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72B64371" w14:textId="1EE663C2" w:rsidR="00EE19F8" w:rsidRPr="00BB5534" w:rsidRDefault="00EE19F8" w:rsidP="00E0526F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45" w:type="pct"/>
            <w:vAlign w:val="center"/>
          </w:tcPr>
          <w:p w14:paraId="55462C8D" w14:textId="77777777" w:rsidR="00E0526F" w:rsidRPr="00BB5534" w:rsidRDefault="00E0526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678" w:type="pct"/>
            <w:vAlign w:val="center"/>
            <w:hideMark/>
          </w:tcPr>
          <w:p w14:paraId="71A7D8FF" w14:textId="77777777" w:rsidR="00E0526F" w:rsidRDefault="00E0526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Registro </w:t>
            </w:r>
            <w:r w:rsidR="00EC400A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A</w:t>
            </w: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cadémico</w:t>
            </w:r>
          </w:p>
          <w:p w14:paraId="64855170" w14:textId="77777777" w:rsidR="000210EE" w:rsidRDefault="000210EE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002809A6" w14:textId="69922D6C" w:rsidR="000210EE" w:rsidRPr="00BB5534" w:rsidRDefault="000210EE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335F69"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  <w:t>La confirmación de procesado puede validarse a través del SIBAD</w:t>
            </w:r>
          </w:p>
        </w:tc>
      </w:tr>
    </w:tbl>
    <w:p w14:paraId="6FC2ED52" w14:textId="77777777" w:rsidR="00E0526F" w:rsidRPr="00BB5534" w:rsidRDefault="00E0526F" w:rsidP="007D79F1">
      <w:pPr>
        <w:jc w:val="both"/>
        <w:rPr>
          <w:rFonts w:ascii="Arial" w:hAnsi="Arial" w:cs="Arial"/>
          <w:b/>
          <w:sz w:val="20"/>
          <w:szCs w:val="20"/>
        </w:rPr>
      </w:pPr>
    </w:p>
    <w:sectPr w:rsidR="00E0526F" w:rsidRPr="00BB5534" w:rsidSect="006F0D00">
      <w:headerReference w:type="default" r:id="rId8"/>
      <w:footerReference w:type="default" r:id="rId9"/>
      <w:pgSz w:w="12242" w:h="15842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8B1DD" w14:textId="77777777" w:rsidR="00B0331C" w:rsidRDefault="00B0331C">
      <w:r>
        <w:separator/>
      </w:r>
    </w:p>
  </w:endnote>
  <w:endnote w:type="continuationSeparator" w:id="0">
    <w:p w14:paraId="0282F8D9" w14:textId="77777777" w:rsidR="00B0331C" w:rsidRDefault="00B03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48501" w14:textId="77777777" w:rsidR="009516CE" w:rsidRPr="00DD18D9" w:rsidRDefault="009516CE" w:rsidP="009516CE">
    <w:pPr>
      <w:pStyle w:val="Piedepgina"/>
      <w:jc w:val="center"/>
      <w:rPr>
        <w:rFonts w:asciiTheme="minorHAnsi" w:hAnsiTheme="minorHAnsi" w:cstheme="minorHAnsi"/>
        <w:b/>
        <w:bCs/>
        <w:color w:val="ED7D31" w:themeColor="accent2"/>
        <w:sz w:val="18"/>
        <w:szCs w:val="18"/>
      </w:rPr>
    </w:pPr>
    <w:r w:rsidRPr="00DD18D9">
      <w:rPr>
        <w:rFonts w:asciiTheme="minorHAnsi" w:hAnsiTheme="minorHAnsi" w:cstheme="minorHAnsi"/>
        <w:b/>
        <w:bCs/>
        <w:color w:val="ED7D31" w:themeColor="accent2"/>
        <w:sz w:val="18"/>
        <w:szCs w:val="18"/>
      </w:rPr>
      <w:t>Este es un documento electrónico gestionado a través del Sistema Bonaventuriano de Administración Documental – SIBAD</w:t>
    </w:r>
  </w:p>
  <w:p w14:paraId="77AF7C95" w14:textId="77777777" w:rsidR="009516CE" w:rsidRPr="00DD18D9" w:rsidRDefault="009516CE" w:rsidP="009516CE">
    <w:pPr>
      <w:pStyle w:val="Piedepgina"/>
      <w:jc w:val="center"/>
      <w:rPr>
        <w:rFonts w:asciiTheme="minorHAnsi" w:hAnsiTheme="minorHAnsi" w:cstheme="minorHAnsi"/>
        <w:sz w:val="16"/>
        <w:szCs w:val="16"/>
        <w:lang w:val="es-CO"/>
      </w:rPr>
    </w:pPr>
    <w:r w:rsidRPr="00DD18D9">
      <w:rPr>
        <w:rFonts w:asciiTheme="minorHAnsi" w:hAnsiTheme="minorHAnsi" w:cstheme="minorHAnsi"/>
        <w:sz w:val="16"/>
        <w:szCs w:val="16"/>
      </w:rPr>
      <w:t>Su trazabilidad puede ser confirmada consultando el número de radicado en el sistema o en el expediente electrónico correspondiente.</w:t>
    </w:r>
  </w:p>
  <w:p w14:paraId="6955849F" w14:textId="77777777" w:rsidR="007D79F1" w:rsidRPr="009516CE" w:rsidRDefault="007D79F1">
    <w:pPr>
      <w:pStyle w:val="Piedepgina"/>
      <w:rPr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C3291" w14:textId="77777777" w:rsidR="00B0331C" w:rsidRDefault="00B0331C">
      <w:r>
        <w:separator/>
      </w:r>
    </w:p>
  </w:footnote>
  <w:footnote w:type="continuationSeparator" w:id="0">
    <w:p w14:paraId="7592AF59" w14:textId="77777777" w:rsidR="00B0331C" w:rsidRDefault="00B033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52511" w14:textId="77777777" w:rsidR="006F0D00" w:rsidRDefault="006F0D00">
    <w:pPr>
      <w:pStyle w:val="Encabezado"/>
    </w:pPr>
  </w:p>
  <w:tbl>
    <w:tblPr>
      <w:tblpPr w:leftFromText="141" w:rightFromText="141" w:vertAnchor="text" w:horzAnchor="margin" w:tblpX="-147" w:tblpY="-358"/>
      <w:tblW w:w="102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122"/>
      <w:gridCol w:w="3411"/>
      <w:gridCol w:w="2400"/>
      <w:gridCol w:w="2268"/>
    </w:tblGrid>
    <w:tr w:rsidR="00BB5534" w:rsidRPr="009C6B9E" w14:paraId="2B1766C5" w14:textId="77777777" w:rsidTr="008B03EF">
      <w:trPr>
        <w:trHeight w:val="870"/>
      </w:trPr>
      <w:tc>
        <w:tcPr>
          <w:tcW w:w="2122" w:type="dxa"/>
          <w:vMerge w:val="restart"/>
          <w:shd w:val="clear" w:color="auto" w:fill="FFFFFF"/>
        </w:tcPr>
        <w:p w14:paraId="385BD8E4" w14:textId="77777777" w:rsidR="00BB5534" w:rsidRPr="00796D03" w:rsidRDefault="00BB5534" w:rsidP="00BB5534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noProof/>
              <w:sz w:val="16"/>
              <w:szCs w:val="16"/>
            </w:rPr>
            <w:drawing>
              <wp:anchor distT="0" distB="0" distL="114300" distR="114300" simplePos="0" relativeHeight="251661312" behindDoc="0" locked="0" layoutInCell="1" allowOverlap="1" wp14:anchorId="05A18F7F" wp14:editId="220AAC5E">
                <wp:simplePos x="0" y="0"/>
                <wp:positionH relativeFrom="column">
                  <wp:posOffset>-19685</wp:posOffset>
                </wp:positionH>
                <wp:positionV relativeFrom="paragraph">
                  <wp:posOffset>32385</wp:posOffset>
                </wp:positionV>
                <wp:extent cx="1211580" cy="1078203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-vertical2018 (002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1580" cy="10782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69C62E5" w14:textId="77777777" w:rsidR="00BB5534" w:rsidRPr="006A2453" w:rsidRDefault="00BB5534" w:rsidP="00BB5534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3411" w:type="dxa"/>
        </w:tcPr>
        <w:p w14:paraId="288AAA48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NOMBRE DEL DOCUMENTO</w:t>
          </w:r>
        </w:p>
        <w:p w14:paraId="6AB363BF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7F067D2F" w14:textId="381D7A7E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b/>
              <w:sz w:val="18"/>
              <w:szCs w:val="18"/>
            </w:rPr>
            <w:t xml:space="preserve">REPORTE DE </w:t>
          </w:r>
          <w:r w:rsidR="00D85C0E">
            <w:rPr>
              <w:rFonts w:ascii="Arial" w:hAnsi="Arial" w:cs="Arial"/>
              <w:b/>
              <w:sz w:val="18"/>
              <w:szCs w:val="18"/>
            </w:rPr>
            <w:t>CAMBIOS DE CATÁLOGOS</w:t>
          </w:r>
        </w:p>
      </w:tc>
      <w:tc>
        <w:tcPr>
          <w:tcW w:w="2400" w:type="dxa"/>
        </w:tcPr>
        <w:p w14:paraId="36FD7C5F" w14:textId="77777777" w:rsidR="00BB5534" w:rsidRPr="00C411CF" w:rsidRDefault="00BB5534" w:rsidP="00BB5534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CÓDIGO DEL DOCUMENTO</w:t>
          </w:r>
        </w:p>
        <w:p w14:paraId="35990B93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4B5DCFAF" w14:textId="33716B21" w:rsidR="00BB5534" w:rsidRPr="00F21CF8" w:rsidRDefault="00E371CA" w:rsidP="00BB5534">
          <w:pPr>
            <w:jc w:val="center"/>
            <w:rPr>
              <w:rFonts w:ascii="Arial" w:hAnsi="Arial" w:cs="Arial"/>
              <w:bCs/>
              <w:sz w:val="18"/>
              <w:szCs w:val="18"/>
            </w:rPr>
          </w:pPr>
          <w:r w:rsidRPr="00F21CF8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G</w:t>
          </w:r>
          <w:r w:rsidR="00F21CF8" w:rsidRPr="00F21CF8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R</w:t>
          </w:r>
          <w:r w:rsidRPr="00F21CF8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A</w:t>
          </w:r>
          <w:r w:rsidR="00F21CF8" w:rsidRPr="00F21CF8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.</w:t>
          </w:r>
          <w:r w:rsidRPr="00F21CF8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FR</w:t>
          </w:r>
          <w:r w:rsidR="00F21CF8" w:rsidRPr="00F21CF8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.</w:t>
          </w:r>
          <w:r w:rsidRPr="00F21CF8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14</w:t>
          </w:r>
          <w:r w:rsidR="00F21CF8" w:rsidRPr="00F21CF8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-</w:t>
          </w:r>
          <w:r w:rsidRPr="00F21CF8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V</w:t>
          </w:r>
          <w:r w:rsidR="007D79F1" w:rsidRPr="00F21CF8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2</w:t>
          </w:r>
        </w:p>
      </w:tc>
      <w:tc>
        <w:tcPr>
          <w:tcW w:w="2268" w:type="dxa"/>
        </w:tcPr>
        <w:p w14:paraId="68F538C6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b/>
              <w:sz w:val="18"/>
              <w:szCs w:val="18"/>
            </w:rPr>
            <w:t xml:space="preserve">FECHA DE </w:t>
          </w:r>
          <w:r>
            <w:rPr>
              <w:rFonts w:ascii="Arial" w:hAnsi="Arial" w:cs="Arial"/>
              <w:b/>
              <w:sz w:val="18"/>
              <w:szCs w:val="18"/>
            </w:rPr>
            <w:t>APROBACIÓN</w:t>
          </w:r>
        </w:p>
        <w:p w14:paraId="228FF9B8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086BD001" w14:textId="2B0C5AC9" w:rsidR="00BB5534" w:rsidRPr="00F21CF8" w:rsidRDefault="009516CE" w:rsidP="007D79F1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F21CF8">
            <w:rPr>
              <w:rFonts w:ascii="Arial" w:hAnsi="Arial" w:cs="Arial"/>
              <w:color w:val="000000" w:themeColor="text1"/>
              <w:sz w:val="18"/>
              <w:szCs w:val="18"/>
            </w:rPr>
            <w:t>Octubre</w:t>
          </w:r>
          <w:r w:rsidR="00C82235" w:rsidRPr="00F21CF8">
            <w:rPr>
              <w:rFonts w:ascii="Arial" w:hAnsi="Arial" w:cs="Arial"/>
              <w:color w:val="000000" w:themeColor="text1"/>
              <w:sz w:val="18"/>
              <w:szCs w:val="18"/>
            </w:rPr>
            <w:t xml:space="preserve"> de</w:t>
          </w:r>
          <w:r w:rsidR="007D79F1" w:rsidRPr="00F21CF8">
            <w:rPr>
              <w:rFonts w:ascii="Arial" w:hAnsi="Arial" w:cs="Arial"/>
              <w:color w:val="000000" w:themeColor="text1"/>
              <w:sz w:val="18"/>
              <w:szCs w:val="18"/>
            </w:rPr>
            <w:t xml:space="preserve"> 2025</w:t>
          </w:r>
        </w:p>
      </w:tc>
    </w:tr>
    <w:tr w:rsidR="00BB5534" w:rsidRPr="009C6B9E" w14:paraId="147922F0" w14:textId="77777777" w:rsidTr="008B03EF">
      <w:trPr>
        <w:trHeight w:val="835"/>
      </w:trPr>
      <w:tc>
        <w:tcPr>
          <w:tcW w:w="2122" w:type="dxa"/>
          <w:vMerge/>
          <w:shd w:val="clear" w:color="auto" w:fill="FFFFFF"/>
        </w:tcPr>
        <w:p w14:paraId="3BCE5415" w14:textId="77777777" w:rsidR="00BB5534" w:rsidRPr="00796D03" w:rsidRDefault="00BB5534" w:rsidP="00BB5534">
          <w:pPr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3411" w:type="dxa"/>
        </w:tcPr>
        <w:p w14:paraId="757C6C2A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414E6C7C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ELABORÓ</w:t>
          </w:r>
        </w:p>
        <w:p w14:paraId="78A4BA2B" w14:textId="5BA40453" w:rsidR="00BB5534" w:rsidRPr="00C411CF" w:rsidRDefault="00C01B0D" w:rsidP="00BB5534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Director</w:t>
          </w:r>
          <w:r w:rsidR="00BB5534">
            <w:rPr>
              <w:rFonts w:ascii="Arial" w:hAnsi="Arial" w:cs="Arial"/>
              <w:sz w:val="18"/>
              <w:szCs w:val="18"/>
            </w:rPr>
            <w:t xml:space="preserve"> </w:t>
          </w:r>
          <w:r w:rsidR="00BB5534" w:rsidRPr="00C411CF">
            <w:rPr>
              <w:rFonts w:ascii="Arial" w:hAnsi="Arial" w:cs="Arial"/>
              <w:sz w:val="18"/>
              <w:szCs w:val="18"/>
            </w:rPr>
            <w:t>de Registro Académico</w:t>
          </w:r>
        </w:p>
      </w:tc>
      <w:tc>
        <w:tcPr>
          <w:tcW w:w="2400" w:type="dxa"/>
        </w:tcPr>
        <w:p w14:paraId="6286FDC1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6FC1B1F2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REVISÓ</w:t>
          </w:r>
        </w:p>
        <w:p w14:paraId="74D49323" w14:textId="469157A7" w:rsidR="00BB5534" w:rsidRPr="00C411CF" w:rsidRDefault="00C01B0D" w:rsidP="00BB5534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Director</w:t>
          </w:r>
          <w:r w:rsidR="00BB5534" w:rsidRPr="00C411CF">
            <w:rPr>
              <w:rFonts w:ascii="Arial" w:hAnsi="Arial" w:cs="Arial"/>
              <w:sz w:val="18"/>
              <w:szCs w:val="18"/>
            </w:rPr>
            <w:t xml:space="preserve"> de Registro Académico</w:t>
          </w:r>
        </w:p>
      </w:tc>
      <w:tc>
        <w:tcPr>
          <w:tcW w:w="2268" w:type="dxa"/>
        </w:tcPr>
        <w:p w14:paraId="1A1D9A3B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7CB28E4A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b/>
              <w:sz w:val="18"/>
              <w:szCs w:val="18"/>
            </w:rPr>
            <w:t>APROBÓ</w:t>
          </w:r>
        </w:p>
        <w:p w14:paraId="6909AA50" w14:textId="77777777" w:rsidR="00BB5534" w:rsidRPr="00C411CF" w:rsidRDefault="00BB5534" w:rsidP="00BB5534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C411CF">
            <w:rPr>
              <w:rFonts w:ascii="Arial" w:hAnsi="Arial" w:cs="Arial"/>
              <w:sz w:val="18"/>
              <w:szCs w:val="18"/>
            </w:rPr>
            <w:t xml:space="preserve">Asistente Profesional </w:t>
          </w:r>
        </w:p>
        <w:p w14:paraId="32D79B9A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sz w:val="18"/>
              <w:szCs w:val="18"/>
            </w:rPr>
            <w:t>Dirección de Planeación</w:t>
          </w:r>
        </w:p>
      </w:tc>
    </w:tr>
  </w:tbl>
  <w:p w14:paraId="063E0950" w14:textId="77777777" w:rsidR="006F0D00" w:rsidRDefault="006F0D00" w:rsidP="00BB553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44D2E"/>
    <w:multiLevelType w:val="hybridMultilevel"/>
    <w:tmpl w:val="240EB3DE"/>
    <w:lvl w:ilvl="0" w:tplc="D17E5368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" w15:restartNumberingAfterBreak="0">
    <w:nsid w:val="6061300F"/>
    <w:multiLevelType w:val="hybridMultilevel"/>
    <w:tmpl w:val="BF4C4082"/>
    <w:lvl w:ilvl="0" w:tplc="1D06C2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72568923">
    <w:abstractNumId w:val="0"/>
  </w:num>
  <w:num w:numId="2" w16cid:durableId="19715931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2CE"/>
    <w:rsid w:val="0000352B"/>
    <w:rsid w:val="00007626"/>
    <w:rsid w:val="000210EE"/>
    <w:rsid w:val="00021A2F"/>
    <w:rsid w:val="000648DA"/>
    <w:rsid w:val="00076765"/>
    <w:rsid w:val="00077443"/>
    <w:rsid w:val="00084E7F"/>
    <w:rsid w:val="000A0FD1"/>
    <w:rsid w:val="000B3AB8"/>
    <w:rsid w:val="000B6AD9"/>
    <w:rsid w:val="000D7F8B"/>
    <w:rsid w:val="000F7347"/>
    <w:rsid w:val="00167191"/>
    <w:rsid w:val="001877B8"/>
    <w:rsid w:val="00190335"/>
    <w:rsid w:val="001F5548"/>
    <w:rsid w:val="002179DD"/>
    <w:rsid w:val="002332CE"/>
    <w:rsid w:val="00250382"/>
    <w:rsid w:val="00251AAC"/>
    <w:rsid w:val="0026192D"/>
    <w:rsid w:val="00273D45"/>
    <w:rsid w:val="002A4576"/>
    <w:rsid w:val="002C32F9"/>
    <w:rsid w:val="002D0A3F"/>
    <w:rsid w:val="003315EA"/>
    <w:rsid w:val="003603D1"/>
    <w:rsid w:val="003A70A1"/>
    <w:rsid w:val="003C2221"/>
    <w:rsid w:val="00454FE2"/>
    <w:rsid w:val="0047224E"/>
    <w:rsid w:val="00515CD2"/>
    <w:rsid w:val="00520748"/>
    <w:rsid w:val="00526D8D"/>
    <w:rsid w:val="00537135"/>
    <w:rsid w:val="005546A2"/>
    <w:rsid w:val="005573CC"/>
    <w:rsid w:val="0056628E"/>
    <w:rsid w:val="005A0254"/>
    <w:rsid w:val="005E1DF6"/>
    <w:rsid w:val="00606F42"/>
    <w:rsid w:val="006127E3"/>
    <w:rsid w:val="00624BC4"/>
    <w:rsid w:val="006253BD"/>
    <w:rsid w:val="006261BA"/>
    <w:rsid w:val="00627CBF"/>
    <w:rsid w:val="00640520"/>
    <w:rsid w:val="0064696D"/>
    <w:rsid w:val="00684FF2"/>
    <w:rsid w:val="006877D1"/>
    <w:rsid w:val="00694A9D"/>
    <w:rsid w:val="00694EAC"/>
    <w:rsid w:val="006A4273"/>
    <w:rsid w:val="006B49F1"/>
    <w:rsid w:val="006B552D"/>
    <w:rsid w:val="006C586E"/>
    <w:rsid w:val="006E4277"/>
    <w:rsid w:val="006E45AA"/>
    <w:rsid w:val="006F0D00"/>
    <w:rsid w:val="00701B6B"/>
    <w:rsid w:val="00711A32"/>
    <w:rsid w:val="00741B06"/>
    <w:rsid w:val="00743059"/>
    <w:rsid w:val="00743CC8"/>
    <w:rsid w:val="00766387"/>
    <w:rsid w:val="007B4FB9"/>
    <w:rsid w:val="007C0087"/>
    <w:rsid w:val="007D79F1"/>
    <w:rsid w:val="007E2A90"/>
    <w:rsid w:val="007F05F8"/>
    <w:rsid w:val="007F10EB"/>
    <w:rsid w:val="008060DC"/>
    <w:rsid w:val="0081142D"/>
    <w:rsid w:val="00821260"/>
    <w:rsid w:val="00845A2C"/>
    <w:rsid w:val="00875103"/>
    <w:rsid w:val="008B1503"/>
    <w:rsid w:val="008B3012"/>
    <w:rsid w:val="008B3603"/>
    <w:rsid w:val="008B58D9"/>
    <w:rsid w:val="008D76BA"/>
    <w:rsid w:val="008E13BA"/>
    <w:rsid w:val="008E5F7F"/>
    <w:rsid w:val="0091081E"/>
    <w:rsid w:val="00910D3D"/>
    <w:rsid w:val="0091774B"/>
    <w:rsid w:val="009262E0"/>
    <w:rsid w:val="009516CE"/>
    <w:rsid w:val="00951AAD"/>
    <w:rsid w:val="009671F6"/>
    <w:rsid w:val="00982643"/>
    <w:rsid w:val="00985A5A"/>
    <w:rsid w:val="009B2389"/>
    <w:rsid w:val="009C6E0D"/>
    <w:rsid w:val="009D006E"/>
    <w:rsid w:val="009F6B7E"/>
    <w:rsid w:val="00A1338F"/>
    <w:rsid w:val="00A17B50"/>
    <w:rsid w:val="00A43EF4"/>
    <w:rsid w:val="00A53CB8"/>
    <w:rsid w:val="00A6379B"/>
    <w:rsid w:val="00A63E54"/>
    <w:rsid w:val="00A73EF9"/>
    <w:rsid w:val="00A96131"/>
    <w:rsid w:val="00AB2863"/>
    <w:rsid w:val="00AB5B24"/>
    <w:rsid w:val="00AC7569"/>
    <w:rsid w:val="00AE6F2E"/>
    <w:rsid w:val="00AF2D3B"/>
    <w:rsid w:val="00AF52AE"/>
    <w:rsid w:val="00B0331C"/>
    <w:rsid w:val="00B125ED"/>
    <w:rsid w:val="00B23C4F"/>
    <w:rsid w:val="00B27830"/>
    <w:rsid w:val="00B4610D"/>
    <w:rsid w:val="00B5627E"/>
    <w:rsid w:val="00B874E6"/>
    <w:rsid w:val="00B95AE5"/>
    <w:rsid w:val="00BA26FD"/>
    <w:rsid w:val="00BB5534"/>
    <w:rsid w:val="00BD74AB"/>
    <w:rsid w:val="00C01B0D"/>
    <w:rsid w:val="00C06430"/>
    <w:rsid w:val="00C12672"/>
    <w:rsid w:val="00C16F3D"/>
    <w:rsid w:val="00C411CF"/>
    <w:rsid w:val="00C82235"/>
    <w:rsid w:val="00CB478E"/>
    <w:rsid w:val="00CB5FA1"/>
    <w:rsid w:val="00CE111E"/>
    <w:rsid w:val="00CE310C"/>
    <w:rsid w:val="00CE5BBA"/>
    <w:rsid w:val="00CF3F7F"/>
    <w:rsid w:val="00D07C43"/>
    <w:rsid w:val="00D341DE"/>
    <w:rsid w:val="00D53CB1"/>
    <w:rsid w:val="00D6540D"/>
    <w:rsid w:val="00D7380B"/>
    <w:rsid w:val="00D85C0E"/>
    <w:rsid w:val="00D9140C"/>
    <w:rsid w:val="00DB3102"/>
    <w:rsid w:val="00DB5B90"/>
    <w:rsid w:val="00DB7BA2"/>
    <w:rsid w:val="00DC1A45"/>
    <w:rsid w:val="00DC47AE"/>
    <w:rsid w:val="00DD43D4"/>
    <w:rsid w:val="00DF27D8"/>
    <w:rsid w:val="00E0178A"/>
    <w:rsid w:val="00E0526F"/>
    <w:rsid w:val="00E2513B"/>
    <w:rsid w:val="00E3423E"/>
    <w:rsid w:val="00E371CA"/>
    <w:rsid w:val="00E43B0E"/>
    <w:rsid w:val="00E64D44"/>
    <w:rsid w:val="00E65411"/>
    <w:rsid w:val="00EB1E1F"/>
    <w:rsid w:val="00EB4DAE"/>
    <w:rsid w:val="00EB641B"/>
    <w:rsid w:val="00EC400A"/>
    <w:rsid w:val="00ED21CD"/>
    <w:rsid w:val="00EE19F8"/>
    <w:rsid w:val="00EE4A59"/>
    <w:rsid w:val="00EF00F0"/>
    <w:rsid w:val="00EF1AAD"/>
    <w:rsid w:val="00F0153A"/>
    <w:rsid w:val="00F026BA"/>
    <w:rsid w:val="00F21CF8"/>
    <w:rsid w:val="00F31D8F"/>
    <w:rsid w:val="00F51CB8"/>
    <w:rsid w:val="00F8160B"/>
    <w:rsid w:val="00FC44B9"/>
    <w:rsid w:val="00FD10BD"/>
    <w:rsid w:val="00FD22F9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04266C"/>
  <w15:chartTrackingRefBased/>
  <w15:docId w15:val="{8950E3FD-BEAF-4B3D-ACDD-9E42FF1F6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7443"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084E7F"/>
    <w:pPr>
      <w:keepNext/>
      <w:spacing w:line="360" w:lineRule="auto"/>
      <w:jc w:val="both"/>
      <w:outlineLvl w:val="1"/>
    </w:pPr>
    <w:rPr>
      <w:rFonts w:ascii="Arial Narrow" w:hAnsi="Arial Narrow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637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A637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6379B"/>
    <w:pPr>
      <w:tabs>
        <w:tab w:val="center" w:pos="4252"/>
        <w:tab w:val="right" w:pos="8504"/>
      </w:tabs>
    </w:pPr>
  </w:style>
  <w:style w:type="character" w:customStyle="1" w:styleId="Ttulo2Car">
    <w:name w:val="Título 2 Car"/>
    <w:link w:val="Ttulo2"/>
    <w:rsid w:val="00084E7F"/>
    <w:rPr>
      <w:rFonts w:ascii="Arial Narrow" w:hAnsi="Arial Narrow"/>
      <w:sz w:val="24"/>
      <w:lang w:val="es-ES_tradnl" w:eastAsia="es-ES"/>
    </w:rPr>
  </w:style>
  <w:style w:type="character" w:styleId="Hipervnculo">
    <w:name w:val="Hyperlink"/>
    <w:rsid w:val="00084E7F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2332CE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8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rector.registro\Documents\Documentos\1%20REGISTRO%20ACADEMICO%20(12-01-2017)\ASEGURAMIENTO%20DE%20LA%20CALIDAD\NUEVAS%20Versiones%20-Manuales%20Registro\Formato%20REPORTE%20DE%20CALIFICACIONES%20(10-02-2016)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Formato REPORTE DE CALIFICACIONES (10-02-2016)</Template>
  <TotalTime>1277</TotalTime>
  <Pages>1</Pages>
  <Words>171</Words>
  <Characters>1026</Characters>
  <Application>Microsoft Office Word</Application>
  <DocSecurity>0</DocSecurity>
  <Lines>85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NOMBRE:</vt:lpstr>
    </vt:vector>
  </TitlesOfParts>
  <Company>Universidad San Buenaventura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NOMBRE:</dc:title>
  <dc:subject/>
  <dc:creator>Sirley Gamboa Cano</dc:creator>
  <cp:keywords/>
  <cp:lastModifiedBy>Andrés Felipe Salazar Correa</cp:lastModifiedBy>
  <cp:revision>64</cp:revision>
  <cp:lastPrinted>1900-01-01T05:00:00Z</cp:lastPrinted>
  <dcterms:created xsi:type="dcterms:W3CDTF">2019-08-22T20:50:00Z</dcterms:created>
  <dcterms:modified xsi:type="dcterms:W3CDTF">2026-02-27T15:33:00Z</dcterms:modified>
</cp:coreProperties>
</file>